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ED86" w14:textId="0A79599F" w:rsidR="00B84C8E" w:rsidRDefault="00655BD4" w:rsidP="00B84C8E">
      <w:pPr>
        <w:pStyle w:val="CoverSubTitle"/>
      </w:pPr>
      <w:bookmarkStart w:id="0" w:name="_GoBack"/>
      <w:bookmarkEnd w:id="0"/>
      <w:r>
        <w:rPr>
          <w:noProof/>
          <w:lang w:val="en-AU" w:eastAsia="en-AU"/>
        </w:rPr>
        <w:drawing>
          <wp:anchor distT="0" distB="0" distL="114300" distR="114300" simplePos="0" relativeHeight="251658240" behindDoc="0" locked="0" layoutInCell="1" allowOverlap="1" wp14:anchorId="6D24BB9E" wp14:editId="3C2AB55B">
            <wp:simplePos x="0" y="0"/>
            <wp:positionH relativeFrom="column">
              <wp:posOffset>78105</wp:posOffset>
            </wp:positionH>
            <wp:positionV relativeFrom="paragraph">
              <wp:posOffset>3105150</wp:posOffset>
            </wp:positionV>
            <wp:extent cx="5274310" cy="845820"/>
            <wp:effectExtent l="0" t="0" r="2540" b="0"/>
            <wp:wrapThrough wrapText="bothSides">
              <wp:wrapPolygon edited="0">
                <wp:start x="0" y="0"/>
                <wp:lineTo x="0" y="20919"/>
                <wp:lineTo x="21532" y="20919"/>
                <wp:lineTo x="21532" y="0"/>
                <wp:lineTo x="0" y="0"/>
              </wp:wrapPolygon>
            </wp:wrapThrough>
            <wp:docPr id="6" name="Picture 6" descr="Changing Lives, Changing Communities Caboolture is supported by QDN, NDIS, QCOSS, ADCQ and Moreton Bay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CC%20Footer%20Caboolture.png"/>
                    <pic:cNvPicPr/>
                  </pic:nvPicPr>
                  <pic:blipFill>
                    <a:blip r:embed="rId11"/>
                    <a:stretch>
                      <a:fillRect/>
                    </a:stretch>
                  </pic:blipFill>
                  <pic:spPr>
                    <a:xfrm>
                      <a:off x="0" y="0"/>
                      <a:ext cx="5274310" cy="845820"/>
                    </a:xfrm>
                    <a:prstGeom prst="rect">
                      <a:avLst/>
                    </a:prstGeom>
                  </pic:spPr>
                </pic:pic>
              </a:graphicData>
            </a:graphic>
          </wp:anchor>
        </w:drawing>
      </w:r>
      <w:r w:rsidR="00B84C8E">
        <w:rPr>
          <w:noProof/>
          <w:lang w:val="en-AU" w:eastAsia="en-AU"/>
        </w:rPr>
        <w:drawing>
          <wp:anchor distT="0" distB="0" distL="114300" distR="114300" simplePos="0" relativeHeight="251656704" behindDoc="1" locked="0" layoutInCell="1" allowOverlap="1" wp14:anchorId="15B8FFD1" wp14:editId="344A6E52">
            <wp:simplePos x="0" y="0"/>
            <wp:positionH relativeFrom="column">
              <wp:posOffset>78105</wp:posOffset>
            </wp:positionH>
            <wp:positionV relativeFrom="paragraph">
              <wp:posOffset>457200</wp:posOffset>
            </wp:positionV>
            <wp:extent cx="5274310" cy="2637155"/>
            <wp:effectExtent l="0" t="0" r="2540" b="0"/>
            <wp:wrapTight wrapText="bothSides">
              <wp:wrapPolygon edited="0">
                <wp:start x="0" y="0"/>
                <wp:lineTo x="0" y="21376"/>
                <wp:lineTo x="21532" y="21376"/>
                <wp:lineTo x="21532" y="0"/>
                <wp:lineTo x="0" y="0"/>
              </wp:wrapPolygon>
            </wp:wrapTight>
            <wp:docPr id="1" name="Picture 1" descr="Changing Lives, Changing Communities...play you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2"/>
                    <a:stretch>
                      <a:fillRect/>
                    </a:stretch>
                  </pic:blipFill>
                  <pic:spPr>
                    <a:xfrm>
                      <a:off x="0" y="0"/>
                      <a:ext cx="5274310" cy="2637155"/>
                    </a:xfrm>
                    <a:prstGeom prst="rect">
                      <a:avLst/>
                    </a:prstGeom>
                  </pic:spPr>
                </pic:pic>
              </a:graphicData>
            </a:graphic>
          </wp:anchor>
        </w:drawing>
      </w:r>
    </w:p>
    <w:p w14:paraId="07A242F8" w14:textId="67BAF5EC" w:rsidR="00574EC6" w:rsidRPr="00574EC6" w:rsidRDefault="00574EC6" w:rsidP="00574EC6">
      <w:pPr>
        <w:pStyle w:val="Heading2"/>
        <w:rPr>
          <w:lang w:val="en-US"/>
        </w:rPr>
      </w:pPr>
    </w:p>
    <w:p w14:paraId="10EF75DB" w14:textId="256D27FB" w:rsidR="00087A6E" w:rsidRDefault="00087A6E" w:rsidP="0012375F">
      <w:pPr>
        <w:pStyle w:val="Heading1"/>
      </w:pPr>
      <w:r>
        <w:t>Changing Lives, Changing Communities</w:t>
      </w:r>
      <w:r w:rsidR="00655BD4">
        <w:t xml:space="preserve"> Caboolture</w:t>
      </w:r>
    </w:p>
    <w:p w14:paraId="212EF5FD" w14:textId="2347A30A" w:rsidR="00087A6E" w:rsidRPr="00DD5F76" w:rsidRDefault="006566B6" w:rsidP="00087A6E">
      <w:pPr>
        <w:pStyle w:val="Heading2"/>
        <w:rPr>
          <w:lang w:val="en-US"/>
        </w:rPr>
      </w:pPr>
      <w:r>
        <w:rPr>
          <w:lang w:val="en-US"/>
        </w:rPr>
        <w:t>Caboolture Hub, Caboolture</w:t>
      </w:r>
    </w:p>
    <w:p w14:paraId="02801292" w14:textId="57A34EA6" w:rsidR="00087A6E" w:rsidRPr="003A713C" w:rsidRDefault="00ED0595" w:rsidP="0012375F">
      <w:pPr>
        <w:pStyle w:val="Heading3"/>
        <w:sectPr w:rsidR="00087A6E" w:rsidRPr="003A713C" w:rsidSect="008A65A5">
          <w:headerReference w:type="even" r:id="rId13"/>
          <w:footerReference w:type="even" r:id="rId14"/>
          <w:footerReference w:type="default" r:id="rId15"/>
          <w:pgSz w:w="11900" w:h="16840"/>
          <w:pgMar w:top="1440" w:right="1797" w:bottom="0" w:left="1797" w:header="851" w:footer="709" w:gutter="0"/>
          <w:cols w:space="708"/>
          <w:noEndnote/>
          <w:titlePg/>
          <w:docGrid w:linePitch="360"/>
        </w:sectPr>
      </w:pPr>
      <w:r>
        <w:t>3</w:t>
      </w:r>
      <w:r w:rsidR="003D012B">
        <w:t xml:space="preserve"> and </w:t>
      </w:r>
      <w:r>
        <w:t>4</w:t>
      </w:r>
      <w:r w:rsidR="002F6E72">
        <w:t xml:space="preserve"> </w:t>
      </w:r>
      <w:r>
        <w:t>December</w:t>
      </w:r>
    </w:p>
    <w:sdt>
      <w:sdtPr>
        <w:id w:val="1630431738"/>
        <w:docPartObj>
          <w:docPartGallery w:val="Table of Contents"/>
          <w:docPartUnique/>
        </w:docPartObj>
      </w:sdtPr>
      <w:sdtEndPr/>
      <w:sdtContent>
        <w:p w14:paraId="09E97458" w14:textId="11D1E1BA" w:rsidR="00C7256A" w:rsidRDefault="00C7256A" w:rsidP="00C7256A">
          <w:pPr>
            <w:pStyle w:val="TOCHeading"/>
            <w:rPr>
              <w:noProof/>
            </w:rPr>
          </w:pPr>
          <w:r>
            <w:fldChar w:fldCharType="begin"/>
          </w:r>
          <w:r>
            <w:instrText xml:space="preserve"> TOC \o "1-1" \h \z \u </w:instrText>
          </w:r>
          <w:r>
            <w:fldChar w:fldCharType="separate"/>
          </w:r>
        </w:p>
        <w:p w14:paraId="5C21081E" w14:textId="538F072F" w:rsidR="00C7256A" w:rsidRDefault="00F84DBD">
          <w:pPr>
            <w:pStyle w:val="TOC1"/>
            <w:tabs>
              <w:tab w:val="right" w:leader="dot" w:pos="8296"/>
            </w:tabs>
            <w:rPr>
              <w:rFonts w:asciiTheme="minorHAnsi" w:hAnsiTheme="minorHAnsi"/>
              <w:noProof/>
              <w:szCs w:val="22"/>
              <w:lang w:val="en-AU" w:eastAsia="en-AU"/>
            </w:rPr>
          </w:pPr>
          <w:hyperlink w:anchor="_Toc535492302" w:history="1">
            <w:r w:rsidR="00C7256A" w:rsidRPr="00082591">
              <w:rPr>
                <w:rStyle w:val="Hyperlink"/>
                <w:noProof/>
              </w:rPr>
              <w:t>About Changing Lives, Changing Communities</w:t>
            </w:r>
            <w:r w:rsidR="00C7256A">
              <w:rPr>
                <w:noProof/>
                <w:webHidden/>
              </w:rPr>
              <w:tab/>
            </w:r>
            <w:r w:rsidR="00C7256A">
              <w:rPr>
                <w:noProof/>
                <w:webHidden/>
              </w:rPr>
              <w:fldChar w:fldCharType="begin"/>
            </w:r>
            <w:r w:rsidR="00C7256A">
              <w:rPr>
                <w:noProof/>
                <w:webHidden/>
              </w:rPr>
              <w:instrText xml:space="preserve"> PAGEREF _Toc535492302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7A4150EB" w14:textId="6E5DAD3F" w:rsidR="00C7256A" w:rsidRDefault="00F84DBD">
          <w:pPr>
            <w:pStyle w:val="TOC1"/>
            <w:tabs>
              <w:tab w:val="right" w:leader="dot" w:pos="8296"/>
            </w:tabs>
            <w:rPr>
              <w:noProof/>
            </w:rPr>
          </w:pPr>
          <w:hyperlink w:anchor="_Toc535492303" w:history="1">
            <w:r w:rsidR="00084E2E">
              <w:rPr>
                <w:rStyle w:val="Hyperlink"/>
                <w:noProof/>
              </w:rPr>
              <w:t>Check in: W</w:t>
            </w:r>
            <w:r w:rsidR="00C7256A" w:rsidRPr="00082591">
              <w:rPr>
                <w:rStyle w:val="Hyperlink"/>
                <w:noProof/>
              </w:rPr>
              <w:t>hat inspired you to be here?</w:t>
            </w:r>
            <w:r w:rsidR="00C7256A">
              <w:rPr>
                <w:noProof/>
                <w:webHidden/>
              </w:rPr>
              <w:tab/>
            </w:r>
            <w:r w:rsidR="00C7256A">
              <w:rPr>
                <w:noProof/>
                <w:webHidden/>
              </w:rPr>
              <w:fldChar w:fldCharType="begin"/>
            </w:r>
            <w:r w:rsidR="00C7256A">
              <w:rPr>
                <w:noProof/>
                <w:webHidden/>
              </w:rPr>
              <w:instrText xml:space="preserve"> PAGEREF _Toc535492303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r w:rsidR="002035A6">
            <w:rPr>
              <w:noProof/>
            </w:rPr>
            <w:t>-4</w:t>
          </w:r>
        </w:p>
        <w:p w14:paraId="36CA4866" w14:textId="71111F8E" w:rsidR="00C7256A" w:rsidRDefault="00F84DBD">
          <w:pPr>
            <w:pStyle w:val="TOC1"/>
            <w:tabs>
              <w:tab w:val="right" w:leader="dot" w:pos="8296"/>
            </w:tabs>
            <w:rPr>
              <w:noProof/>
            </w:rPr>
          </w:pPr>
          <w:hyperlink w:anchor="_Toc535492304" w:history="1">
            <w:r w:rsidR="00C7256A" w:rsidRPr="00082591">
              <w:rPr>
                <w:rStyle w:val="Hyperlink"/>
                <w:noProof/>
              </w:rPr>
              <w:t xml:space="preserve">The </w:t>
            </w:r>
            <w:r w:rsidR="0005022B">
              <w:rPr>
                <w:rStyle w:val="Hyperlink"/>
                <w:noProof/>
              </w:rPr>
              <w:t xml:space="preserve">Caboolture </w:t>
            </w:r>
            <w:r w:rsidR="00C7256A" w:rsidRPr="00082591">
              <w:rPr>
                <w:rStyle w:val="Hyperlink"/>
                <w:noProof/>
              </w:rPr>
              <w:t>context: panel</w:t>
            </w:r>
            <w:r w:rsidR="00C7256A">
              <w:rPr>
                <w:noProof/>
                <w:webHidden/>
              </w:rPr>
              <w:tab/>
            </w:r>
          </w:hyperlink>
          <w:r w:rsidR="00531D98">
            <w:rPr>
              <w:noProof/>
            </w:rPr>
            <w:t>4</w:t>
          </w:r>
          <w:r w:rsidR="00701287">
            <w:rPr>
              <w:noProof/>
            </w:rPr>
            <w:t>-6</w:t>
          </w:r>
        </w:p>
        <w:p w14:paraId="38F47416" w14:textId="43FCF0FB" w:rsidR="0005022B" w:rsidRPr="0005022B" w:rsidRDefault="00F84DBD" w:rsidP="0005022B">
          <w:pPr>
            <w:pStyle w:val="TOC1"/>
            <w:tabs>
              <w:tab w:val="right" w:leader="dot" w:pos="8296"/>
            </w:tabs>
            <w:rPr>
              <w:rFonts w:asciiTheme="minorHAnsi" w:hAnsiTheme="minorHAnsi"/>
              <w:noProof/>
              <w:szCs w:val="22"/>
              <w:lang w:val="en-AU" w:eastAsia="en-AU"/>
            </w:rPr>
          </w:pPr>
          <w:hyperlink w:anchor="_Toc535492304" w:history="1">
            <w:r w:rsidR="0005022B">
              <w:rPr>
                <w:rStyle w:val="Hyperlink"/>
                <w:noProof/>
              </w:rPr>
              <w:t>Sensemaking session</w:t>
            </w:r>
            <w:r w:rsidR="0005022B">
              <w:rPr>
                <w:noProof/>
                <w:webHidden/>
              </w:rPr>
              <w:tab/>
            </w:r>
          </w:hyperlink>
          <w:r w:rsidR="0005022B">
            <w:rPr>
              <w:noProof/>
            </w:rPr>
            <w:t>6-7</w:t>
          </w:r>
        </w:p>
        <w:p w14:paraId="343792D5" w14:textId="56803443" w:rsidR="00C7256A" w:rsidRDefault="00F84DBD">
          <w:pPr>
            <w:pStyle w:val="TOC1"/>
            <w:tabs>
              <w:tab w:val="right" w:leader="dot" w:pos="8296"/>
            </w:tabs>
            <w:rPr>
              <w:noProof/>
            </w:rPr>
          </w:pPr>
          <w:hyperlink w:anchor="_Toc535492306" w:history="1">
            <w:r w:rsidR="00C7256A" w:rsidRPr="00082591">
              <w:rPr>
                <w:rStyle w:val="Hyperlink"/>
                <w:noProof/>
              </w:rPr>
              <w:t>Stories of inclusion</w:t>
            </w:r>
            <w:r w:rsidR="00C7256A">
              <w:rPr>
                <w:noProof/>
                <w:webHidden/>
              </w:rPr>
              <w:tab/>
            </w:r>
            <w:r w:rsidR="0005022B">
              <w:rPr>
                <w:noProof/>
                <w:webHidden/>
              </w:rPr>
              <w:t>7</w:t>
            </w:r>
            <w:r w:rsidR="00531D98">
              <w:rPr>
                <w:noProof/>
                <w:webHidden/>
              </w:rPr>
              <w:t>-</w:t>
            </w:r>
            <w:r w:rsidR="0005022B">
              <w:rPr>
                <w:noProof/>
                <w:webHidden/>
              </w:rPr>
              <w:t>11</w:t>
            </w:r>
          </w:hyperlink>
        </w:p>
        <w:p w14:paraId="5308BF7B" w14:textId="6806EB70" w:rsidR="00C7256A" w:rsidRDefault="00F84DBD">
          <w:pPr>
            <w:pStyle w:val="TOC1"/>
            <w:tabs>
              <w:tab w:val="right" w:leader="dot" w:pos="8296"/>
            </w:tabs>
            <w:rPr>
              <w:rFonts w:asciiTheme="minorHAnsi" w:hAnsiTheme="minorHAnsi"/>
              <w:noProof/>
              <w:szCs w:val="22"/>
              <w:lang w:val="en-AU" w:eastAsia="en-AU"/>
            </w:rPr>
          </w:pPr>
          <w:hyperlink w:anchor="_Toc535492307" w:history="1">
            <w:r w:rsidR="00C7256A" w:rsidRPr="00082591">
              <w:rPr>
                <w:rStyle w:val="Hyperlink"/>
                <w:noProof/>
              </w:rPr>
              <w:t>Recipe for inclusion</w:t>
            </w:r>
            <w:r w:rsidR="00C7256A">
              <w:rPr>
                <w:noProof/>
                <w:webHidden/>
              </w:rPr>
              <w:tab/>
            </w:r>
            <w:r w:rsidR="0005022B">
              <w:rPr>
                <w:noProof/>
                <w:webHidden/>
              </w:rPr>
              <w:t>12</w:t>
            </w:r>
          </w:hyperlink>
        </w:p>
        <w:p w14:paraId="11A6C42D" w14:textId="07A708EA" w:rsidR="00C7256A" w:rsidRDefault="00F84DBD">
          <w:pPr>
            <w:pStyle w:val="TOC1"/>
            <w:tabs>
              <w:tab w:val="right" w:leader="dot" w:pos="8296"/>
            </w:tabs>
            <w:rPr>
              <w:rFonts w:asciiTheme="minorHAnsi" w:hAnsiTheme="minorHAnsi"/>
              <w:noProof/>
              <w:szCs w:val="22"/>
              <w:lang w:val="en-AU" w:eastAsia="en-AU"/>
            </w:rPr>
          </w:pPr>
          <w:hyperlink w:anchor="_Toc535492308" w:history="1">
            <w:r w:rsidR="00C7256A" w:rsidRPr="00082591">
              <w:rPr>
                <w:rStyle w:val="Hyperlink"/>
                <w:noProof/>
              </w:rPr>
              <w:t>World Café</w:t>
            </w:r>
            <w:r w:rsidR="00C7256A">
              <w:rPr>
                <w:noProof/>
                <w:webHidden/>
              </w:rPr>
              <w:tab/>
            </w:r>
          </w:hyperlink>
          <w:r w:rsidR="0005022B">
            <w:rPr>
              <w:noProof/>
            </w:rPr>
            <w:t>12-14</w:t>
          </w:r>
        </w:p>
        <w:p w14:paraId="45C0BACE" w14:textId="0D25751F" w:rsidR="00C7256A" w:rsidRDefault="00F84DBD">
          <w:pPr>
            <w:pStyle w:val="TOC1"/>
            <w:tabs>
              <w:tab w:val="right" w:leader="dot" w:pos="8296"/>
            </w:tabs>
            <w:rPr>
              <w:rFonts w:asciiTheme="minorHAnsi" w:hAnsiTheme="minorHAnsi"/>
              <w:noProof/>
              <w:szCs w:val="22"/>
              <w:lang w:val="en-AU" w:eastAsia="en-AU"/>
            </w:rPr>
          </w:pPr>
          <w:hyperlink w:anchor="_Toc535492309" w:history="1">
            <w:r w:rsidR="00C7256A" w:rsidRPr="00082591">
              <w:rPr>
                <w:rStyle w:val="Hyperlink"/>
                <w:noProof/>
              </w:rPr>
              <w:t>Appreciative Inquiry</w:t>
            </w:r>
            <w:r w:rsidR="00C7256A">
              <w:rPr>
                <w:noProof/>
                <w:webHidden/>
              </w:rPr>
              <w:tab/>
            </w:r>
            <w:r w:rsidR="000A18EB">
              <w:rPr>
                <w:noProof/>
                <w:webHidden/>
              </w:rPr>
              <w:t>1</w:t>
            </w:r>
            <w:r w:rsidR="0005022B">
              <w:rPr>
                <w:noProof/>
                <w:webHidden/>
              </w:rPr>
              <w:t>4</w:t>
            </w:r>
            <w:r w:rsidR="00E31900">
              <w:rPr>
                <w:noProof/>
                <w:webHidden/>
              </w:rPr>
              <w:t>-1</w:t>
            </w:r>
            <w:r w:rsidR="0005022B">
              <w:rPr>
                <w:noProof/>
                <w:webHidden/>
              </w:rPr>
              <w:t>6</w:t>
            </w:r>
          </w:hyperlink>
        </w:p>
        <w:p w14:paraId="0DCB3D1E" w14:textId="1624A793" w:rsidR="00C7256A" w:rsidRDefault="00F84DBD">
          <w:pPr>
            <w:pStyle w:val="TOC1"/>
            <w:tabs>
              <w:tab w:val="right" w:leader="dot" w:pos="8296"/>
            </w:tabs>
            <w:rPr>
              <w:rFonts w:asciiTheme="minorHAnsi" w:hAnsiTheme="minorHAnsi"/>
              <w:noProof/>
              <w:szCs w:val="22"/>
              <w:lang w:val="en-AU" w:eastAsia="en-AU"/>
            </w:rPr>
          </w:pPr>
          <w:hyperlink w:anchor="_Toc535492310" w:history="1">
            <w:r w:rsidR="00C7256A" w:rsidRPr="00082591">
              <w:rPr>
                <w:rStyle w:val="Hyperlink"/>
                <w:noProof/>
              </w:rPr>
              <w:t>Open Space – ideas into action</w:t>
            </w:r>
            <w:r w:rsidR="00C7256A">
              <w:rPr>
                <w:noProof/>
                <w:webHidden/>
              </w:rPr>
              <w:tab/>
            </w:r>
            <w:r w:rsidR="00C7256A">
              <w:rPr>
                <w:noProof/>
                <w:webHidden/>
              </w:rPr>
              <w:fldChar w:fldCharType="begin"/>
            </w:r>
            <w:r w:rsidR="00C7256A">
              <w:rPr>
                <w:noProof/>
                <w:webHidden/>
              </w:rPr>
              <w:instrText xml:space="preserve"> PAGEREF _Toc535492310 \h </w:instrText>
            </w:r>
            <w:r w:rsidR="00C7256A">
              <w:rPr>
                <w:noProof/>
                <w:webHidden/>
              </w:rPr>
            </w:r>
            <w:r w:rsidR="00C7256A">
              <w:rPr>
                <w:noProof/>
                <w:webHidden/>
              </w:rPr>
              <w:fldChar w:fldCharType="separate"/>
            </w:r>
            <w:r w:rsidR="00C7256A">
              <w:rPr>
                <w:noProof/>
                <w:webHidden/>
              </w:rPr>
              <w:t>1</w:t>
            </w:r>
            <w:r w:rsidR="0005022B">
              <w:rPr>
                <w:noProof/>
                <w:webHidden/>
              </w:rPr>
              <w:t>6</w:t>
            </w:r>
            <w:r w:rsidR="00E31900">
              <w:rPr>
                <w:noProof/>
                <w:webHidden/>
              </w:rPr>
              <w:t>-2</w:t>
            </w:r>
            <w:r w:rsidR="0005022B">
              <w:rPr>
                <w:noProof/>
                <w:webHidden/>
              </w:rPr>
              <w:t>4</w:t>
            </w:r>
            <w:r w:rsidR="00C7256A">
              <w:rPr>
                <w:noProof/>
                <w:webHidden/>
              </w:rPr>
              <w:fldChar w:fldCharType="end"/>
            </w:r>
          </w:hyperlink>
        </w:p>
        <w:p w14:paraId="48F457ED" w14:textId="212CE588" w:rsidR="00C7256A" w:rsidRDefault="00F84DBD">
          <w:pPr>
            <w:pStyle w:val="TOC1"/>
            <w:tabs>
              <w:tab w:val="right" w:leader="dot" w:pos="8296"/>
            </w:tabs>
            <w:rPr>
              <w:rFonts w:asciiTheme="minorHAnsi" w:hAnsiTheme="minorHAnsi"/>
              <w:noProof/>
              <w:szCs w:val="22"/>
              <w:lang w:val="en-AU" w:eastAsia="en-AU"/>
            </w:rPr>
          </w:pPr>
          <w:hyperlink w:anchor="_Toc535492311" w:history="1">
            <w:r w:rsidR="00C7256A" w:rsidRPr="00082591">
              <w:rPr>
                <w:rStyle w:val="Hyperlink"/>
                <w:noProof/>
              </w:rPr>
              <w:t>Conclusion</w:t>
            </w:r>
            <w:r w:rsidR="00C7256A">
              <w:rPr>
                <w:noProof/>
                <w:webHidden/>
              </w:rPr>
              <w:tab/>
            </w:r>
            <w:r w:rsidR="000A18EB">
              <w:rPr>
                <w:noProof/>
                <w:webHidden/>
              </w:rPr>
              <w:t>2</w:t>
            </w:r>
            <w:r w:rsidR="0005022B">
              <w:rPr>
                <w:noProof/>
                <w:webHidden/>
              </w:rPr>
              <w:t>4</w:t>
            </w:r>
            <w:r w:rsidR="00E31900">
              <w:rPr>
                <w:noProof/>
                <w:webHidden/>
              </w:rPr>
              <w:t>-2</w:t>
            </w:r>
            <w:r w:rsidR="0005022B">
              <w:rPr>
                <w:noProof/>
                <w:webHidden/>
              </w:rPr>
              <w:t>5</w:t>
            </w:r>
          </w:hyperlink>
        </w:p>
        <w:p w14:paraId="349B0BD3" w14:textId="29E358C9" w:rsidR="00C7256A" w:rsidRDefault="00C7256A" w:rsidP="00C7256A">
          <w:pPr>
            <w:pStyle w:val="TOCHeading"/>
          </w:pPr>
          <w:r>
            <w:fldChar w:fldCharType="end"/>
          </w:r>
        </w:p>
      </w:sdtContent>
    </w:sdt>
    <w:p w14:paraId="7B977617" w14:textId="77777777" w:rsidR="004C6F38" w:rsidRDefault="004C6F38">
      <w:pPr>
        <w:spacing w:after="0"/>
        <w:rPr>
          <w:rFonts w:cs="Arial"/>
          <w:b/>
          <w:color w:val="C00000"/>
          <w:sz w:val="40"/>
          <w:szCs w:val="28"/>
          <w:lang w:val="en-AU"/>
        </w:rPr>
      </w:pPr>
      <w:r>
        <w:br w:type="page"/>
      </w:r>
    </w:p>
    <w:p w14:paraId="671AC6B5" w14:textId="52D5C952" w:rsidR="00C531E9" w:rsidRDefault="00C531E9" w:rsidP="004C6F38">
      <w:pPr>
        <w:pStyle w:val="Heading1"/>
      </w:pPr>
      <w:bookmarkStart w:id="1" w:name="_Toc535492302"/>
      <w:r>
        <w:lastRenderedPageBreak/>
        <w:t>About Changing Lives, Changing Communities</w:t>
      </w:r>
      <w:bookmarkEnd w:id="1"/>
    </w:p>
    <w:p w14:paraId="6E992E8B" w14:textId="223A1426" w:rsidR="00C531E9" w:rsidRPr="00887F3B" w:rsidRDefault="00C531E9" w:rsidP="00C531E9">
      <w:pPr>
        <w:rPr>
          <w:rFonts w:cs="Arial"/>
          <w:szCs w:val="22"/>
          <w:lang w:val="en-AU"/>
        </w:rPr>
      </w:pPr>
      <w:r w:rsidRPr="00887F3B">
        <w:rPr>
          <w:rFonts w:cs="Arial"/>
          <w:szCs w:val="22"/>
          <w:lang w:val="en-AU"/>
        </w:rPr>
        <w:t xml:space="preserve">Changing Lives, Changing Communities are 13, two-day events across Queensland, creating new ways for people – citizens, community organisations, private sector and government representatives – to </w:t>
      </w:r>
      <w:r w:rsidR="003C700F" w:rsidRPr="00887F3B">
        <w:rPr>
          <w:rFonts w:cs="Arial"/>
          <w:szCs w:val="22"/>
          <w:lang w:val="en-AU"/>
        </w:rPr>
        <w:t>come together, envision and ask, “What will it take to create communities where everyone contributes, matters and belongs?”</w:t>
      </w:r>
    </w:p>
    <w:p w14:paraId="44631C55" w14:textId="1BA35208" w:rsidR="00D43D87" w:rsidRDefault="00D43D87" w:rsidP="00D43D87">
      <w:pPr>
        <w:pStyle w:val="BodyText"/>
        <w:rPr>
          <w:rFonts w:ascii="Arial" w:hAnsi="Arial"/>
          <w:sz w:val="22"/>
          <w:szCs w:val="22"/>
        </w:rPr>
      </w:pPr>
      <w:r w:rsidRPr="00887F3B">
        <w:rPr>
          <w:rFonts w:ascii="Arial" w:hAnsi="Arial"/>
          <w:sz w:val="22"/>
          <w:szCs w:val="22"/>
        </w:rPr>
        <w:t>Changing Lives, Changing Communities is about bringing together all parts of the community to co-create solutions to ensure everyone is included in their community, and can access what they need; like a place to call home, good health, transport, education, and meaningful employment.</w:t>
      </w:r>
    </w:p>
    <w:p w14:paraId="36A414A1" w14:textId="61175A03" w:rsidR="0071122B" w:rsidRDefault="0071122B" w:rsidP="00D43D87">
      <w:pPr>
        <w:pStyle w:val="BodyText"/>
        <w:rPr>
          <w:rFonts w:ascii="Arial" w:hAnsi="Arial"/>
          <w:sz w:val="22"/>
          <w:szCs w:val="22"/>
        </w:rPr>
      </w:pPr>
    </w:p>
    <w:p w14:paraId="03206868" w14:textId="04D76631" w:rsidR="00D43D87" w:rsidRDefault="0071122B" w:rsidP="00D43D87">
      <w:pPr>
        <w:pStyle w:val="BodyText"/>
        <w:rPr>
          <w:rFonts w:ascii="Arial" w:hAnsi="Arial"/>
          <w:sz w:val="22"/>
          <w:szCs w:val="22"/>
        </w:rPr>
      </w:pPr>
      <w:r>
        <w:rPr>
          <w:rFonts w:ascii="Arial" w:hAnsi="Arial"/>
          <w:sz w:val="22"/>
          <w:szCs w:val="22"/>
        </w:rPr>
        <w:t xml:space="preserve">This document brings together the highlights of the two days in 2018 in </w:t>
      </w:r>
      <w:r w:rsidR="002459C6">
        <w:rPr>
          <w:rFonts w:ascii="Arial" w:hAnsi="Arial"/>
          <w:sz w:val="22"/>
          <w:szCs w:val="22"/>
        </w:rPr>
        <w:t>Caboolture</w:t>
      </w:r>
      <w:r>
        <w:rPr>
          <w:rFonts w:ascii="Arial" w:hAnsi="Arial"/>
          <w:sz w:val="22"/>
          <w:szCs w:val="22"/>
        </w:rPr>
        <w:t>.</w:t>
      </w:r>
    </w:p>
    <w:p w14:paraId="57683F86" w14:textId="31518302" w:rsidR="00C66C18" w:rsidRPr="00B82442" w:rsidRDefault="00C66C18" w:rsidP="00B82442">
      <w:r>
        <w:t xml:space="preserve">The Changing Lives Changing Communities events in Toowoomba, Mackay, Caboolture, Brisbane, Gold Coast, and Normanton are funded through Information, Linkages and Capacity Building (ILC) National Readiness Grants - National Disability Insurance Agency (NDIA) </w:t>
      </w:r>
      <w:r w:rsidR="00AA3195">
        <w:t>– a</w:t>
      </w:r>
      <w:r>
        <w:t xml:space="preserve"> partnership between Queenslanders with Disability Network (QDN), Queensland Council of Social Service (QCOSS) and Anti Discrimination Commission Queensland (ADCQ).</w:t>
      </w:r>
    </w:p>
    <w:p w14:paraId="6E520E02" w14:textId="2A3F502C" w:rsidR="00622AAB" w:rsidRPr="00622AAB" w:rsidRDefault="008338D0" w:rsidP="00622AAB">
      <w:pPr>
        <w:pStyle w:val="Heading1"/>
      </w:pPr>
      <w:bookmarkStart w:id="2" w:name="_Toc535492303"/>
      <w:r>
        <w:t>Check</w:t>
      </w:r>
      <w:r>
        <w:rPr>
          <w:spacing w:val="-65"/>
        </w:rPr>
        <w:t xml:space="preserve"> </w:t>
      </w:r>
      <w:r>
        <w:t>-</w:t>
      </w:r>
      <w:r>
        <w:rPr>
          <w:spacing w:val="-65"/>
        </w:rPr>
        <w:t xml:space="preserve"> </w:t>
      </w:r>
      <w:r>
        <w:rPr>
          <w:spacing w:val="-21"/>
        </w:rPr>
        <w:t>in:</w:t>
      </w:r>
      <w:r>
        <w:rPr>
          <w:spacing w:val="73"/>
        </w:rPr>
        <w:t xml:space="preserve"> </w:t>
      </w:r>
      <w:r w:rsidRPr="008722EF">
        <w:t xml:space="preserve">What </w:t>
      </w:r>
      <w:r w:rsidR="00B130D1" w:rsidRPr="008722EF">
        <w:t>inspired you to be</w:t>
      </w:r>
      <w:r w:rsidRPr="008722EF">
        <w:t xml:space="preserve"> here?</w:t>
      </w:r>
      <w:bookmarkEnd w:id="2"/>
    </w:p>
    <w:p w14:paraId="66D16670" w14:textId="77777777" w:rsidR="0088367C" w:rsidRPr="009829B1" w:rsidRDefault="0088367C" w:rsidP="00EE384D">
      <w:pPr>
        <w:pStyle w:val="ListParagraph"/>
        <w:numPr>
          <w:ilvl w:val="0"/>
          <w:numId w:val="7"/>
        </w:numPr>
        <w:spacing w:after="120"/>
        <w:contextualSpacing w:val="0"/>
      </w:pPr>
      <w:r>
        <w:t>To hear stories and be inspired by possibilities for the Caboolture community</w:t>
      </w:r>
      <w:r w:rsidRPr="009829B1">
        <w:t xml:space="preserve"> </w:t>
      </w:r>
    </w:p>
    <w:p w14:paraId="67717BA8" w14:textId="25544E10" w:rsidR="00C7487E" w:rsidRDefault="00C7487E" w:rsidP="009829B1">
      <w:pPr>
        <w:pStyle w:val="ListParagraph"/>
        <w:numPr>
          <w:ilvl w:val="0"/>
          <w:numId w:val="7"/>
        </w:numPr>
        <w:spacing w:after="120"/>
        <w:contextualSpacing w:val="0"/>
      </w:pPr>
      <w:r>
        <w:t>The importance of inclusion in communities. Inclusion is more than participation. Inclusion is more than access. Inclusion is contribution and having a role and purpose in your community</w:t>
      </w:r>
    </w:p>
    <w:p w14:paraId="3CD0831E" w14:textId="4025D94C" w:rsidR="000C30D0" w:rsidRPr="009829B1" w:rsidRDefault="000C30D0" w:rsidP="000C30D0">
      <w:pPr>
        <w:pStyle w:val="ListParagraph"/>
        <w:numPr>
          <w:ilvl w:val="0"/>
          <w:numId w:val="7"/>
        </w:numPr>
        <w:spacing w:after="120"/>
        <w:contextualSpacing w:val="0"/>
      </w:pPr>
      <w:r>
        <w:t>To be an active participant for change in the community. To be a part of disability change and advocacy. To champion change for a better quality of life. To help people go from surviving to thriving</w:t>
      </w:r>
      <w:r w:rsidRPr="009829B1">
        <w:t xml:space="preserve"> </w:t>
      </w:r>
    </w:p>
    <w:p w14:paraId="485A68E3" w14:textId="77777777" w:rsidR="00A76AD7" w:rsidRPr="009829B1" w:rsidRDefault="00A76AD7" w:rsidP="00AE1434">
      <w:pPr>
        <w:pStyle w:val="ListParagraph"/>
        <w:numPr>
          <w:ilvl w:val="0"/>
          <w:numId w:val="7"/>
        </w:numPr>
        <w:spacing w:after="120"/>
        <w:contextualSpacing w:val="0"/>
      </w:pPr>
      <w:r>
        <w:t>To be part of a movement that gives people an equal and fair shot at life</w:t>
      </w:r>
      <w:r w:rsidRPr="009829B1">
        <w:t xml:space="preserve"> </w:t>
      </w:r>
    </w:p>
    <w:p w14:paraId="6BF1D0B6" w14:textId="77777777" w:rsidR="00CA3ACF" w:rsidRPr="009829B1" w:rsidRDefault="00CA3ACF" w:rsidP="00944C5A">
      <w:pPr>
        <w:pStyle w:val="ListParagraph"/>
        <w:numPr>
          <w:ilvl w:val="0"/>
          <w:numId w:val="7"/>
        </w:numPr>
        <w:spacing w:after="120"/>
        <w:contextualSpacing w:val="0"/>
      </w:pPr>
      <w:r>
        <w:t>To be part of and witness the changes that are possible when conversations occur with willing people</w:t>
      </w:r>
      <w:r w:rsidRPr="009829B1">
        <w:t xml:space="preserve"> </w:t>
      </w:r>
    </w:p>
    <w:p w14:paraId="453E57FB" w14:textId="5A9D997B" w:rsidR="000E0736" w:rsidRPr="009829B1" w:rsidRDefault="000E0736" w:rsidP="009829B1">
      <w:pPr>
        <w:pStyle w:val="ListParagraph"/>
        <w:numPr>
          <w:ilvl w:val="0"/>
          <w:numId w:val="7"/>
        </w:numPr>
        <w:spacing w:after="120"/>
        <w:contextualSpacing w:val="0"/>
      </w:pPr>
      <w:r>
        <w:t xml:space="preserve">Building strong communities is very important to me. I am thrilled to have </w:t>
      </w:r>
      <w:r w:rsidR="00AA3195">
        <w:t>an</w:t>
      </w:r>
      <w:r>
        <w:t xml:space="preserve"> opportunity to participate and hear what people say</w:t>
      </w:r>
      <w:r w:rsidRPr="009829B1">
        <w:t xml:space="preserve"> </w:t>
      </w:r>
    </w:p>
    <w:p w14:paraId="18CE81A1" w14:textId="260E9DBE" w:rsidR="00733761" w:rsidRPr="009829B1" w:rsidRDefault="00B8725B" w:rsidP="00733761">
      <w:pPr>
        <w:pStyle w:val="ListParagraph"/>
        <w:numPr>
          <w:ilvl w:val="0"/>
          <w:numId w:val="7"/>
        </w:numPr>
        <w:spacing w:after="120"/>
        <w:contextualSpacing w:val="0"/>
      </w:pPr>
      <w:r>
        <w:t>To be around positive people, to be inspired, connect, learn, share stories and drive changes by inspiring others</w:t>
      </w:r>
      <w:r w:rsidRPr="009829B1">
        <w:t xml:space="preserve"> </w:t>
      </w:r>
    </w:p>
    <w:p w14:paraId="30908306" w14:textId="67245B42" w:rsidR="00CD502D" w:rsidRPr="009829B1" w:rsidRDefault="00733761" w:rsidP="00733761">
      <w:pPr>
        <w:pStyle w:val="ListParagraph"/>
        <w:numPr>
          <w:ilvl w:val="0"/>
          <w:numId w:val="7"/>
        </w:numPr>
        <w:spacing w:after="120"/>
        <w:contextualSpacing w:val="0"/>
      </w:pPr>
      <w:r>
        <w:t>Advancing inclusion in a practical and meaningful way. Connecting with people who are similarly motivated. Identifying ways in which our office can support work/projects in this area</w:t>
      </w:r>
    </w:p>
    <w:p w14:paraId="78CDED7B" w14:textId="0F1C8737" w:rsidR="00C2698C" w:rsidRPr="009829B1" w:rsidRDefault="00C2698C" w:rsidP="00733761">
      <w:pPr>
        <w:pStyle w:val="ListParagraph"/>
        <w:numPr>
          <w:ilvl w:val="0"/>
          <w:numId w:val="7"/>
        </w:numPr>
        <w:spacing w:after="120"/>
        <w:contextualSpacing w:val="0"/>
      </w:pPr>
      <w:r>
        <w:t>I am passionate about making a positive difference in our community. I have the energy and desire to continue to work towards a more inclusive and fair community where all are felt valued and respected. I am passionate about the high need in our community to provide affordable housing to all</w:t>
      </w:r>
    </w:p>
    <w:p w14:paraId="715710D4" w14:textId="7ADFE64E" w:rsidR="001C3127" w:rsidRPr="00582332" w:rsidRDefault="00C2698C" w:rsidP="00582332">
      <w:pPr>
        <w:pStyle w:val="Heading1"/>
      </w:pPr>
      <w:r>
        <w:lastRenderedPageBreak/>
        <w:t xml:space="preserve">The Caboolture </w:t>
      </w:r>
      <w:r w:rsidR="001C3127">
        <w:t>context: panel</w:t>
      </w:r>
    </w:p>
    <w:p w14:paraId="17DA7E56" w14:textId="0A21C578" w:rsidR="00772220" w:rsidRDefault="00C2698C" w:rsidP="00586112">
      <w:pPr>
        <w:pStyle w:val="Heading2"/>
      </w:pPr>
      <w:r>
        <w:t>Leah Keating</w:t>
      </w:r>
    </w:p>
    <w:p w14:paraId="2650EFB6" w14:textId="4AB41BE5" w:rsidR="00F939BC" w:rsidRPr="00FD0634" w:rsidRDefault="00C2698C" w:rsidP="00032F47">
      <w:pPr>
        <w:pStyle w:val="Heading3"/>
      </w:pPr>
      <w:r>
        <w:t>Co-Director, Sensory Souls</w:t>
      </w:r>
    </w:p>
    <w:p w14:paraId="20B55C0A" w14:textId="77777777" w:rsidR="00D069BA" w:rsidRDefault="00D069BA" w:rsidP="009829B1">
      <w:r>
        <w:t xml:space="preserve">Sensory Souls started as Sensory Movie Day in 2011 by Chanelle Avison </w:t>
      </w:r>
      <w:r w:rsidRPr="00CE3C11">
        <w:rPr>
          <w:color w:val="000000" w:themeColor="text1"/>
        </w:rPr>
        <w:t xml:space="preserve">who has children with </w:t>
      </w:r>
      <w:r>
        <w:rPr>
          <w:color w:val="000000" w:themeColor="text1"/>
        </w:rPr>
        <w:t>disability</w:t>
      </w:r>
      <w:r w:rsidRPr="00CE3C11">
        <w:rPr>
          <w:color w:val="000000" w:themeColor="text1"/>
        </w:rPr>
        <w:t xml:space="preserve">. </w:t>
      </w:r>
      <w:r>
        <w:t xml:space="preserve">Chanelle recognised the difficulty for highly sensitive children to attend movie sessions so worked with her local movie theatre to run the Sensory Movie Day once a month. The sessions have dimmed lighting, the sound is lowered, and children can freely move around the cinema, giving children with disability the opportunity to attend movies in a safe and judgement-free environment. Leah, </w:t>
      </w:r>
      <w:r w:rsidRPr="00CE3C11">
        <w:rPr>
          <w:color w:val="000000" w:themeColor="text1"/>
        </w:rPr>
        <w:t>who has worked with many children</w:t>
      </w:r>
      <w:r>
        <w:rPr>
          <w:color w:val="000000" w:themeColor="text1"/>
        </w:rPr>
        <w:t xml:space="preserve"> with disability</w:t>
      </w:r>
      <w:r w:rsidRPr="00CE3C11">
        <w:rPr>
          <w:color w:val="000000" w:themeColor="text1"/>
        </w:rPr>
        <w:t xml:space="preserve">, </w:t>
      </w:r>
      <w:r>
        <w:t>met Chanelle in 2013 and helped Chanelle with running the Sensory Movie Days. The sessions have grown and are now in 34 locations across Australia.</w:t>
      </w:r>
    </w:p>
    <w:p w14:paraId="6898A4A7" w14:textId="5FF2068D" w:rsidR="00D069BA" w:rsidRDefault="00D069BA" w:rsidP="009829B1">
      <w:pPr>
        <w:rPr>
          <w:color w:val="000000" w:themeColor="text1"/>
        </w:rPr>
      </w:pPr>
      <w:r w:rsidRPr="00CE3C11">
        <w:rPr>
          <w:color w:val="000000" w:themeColor="text1"/>
        </w:rPr>
        <w:t xml:space="preserve">After the success of the movie sessions, the duo listened to the families, who wanted more family experiences. Thus, Sensory Souls was born in 2016. The not-for-profit organisation now runs many family events, including swimming days, train days, car events, laser tag, expo’s, stand up </w:t>
      </w:r>
      <w:r w:rsidR="00AA3195" w:rsidRPr="00CE3C11">
        <w:rPr>
          <w:color w:val="000000" w:themeColor="text1"/>
        </w:rPr>
        <w:t>paddle boar</w:t>
      </w:r>
      <w:r w:rsidR="00AA3195">
        <w:rPr>
          <w:color w:val="000000" w:themeColor="text1"/>
        </w:rPr>
        <w:t>ding</w:t>
      </w:r>
      <w:r w:rsidRPr="00CE3C11">
        <w:rPr>
          <w:color w:val="000000" w:themeColor="text1"/>
        </w:rPr>
        <w:t xml:space="preserve"> and much more. Families also shared their desire </w:t>
      </w:r>
      <w:r>
        <w:rPr>
          <w:color w:val="000000" w:themeColor="text1"/>
        </w:rPr>
        <w:t>for</w:t>
      </w:r>
      <w:r w:rsidRPr="00CE3C11">
        <w:rPr>
          <w:color w:val="000000" w:themeColor="text1"/>
        </w:rPr>
        <w:t xml:space="preserve"> their children</w:t>
      </w:r>
      <w:r>
        <w:rPr>
          <w:color w:val="000000" w:themeColor="text1"/>
        </w:rPr>
        <w:t xml:space="preserve"> to have photos with Santa</w:t>
      </w:r>
      <w:r w:rsidRPr="00CE3C11">
        <w:rPr>
          <w:color w:val="000000" w:themeColor="text1"/>
        </w:rPr>
        <w:t xml:space="preserve"> without the sensory overload of lights, long queues and music. The group created Sensory Santa, whereby families book a ten-minute slot with Santa at their nearest participating location. You can find out more about Sensory Souls on their website </w:t>
      </w:r>
      <w:hyperlink r:id="rId16" w:history="1">
        <w:r w:rsidRPr="00CE3C11">
          <w:rPr>
            <w:rStyle w:val="Hyperlink"/>
            <w:color w:val="000000" w:themeColor="text1"/>
          </w:rPr>
          <w:t>www.sensorysouls.com.au</w:t>
        </w:r>
      </w:hyperlink>
      <w:r w:rsidRPr="00CE3C11">
        <w:rPr>
          <w:color w:val="000000" w:themeColor="text1"/>
        </w:rPr>
        <w:t xml:space="preserve"> Or email admin@sensorysouls.com.au </w:t>
      </w:r>
    </w:p>
    <w:p w14:paraId="312CA9DD" w14:textId="20D68AFF" w:rsidR="00772220" w:rsidRDefault="00C2698C" w:rsidP="00586112">
      <w:pPr>
        <w:pStyle w:val="Heading2"/>
      </w:pPr>
      <w:r>
        <w:t>Clair Parsons</w:t>
      </w:r>
    </w:p>
    <w:p w14:paraId="0058042C" w14:textId="729B6F34" w:rsidR="00327507" w:rsidRPr="0012375F" w:rsidRDefault="00C2698C" w:rsidP="0012375F">
      <w:pPr>
        <w:pStyle w:val="Heading3"/>
        <w:rPr>
          <w:b w:val="0"/>
        </w:rPr>
      </w:pPr>
      <w:r>
        <w:rPr>
          <w:rStyle w:val="Heading3Char"/>
          <w:b/>
        </w:rPr>
        <w:t>Senior Constable for Vulner</w:t>
      </w:r>
      <w:r w:rsidR="00E86D09">
        <w:rPr>
          <w:rStyle w:val="Heading3Char"/>
          <w:b/>
        </w:rPr>
        <w:t>able Persons Unit and co-creator of Creating Confidence, Queensland Police Service</w:t>
      </w:r>
    </w:p>
    <w:p w14:paraId="3606A3F9" w14:textId="77777777" w:rsidR="00FE0928" w:rsidRDefault="00FE0928" w:rsidP="009829B1">
      <w:pPr>
        <w:pStyle w:val="ListParagraph"/>
        <w:numPr>
          <w:ilvl w:val="0"/>
          <w:numId w:val="0"/>
        </w:numPr>
      </w:pPr>
      <w:bookmarkStart w:id="3" w:name="_Hlk532563573"/>
      <w:r>
        <w:t xml:space="preserve">Clair, originally from the United Kingdom, has been working with the Caboolture police for the past 10 years. Every day, Clair dealt with domestic violence situations involving families. Together with Senior Constable Jo Arthur, the duo asked the question, ‘What can we do to help these families?’ </w:t>
      </w:r>
    </w:p>
    <w:p w14:paraId="37CD68A4" w14:textId="77777777" w:rsidR="00FE0928" w:rsidRDefault="00FE0928" w:rsidP="009829B1">
      <w:pPr>
        <w:pStyle w:val="ListParagraph"/>
        <w:numPr>
          <w:ilvl w:val="0"/>
          <w:numId w:val="0"/>
        </w:numPr>
      </w:pPr>
    </w:p>
    <w:p w14:paraId="5E34259B" w14:textId="77777777" w:rsidR="00FE0928" w:rsidRDefault="00FE0928" w:rsidP="009829B1">
      <w:pPr>
        <w:pStyle w:val="ListParagraph"/>
        <w:numPr>
          <w:ilvl w:val="0"/>
          <w:numId w:val="0"/>
        </w:numPr>
      </w:pPr>
      <w:r>
        <w:t xml:space="preserve">At the end of 2017, the Creating Confidence program was born. The program is an initiative of the Queensland Police Service in conjunction with the Confident Girls Foundation, Netball Queensland and the Caboolture Netball Association. It gives children who experience domestic violence situations at home the chance to break down barriers by playing sports – an opportunity they may have never had before. </w:t>
      </w:r>
    </w:p>
    <w:p w14:paraId="119396D5" w14:textId="77777777" w:rsidR="00FE0928" w:rsidRDefault="00FE0928" w:rsidP="009829B1">
      <w:pPr>
        <w:pStyle w:val="ListParagraph"/>
        <w:numPr>
          <w:ilvl w:val="0"/>
          <w:numId w:val="0"/>
        </w:numPr>
      </w:pPr>
      <w:r>
        <w:t>Sports gives children who experience domestic violence a place to go and gives the group a safe environment to develop a sense of belonging with their teammates. The program also reduces stress, builds self-esteem, confidence and resilience, while simultaneously teaching each age group how to build healthy relationships.</w:t>
      </w:r>
    </w:p>
    <w:p w14:paraId="660E35F4" w14:textId="77777777" w:rsidR="00FE0928" w:rsidRDefault="00FE0928" w:rsidP="009829B1">
      <w:pPr>
        <w:pStyle w:val="ListParagraph"/>
        <w:numPr>
          <w:ilvl w:val="0"/>
          <w:numId w:val="0"/>
        </w:numPr>
      </w:pPr>
    </w:p>
    <w:p w14:paraId="4A38C3E8" w14:textId="77777777" w:rsidR="00FE0928" w:rsidRPr="00DE2A97" w:rsidRDefault="00FE0928" w:rsidP="009829B1">
      <w:pPr>
        <w:pStyle w:val="ListParagraph"/>
        <w:numPr>
          <w:ilvl w:val="0"/>
          <w:numId w:val="0"/>
        </w:numPr>
      </w:pPr>
      <w:r>
        <w:t>The program is currently being piloted at Caboolture Netball Association. However, Clair and Jo are hoping to spread the program across various sports in the Caboolture community.</w:t>
      </w:r>
    </w:p>
    <w:p w14:paraId="3EFBD99F" w14:textId="3A174763" w:rsidR="00772220" w:rsidRDefault="00E86D09" w:rsidP="00586112">
      <w:pPr>
        <w:pStyle w:val="Heading2"/>
      </w:pPr>
      <w:r>
        <w:lastRenderedPageBreak/>
        <w:t>Paul Szep</w:t>
      </w:r>
    </w:p>
    <w:p w14:paraId="6FCEFB23" w14:textId="67E35728" w:rsidR="00BB0ADD" w:rsidRDefault="00E86D09" w:rsidP="007C4C5E">
      <w:pPr>
        <w:pStyle w:val="Heading3"/>
      </w:pPr>
      <w:bookmarkStart w:id="4" w:name="_Hlk532563562"/>
      <w:bookmarkEnd w:id="3"/>
      <w:r>
        <w:t>President of Blind Bats Incorporated</w:t>
      </w:r>
    </w:p>
    <w:bookmarkEnd w:id="4"/>
    <w:p w14:paraId="3D62938A" w14:textId="77777777" w:rsidR="0005652F" w:rsidRDefault="0005652F" w:rsidP="009829B1">
      <w:pPr>
        <w:rPr>
          <w:lang w:val="en-AU"/>
        </w:rPr>
      </w:pPr>
      <w:r>
        <w:rPr>
          <w:lang w:val="en-AU"/>
        </w:rPr>
        <w:t xml:space="preserve">Paul is the President of Blind Bats Incorporated, an organisation aimed to enhance an active lifestyle and community inclusion through sporting programs and other activities. Paul is proud to be part of an organisation that offers real community inclusion – anyone is welcome to play. </w:t>
      </w:r>
    </w:p>
    <w:p w14:paraId="09C2E71C" w14:textId="03DB25EA" w:rsidR="0005652F" w:rsidRDefault="0005652F" w:rsidP="009829B1">
      <w:r>
        <w:t xml:space="preserve">“We have sighted people, vision impaired people and now I’ve got some </w:t>
      </w:r>
      <w:r w:rsidR="00AA3195">
        <w:t>hearing-impaired</w:t>
      </w:r>
      <w:r>
        <w:t xml:space="preserve"> people playing as well,” Paul said. </w:t>
      </w:r>
    </w:p>
    <w:p w14:paraId="1528C5B6" w14:textId="77777777" w:rsidR="0005652F" w:rsidRDefault="0005652F" w:rsidP="009829B1">
      <w:pPr>
        <w:rPr>
          <w:rFonts w:cs="Arial"/>
        </w:rPr>
      </w:pPr>
      <w:r>
        <w:t xml:space="preserve">Paul has always had a passion for sports, particularly cricket. However, he only began playing cricket himself at 38 years of age, after one of his friends asked him to come and help him out with a committee he was working on. </w:t>
      </w:r>
      <w:r>
        <w:rPr>
          <w:rFonts w:cs="Arial"/>
        </w:rPr>
        <w:t>That committee was the New South Wales Blind Cricket Association.</w:t>
      </w:r>
    </w:p>
    <w:p w14:paraId="583594DB" w14:textId="77777777" w:rsidR="0005652F" w:rsidRDefault="0005652F" w:rsidP="009829B1">
      <w:pPr>
        <w:rPr>
          <w:rFonts w:cs="Arial"/>
        </w:rPr>
      </w:pPr>
      <w:r>
        <w:rPr>
          <w:rFonts w:cs="Arial"/>
        </w:rPr>
        <w:t>“I’ve always wanted to play cricket but whenever they threw that red ball at me, whenever they bowled it, I always got branded, so it was branding rather than playing cricket,” Paul said.</w:t>
      </w:r>
    </w:p>
    <w:p w14:paraId="1A9C892D" w14:textId="0E1F0524" w:rsidR="0005652F" w:rsidRPr="00DE2A1E" w:rsidRDefault="0005652F" w:rsidP="009829B1">
      <w:pPr>
        <w:rPr>
          <w:rFonts w:cs="Arial"/>
          <w:sz w:val="28"/>
          <w:szCs w:val="28"/>
          <w:lang w:val="en-AU"/>
        </w:rPr>
      </w:pPr>
      <w:r>
        <w:rPr>
          <w:rFonts w:cs="Arial"/>
        </w:rPr>
        <w:t xml:space="preserve">“Then there is this new ball, it’s underarm. You don’t have to see it. You can hear it. </w:t>
      </w:r>
      <w:r w:rsidR="00AA3195">
        <w:rPr>
          <w:rFonts w:cs="Arial"/>
        </w:rPr>
        <w:t>So,</w:t>
      </w:r>
      <w:r>
        <w:rPr>
          <w:rFonts w:cs="Arial"/>
        </w:rPr>
        <w:t xml:space="preserve"> I started to </w:t>
      </w:r>
      <w:r w:rsidR="00AA3195">
        <w:rPr>
          <w:rFonts w:cs="Arial"/>
        </w:rPr>
        <w:t>play,</w:t>
      </w:r>
      <w:r>
        <w:rPr>
          <w:rFonts w:cs="Arial"/>
        </w:rPr>
        <w:t xml:space="preserve"> and I ended up representing New South Wales. After I retired at 39, I went to Hervey Bay and from there I was selected to represent Queensland. Then I got tired of </w:t>
      </w:r>
      <w:r w:rsidR="00AA3195">
        <w:rPr>
          <w:rFonts w:cs="Arial"/>
        </w:rPr>
        <w:t>retirement,</w:t>
      </w:r>
      <w:r>
        <w:rPr>
          <w:rFonts w:cs="Arial"/>
        </w:rPr>
        <w:t xml:space="preserve"> so I went back into business eventually…From there, I didn’t have anything more to do with my cricket, I was too busy,” he said.</w:t>
      </w:r>
    </w:p>
    <w:p w14:paraId="0247413E" w14:textId="77777777" w:rsidR="0005652F" w:rsidRDefault="0005652F" w:rsidP="009829B1">
      <w:pPr>
        <w:rPr>
          <w:rFonts w:cs="Arial"/>
        </w:rPr>
      </w:pPr>
      <w:r>
        <w:rPr>
          <w:rFonts w:cs="Arial"/>
        </w:rPr>
        <w:t xml:space="preserve">That was until three years ago, after Paul came back from retirement for the third time to Blind Bats Incorporated. </w:t>
      </w:r>
    </w:p>
    <w:p w14:paraId="029E9C5A" w14:textId="77777777" w:rsidR="0005652F" w:rsidRDefault="0005652F" w:rsidP="009829B1">
      <w:r>
        <w:t>“</w:t>
      </w:r>
      <w:r>
        <w:rPr>
          <w:rFonts w:cs="Arial"/>
        </w:rPr>
        <w:t xml:space="preserve">The association has only been incorporated for a year and two years before that I was working on it to get it to that stage,” Paul said. </w:t>
      </w:r>
    </w:p>
    <w:p w14:paraId="19E0DE59" w14:textId="77777777" w:rsidR="0005652F" w:rsidRDefault="0005652F" w:rsidP="009829B1">
      <w:r>
        <w:t>“</w:t>
      </w:r>
      <w:r>
        <w:rPr>
          <w:rFonts w:cs="Arial"/>
        </w:rPr>
        <w:t>Now we are at a stage where we are ready to operate in all the activities. We are starting to operate, and people are coming in and signing up</w:t>
      </w:r>
      <w:r>
        <w:t>,” Paul said.</w:t>
      </w:r>
    </w:p>
    <w:p w14:paraId="62BEC8E7" w14:textId="77777777" w:rsidR="0005652F" w:rsidRDefault="0005652F" w:rsidP="009829B1">
      <w:pPr>
        <w:rPr>
          <w:lang w:val="en-AU"/>
        </w:rPr>
      </w:pPr>
      <w:r>
        <w:rPr>
          <w:lang w:val="en-AU"/>
        </w:rPr>
        <w:t xml:space="preserve">Blind Bats currently has 24 sports on offer, some which are run by Blind Bats and some that are already in the community. If you would like more information, please visit </w:t>
      </w:r>
      <w:hyperlink r:id="rId17" w:history="1">
        <w:r w:rsidRPr="008D6352">
          <w:rPr>
            <w:rStyle w:val="Hyperlink"/>
            <w:lang w:val="en-AU"/>
          </w:rPr>
          <w:t>www.blindbats.org</w:t>
        </w:r>
      </w:hyperlink>
      <w:r>
        <w:rPr>
          <w:lang w:val="en-AU"/>
        </w:rPr>
        <w:t>.</w:t>
      </w:r>
    </w:p>
    <w:p w14:paraId="333CA0B3" w14:textId="2EDAA36E" w:rsidR="00D77964" w:rsidRDefault="00E86D09" w:rsidP="00D77964">
      <w:pPr>
        <w:pStyle w:val="Heading2"/>
      </w:pPr>
      <w:r>
        <w:t>Luisa Miller</w:t>
      </w:r>
    </w:p>
    <w:p w14:paraId="12FF2A74" w14:textId="64E384DA" w:rsidR="00ED6A23" w:rsidRDefault="00E86D09" w:rsidP="00ED6A23">
      <w:pPr>
        <w:pStyle w:val="Heading3"/>
      </w:pPr>
      <w:r>
        <w:t>Community Action for a Multicultural Society (CAMS) Program Manager, Caboolture Neighbourhood Centre</w:t>
      </w:r>
    </w:p>
    <w:p w14:paraId="461CFA77" w14:textId="589B7AE5" w:rsidR="00BD4862" w:rsidRDefault="00BD4862" w:rsidP="009829B1">
      <w:pPr>
        <w:rPr>
          <w:lang w:val="en-AU"/>
        </w:rPr>
      </w:pPr>
      <w:bookmarkStart w:id="5" w:name="_Toc531148120"/>
      <w:r>
        <w:rPr>
          <w:lang w:val="en-AU"/>
        </w:rPr>
        <w:t xml:space="preserve">Luisa advocates for Culturally and Linguistically Diverse (CALD) people in the Caboolture community. Some of the services the CAMS program offers includes free English lessons for people from a CALD background, and free beach safety lessons for refugees and migrants living in the Moreton Bay Region. CAMS also </w:t>
      </w:r>
      <w:r w:rsidR="00AA3195">
        <w:rPr>
          <w:lang w:val="en-AU"/>
        </w:rPr>
        <w:t>offer</w:t>
      </w:r>
      <w:r>
        <w:rPr>
          <w:lang w:val="en-AU"/>
        </w:rPr>
        <w:t xml:space="preserve"> free swimming lessons for under school-aged children from a CALD background, as well as English one-on-one outreach support for people with disability, aged care or people who are isolated from a CALD background.</w:t>
      </w:r>
    </w:p>
    <w:p w14:paraId="60C17A53" w14:textId="0EEB0AAC" w:rsidR="00BD4862" w:rsidRDefault="00BD4862" w:rsidP="009829B1">
      <w:pPr>
        <w:rPr>
          <w:lang w:val="en-AU"/>
        </w:rPr>
      </w:pPr>
      <w:r>
        <w:rPr>
          <w:lang w:val="en-AU"/>
        </w:rPr>
        <w:lastRenderedPageBreak/>
        <w:t>Luisa explained that, for many people from a CALD background, there is a cultural barrier for people with disability, often with families taking sole care of the person with disability. “We don’t know, they don’t show,” Luisa said</w:t>
      </w:r>
      <w:r w:rsidR="00A11297">
        <w:rPr>
          <w:lang w:val="en-AU"/>
        </w:rPr>
        <w:t>.</w:t>
      </w:r>
      <w:r>
        <w:rPr>
          <w:lang w:val="en-AU"/>
        </w:rPr>
        <w:t xml:space="preserve"> </w:t>
      </w:r>
    </w:p>
    <w:p w14:paraId="797EACD9" w14:textId="77777777" w:rsidR="00BD4862" w:rsidRPr="00DE2A97" w:rsidRDefault="00BD4862" w:rsidP="009829B1">
      <w:pPr>
        <w:rPr>
          <w:lang w:val="en-AU"/>
        </w:rPr>
      </w:pPr>
      <w:r>
        <w:rPr>
          <w:lang w:val="en-AU"/>
        </w:rPr>
        <w:t xml:space="preserve">Luisa aims to break these barriers through sessions that provide information on what the centre can provide and what other disability service providers in the community can offer. </w:t>
      </w:r>
    </w:p>
    <w:p w14:paraId="3FD2F8CA" w14:textId="6E5EA058" w:rsidR="006A54EB" w:rsidRDefault="006A54EB" w:rsidP="00CB3C63">
      <w:pPr>
        <w:pStyle w:val="Heading1"/>
      </w:pPr>
      <w:bookmarkStart w:id="6" w:name="_Toc535492307"/>
      <w:bookmarkEnd w:id="5"/>
      <w:r>
        <w:t>Sensemaking</w:t>
      </w:r>
      <w:r w:rsidR="00D069BA">
        <w:t xml:space="preserve"> session</w:t>
      </w:r>
    </w:p>
    <w:p w14:paraId="391AB2DE" w14:textId="77777777" w:rsidR="004F3627" w:rsidRPr="004F3627" w:rsidRDefault="004F3627" w:rsidP="004F3627">
      <w:pPr>
        <w:pStyle w:val="Heading2"/>
      </w:pPr>
      <w:r w:rsidRPr="004F3627">
        <w:t>After the panel session, participants were asked to reflect on what they had heard. What do the stories from the panel tell us so far? And what do we need to focus on? Here are some of your responses:</w:t>
      </w:r>
    </w:p>
    <w:p w14:paraId="6D59D771" w14:textId="77777777" w:rsidR="00E2183E" w:rsidRPr="00014167" w:rsidRDefault="00E2183E" w:rsidP="009829B1">
      <w:pPr>
        <w:pStyle w:val="ListParagraph"/>
        <w:numPr>
          <w:ilvl w:val="0"/>
          <w:numId w:val="7"/>
        </w:numPr>
        <w:spacing w:after="120"/>
        <w:contextualSpacing w:val="0"/>
      </w:pPr>
      <w:r>
        <w:t>For those who have no voice, they need to be heard.</w:t>
      </w:r>
    </w:p>
    <w:p w14:paraId="2AAB029D" w14:textId="77777777" w:rsidR="00E2183E" w:rsidRPr="00014167" w:rsidRDefault="00E2183E" w:rsidP="009829B1">
      <w:pPr>
        <w:pStyle w:val="ListParagraph"/>
        <w:numPr>
          <w:ilvl w:val="0"/>
          <w:numId w:val="7"/>
        </w:numPr>
        <w:spacing w:after="120"/>
        <w:contextualSpacing w:val="0"/>
      </w:pPr>
      <w:r>
        <w:t xml:space="preserve">Targeted communications – right message to the right audience to get the best value. </w:t>
      </w:r>
    </w:p>
    <w:p w14:paraId="7D8FFE8C" w14:textId="1774FD39" w:rsidR="00E2183E" w:rsidRPr="00014167" w:rsidRDefault="00E2183E" w:rsidP="009829B1">
      <w:pPr>
        <w:pStyle w:val="ListParagraph"/>
        <w:numPr>
          <w:ilvl w:val="0"/>
          <w:numId w:val="7"/>
        </w:numPr>
        <w:spacing w:after="120"/>
        <w:contextualSpacing w:val="0"/>
      </w:pPr>
      <w:r>
        <w:t>A hub that provides all services (</w:t>
      </w:r>
      <w:r w:rsidR="00AA3195">
        <w:t>e.g.</w:t>
      </w:r>
      <w:r>
        <w:t xml:space="preserve"> disability, housing etc) so people know where to go. </w:t>
      </w:r>
    </w:p>
    <w:p w14:paraId="182545EF" w14:textId="77777777" w:rsidR="00E2183E" w:rsidRPr="00014167" w:rsidRDefault="00E2183E" w:rsidP="009829B1">
      <w:pPr>
        <w:pStyle w:val="ListParagraph"/>
        <w:numPr>
          <w:ilvl w:val="0"/>
          <w:numId w:val="7"/>
        </w:numPr>
        <w:spacing w:after="120"/>
        <w:contextualSpacing w:val="0"/>
      </w:pPr>
      <w:r>
        <w:t>“The Aboriginal community doesn’t have a world for disability. Our mob do feel shame, but we need to move past that shame and get people help and support.”</w:t>
      </w:r>
    </w:p>
    <w:p w14:paraId="68F8AC13" w14:textId="77777777" w:rsidR="00E2183E" w:rsidRDefault="00E2183E" w:rsidP="009829B1">
      <w:pPr>
        <w:pStyle w:val="ListParagraph"/>
        <w:numPr>
          <w:ilvl w:val="0"/>
          <w:numId w:val="7"/>
        </w:numPr>
        <w:spacing w:after="120"/>
        <w:contextualSpacing w:val="0"/>
      </w:pPr>
      <w:r>
        <w:t>Recognising everyone has the same rights to a home, to a job, to be included in society/community, to be valued and to have a sense of belonging.</w:t>
      </w:r>
    </w:p>
    <w:p w14:paraId="26EE5555" w14:textId="77777777" w:rsidR="00E2183E" w:rsidRDefault="00E2183E" w:rsidP="009829B1">
      <w:pPr>
        <w:pStyle w:val="ListParagraph"/>
        <w:numPr>
          <w:ilvl w:val="0"/>
          <w:numId w:val="7"/>
        </w:numPr>
        <w:spacing w:after="120"/>
        <w:contextualSpacing w:val="0"/>
      </w:pPr>
      <w:r>
        <w:t>The power of networking and how effective this can be to making change in our community.</w:t>
      </w:r>
    </w:p>
    <w:p w14:paraId="204C5E18" w14:textId="77777777" w:rsidR="00E2183E" w:rsidRDefault="00E2183E" w:rsidP="009829B1">
      <w:pPr>
        <w:pStyle w:val="ListParagraph"/>
        <w:numPr>
          <w:ilvl w:val="0"/>
          <w:numId w:val="7"/>
        </w:numPr>
        <w:spacing w:after="120"/>
        <w:contextualSpacing w:val="0"/>
      </w:pPr>
      <w:r>
        <w:t>Community education campaign on the advantages of diversified community and workforce - how this will bring about a richer and fairer society?</w:t>
      </w:r>
    </w:p>
    <w:p w14:paraId="2CC28BBF" w14:textId="77777777" w:rsidR="00E2183E" w:rsidRDefault="00E2183E" w:rsidP="009829B1">
      <w:pPr>
        <w:pStyle w:val="ListParagraph"/>
        <w:numPr>
          <w:ilvl w:val="0"/>
          <w:numId w:val="7"/>
        </w:numPr>
        <w:spacing w:after="120"/>
        <w:contextualSpacing w:val="0"/>
      </w:pPr>
      <w:r>
        <w:t>We all need to play our part in calling out misleading information/news, to lobby our decision makers on how unequal our Moreton Bay Region is to those who are marginalised due to health issues, social isolation, poverty and starvation.</w:t>
      </w:r>
    </w:p>
    <w:p w14:paraId="3E77EDBC" w14:textId="77777777" w:rsidR="00E2183E" w:rsidRDefault="00E2183E" w:rsidP="009829B1">
      <w:pPr>
        <w:pStyle w:val="ListParagraph"/>
        <w:numPr>
          <w:ilvl w:val="0"/>
          <w:numId w:val="7"/>
        </w:numPr>
        <w:spacing w:after="120"/>
        <w:contextualSpacing w:val="0"/>
      </w:pPr>
      <w:r>
        <w:t>We need to be champions for change. We all need to be community leaders in the spaces we work and play.</w:t>
      </w:r>
    </w:p>
    <w:p w14:paraId="19E82CDA" w14:textId="77777777" w:rsidR="00E2183E" w:rsidRDefault="00E2183E" w:rsidP="009829B1">
      <w:pPr>
        <w:pStyle w:val="ListParagraph"/>
        <w:numPr>
          <w:ilvl w:val="0"/>
          <w:numId w:val="7"/>
        </w:numPr>
        <w:spacing w:after="120"/>
        <w:contextualSpacing w:val="0"/>
      </w:pPr>
      <w:r>
        <w:t>Greater community education</w:t>
      </w:r>
    </w:p>
    <w:p w14:paraId="7B0D5BB7" w14:textId="77777777" w:rsidR="00E2183E" w:rsidRDefault="00E2183E" w:rsidP="009829B1">
      <w:pPr>
        <w:pStyle w:val="ListParagraph"/>
        <w:numPr>
          <w:ilvl w:val="0"/>
          <w:numId w:val="7"/>
        </w:numPr>
        <w:spacing w:after="120"/>
        <w:contextualSpacing w:val="0"/>
      </w:pPr>
      <w:r>
        <w:t>Indigenous/cultural partnerships</w:t>
      </w:r>
    </w:p>
    <w:p w14:paraId="4A848858" w14:textId="77777777" w:rsidR="00E2183E" w:rsidRDefault="00E2183E" w:rsidP="009829B1">
      <w:pPr>
        <w:pStyle w:val="ListParagraph"/>
        <w:numPr>
          <w:ilvl w:val="0"/>
          <w:numId w:val="7"/>
        </w:numPr>
        <w:spacing w:after="120"/>
        <w:contextualSpacing w:val="0"/>
      </w:pPr>
      <w:r>
        <w:t>Abilities rather than disabilities</w:t>
      </w:r>
    </w:p>
    <w:p w14:paraId="596F8464" w14:textId="77777777" w:rsidR="00E2183E" w:rsidRDefault="00E2183E" w:rsidP="009829B1">
      <w:pPr>
        <w:pStyle w:val="ListParagraph"/>
        <w:numPr>
          <w:ilvl w:val="0"/>
          <w:numId w:val="7"/>
        </w:numPr>
        <w:spacing w:after="120"/>
        <w:contextualSpacing w:val="0"/>
      </w:pPr>
      <w:r>
        <w:t>Harnessing the hope and aspirations</w:t>
      </w:r>
    </w:p>
    <w:p w14:paraId="2636C3CD" w14:textId="77777777" w:rsidR="00E2183E" w:rsidRDefault="00E2183E" w:rsidP="009829B1">
      <w:pPr>
        <w:pStyle w:val="ListParagraph"/>
        <w:numPr>
          <w:ilvl w:val="0"/>
          <w:numId w:val="7"/>
        </w:numPr>
        <w:spacing w:after="120"/>
        <w:contextualSpacing w:val="0"/>
      </w:pPr>
      <w:r>
        <w:t>Make initiatives visible to the community</w:t>
      </w:r>
    </w:p>
    <w:p w14:paraId="1E02504A" w14:textId="77777777" w:rsidR="00E2183E" w:rsidRDefault="00E2183E" w:rsidP="009829B1">
      <w:pPr>
        <w:pStyle w:val="ListParagraph"/>
        <w:numPr>
          <w:ilvl w:val="0"/>
          <w:numId w:val="7"/>
        </w:numPr>
        <w:spacing w:after="120"/>
        <w:contextualSpacing w:val="0"/>
      </w:pPr>
      <w:r>
        <w:t>Exposure = inclusion</w:t>
      </w:r>
    </w:p>
    <w:p w14:paraId="59CEDEEE" w14:textId="77777777" w:rsidR="00E2183E" w:rsidRDefault="00E2183E" w:rsidP="009829B1">
      <w:pPr>
        <w:pStyle w:val="ListParagraph"/>
        <w:numPr>
          <w:ilvl w:val="0"/>
          <w:numId w:val="7"/>
        </w:numPr>
        <w:spacing w:after="120"/>
        <w:contextualSpacing w:val="0"/>
      </w:pPr>
      <w:r>
        <w:t>Encouragement, empowerment, participation</w:t>
      </w:r>
    </w:p>
    <w:p w14:paraId="704B2534" w14:textId="77777777" w:rsidR="00E2183E" w:rsidRDefault="00E2183E" w:rsidP="009829B1">
      <w:pPr>
        <w:pStyle w:val="ListParagraph"/>
        <w:numPr>
          <w:ilvl w:val="0"/>
          <w:numId w:val="7"/>
        </w:numPr>
        <w:spacing w:after="120"/>
        <w:contextualSpacing w:val="0"/>
      </w:pPr>
      <w:r>
        <w:lastRenderedPageBreak/>
        <w:t>Thinking outside the box</w:t>
      </w:r>
    </w:p>
    <w:p w14:paraId="0DDF2671" w14:textId="77777777" w:rsidR="00E2183E" w:rsidRDefault="00E2183E" w:rsidP="009829B1">
      <w:pPr>
        <w:pStyle w:val="ListParagraph"/>
        <w:numPr>
          <w:ilvl w:val="0"/>
          <w:numId w:val="7"/>
        </w:numPr>
        <w:spacing w:after="120"/>
        <w:contextualSpacing w:val="0"/>
      </w:pPr>
      <w:r>
        <w:t>Collaboration</w:t>
      </w:r>
    </w:p>
    <w:p w14:paraId="44D27BEA" w14:textId="77777777" w:rsidR="00E2183E" w:rsidRDefault="00E2183E" w:rsidP="009829B1">
      <w:pPr>
        <w:pStyle w:val="ListParagraph"/>
        <w:numPr>
          <w:ilvl w:val="0"/>
          <w:numId w:val="7"/>
        </w:numPr>
        <w:spacing w:after="120"/>
        <w:contextualSpacing w:val="0"/>
      </w:pPr>
      <w:r>
        <w:t>Relatable stories</w:t>
      </w:r>
    </w:p>
    <w:p w14:paraId="59E8A90E" w14:textId="77777777" w:rsidR="00E2183E" w:rsidRDefault="00E2183E" w:rsidP="009829B1">
      <w:pPr>
        <w:pStyle w:val="ListParagraph"/>
        <w:numPr>
          <w:ilvl w:val="0"/>
          <w:numId w:val="7"/>
        </w:numPr>
        <w:spacing w:after="120"/>
        <w:contextualSpacing w:val="0"/>
      </w:pPr>
      <w:r>
        <w:t>Strong networking between service providers</w:t>
      </w:r>
    </w:p>
    <w:p w14:paraId="4DAA7140" w14:textId="77777777" w:rsidR="00E2183E" w:rsidRDefault="00E2183E" w:rsidP="009829B1">
      <w:pPr>
        <w:pStyle w:val="ListParagraph"/>
        <w:numPr>
          <w:ilvl w:val="0"/>
          <w:numId w:val="7"/>
        </w:numPr>
        <w:spacing w:after="120"/>
        <w:contextualSpacing w:val="0"/>
      </w:pPr>
      <w:r>
        <w:t>Transparency</w:t>
      </w:r>
    </w:p>
    <w:p w14:paraId="1EC7850F" w14:textId="77777777" w:rsidR="00E2183E" w:rsidRDefault="00E2183E" w:rsidP="009829B1">
      <w:pPr>
        <w:pStyle w:val="ListParagraph"/>
        <w:numPr>
          <w:ilvl w:val="0"/>
          <w:numId w:val="7"/>
        </w:numPr>
        <w:spacing w:after="120"/>
        <w:contextualSpacing w:val="0"/>
      </w:pPr>
      <w:r>
        <w:t>Storytelling to cut through the confusion</w:t>
      </w:r>
    </w:p>
    <w:p w14:paraId="67485DFF" w14:textId="77777777" w:rsidR="00E2183E" w:rsidRDefault="00E2183E" w:rsidP="009829B1">
      <w:pPr>
        <w:pStyle w:val="ListParagraph"/>
        <w:numPr>
          <w:ilvl w:val="0"/>
          <w:numId w:val="7"/>
        </w:numPr>
        <w:spacing w:after="120"/>
        <w:contextualSpacing w:val="0"/>
      </w:pPr>
      <w:r>
        <w:t>Our vulnerable families so they don’t fall through the cracks. A system that can care to focus on vulnerable, isolated, and families with disabilities who need us to reach/access them rather than them reaching/accessing us – a two-way access</w:t>
      </w:r>
    </w:p>
    <w:p w14:paraId="5E4AFFC3" w14:textId="77777777" w:rsidR="00E2183E" w:rsidRDefault="00E2183E" w:rsidP="009829B1">
      <w:pPr>
        <w:pStyle w:val="ListParagraph"/>
        <w:numPr>
          <w:ilvl w:val="0"/>
          <w:numId w:val="7"/>
        </w:numPr>
        <w:spacing w:after="120"/>
        <w:contextualSpacing w:val="0"/>
      </w:pPr>
      <w:r>
        <w:t xml:space="preserve">Community solutions </w:t>
      </w:r>
    </w:p>
    <w:p w14:paraId="7E42CCE7" w14:textId="77777777" w:rsidR="00E2183E" w:rsidRDefault="00E2183E" w:rsidP="009829B1">
      <w:pPr>
        <w:pStyle w:val="ListParagraph"/>
        <w:numPr>
          <w:ilvl w:val="0"/>
          <w:numId w:val="7"/>
        </w:numPr>
        <w:spacing w:after="120"/>
        <w:contextualSpacing w:val="0"/>
      </w:pPr>
      <w:r>
        <w:t xml:space="preserve">Being creative in the use of community resources </w:t>
      </w:r>
    </w:p>
    <w:p w14:paraId="63BBBDCA" w14:textId="77777777" w:rsidR="00E2183E" w:rsidRDefault="00E2183E" w:rsidP="009829B1">
      <w:pPr>
        <w:pStyle w:val="ListParagraph"/>
        <w:numPr>
          <w:ilvl w:val="0"/>
          <w:numId w:val="7"/>
        </w:numPr>
        <w:spacing w:after="120"/>
        <w:contextualSpacing w:val="0"/>
      </w:pPr>
      <w:r>
        <w:t>Accessible toilets, showers, amusement parks, smooth paths, bigger traffic light buttons.</w:t>
      </w:r>
    </w:p>
    <w:p w14:paraId="346CE299" w14:textId="77777777" w:rsidR="00E2183E" w:rsidRDefault="00E2183E" w:rsidP="009829B1">
      <w:pPr>
        <w:pStyle w:val="ListParagraph"/>
        <w:numPr>
          <w:ilvl w:val="0"/>
          <w:numId w:val="7"/>
        </w:numPr>
        <w:spacing w:after="120"/>
        <w:contextualSpacing w:val="0"/>
      </w:pPr>
      <w:r>
        <w:t>People with disabilities in parliament/government</w:t>
      </w:r>
    </w:p>
    <w:p w14:paraId="503DD6DB" w14:textId="77777777" w:rsidR="00E2183E" w:rsidRDefault="00E2183E" w:rsidP="009829B1">
      <w:pPr>
        <w:pStyle w:val="ListParagraph"/>
        <w:numPr>
          <w:ilvl w:val="0"/>
          <w:numId w:val="7"/>
        </w:numPr>
        <w:spacing w:after="120"/>
        <w:contextualSpacing w:val="0"/>
      </w:pPr>
      <w:r>
        <w:t>Better housing options for people with disability</w:t>
      </w:r>
    </w:p>
    <w:p w14:paraId="52E1AF3D" w14:textId="25E791D9" w:rsidR="00CB3C63" w:rsidRDefault="00CB3C63" w:rsidP="00CB3C63">
      <w:pPr>
        <w:pStyle w:val="Heading1"/>
      </w:pPr>
      <w:r>
        <w:t>Stories of inclusion</w:t>
      </w:r>
    </w:p>
    <w:p w14:paraId="057EC6BE" w14:textId="53EBDFEE" w:rsidR="00F47EE1" w:rsidRPr="00F47EE1" w:rsidRDefault="00E2183E" w:rsidP="00F47EE1">
      <w:pPr>
        <w:pStyle w:val="Heading2"/>
      </w:pPr>
      <w:r>
        <w:t>Trish Jackson</w:t>
      </w:r>
    </w:p>
    <w:p w14:paraId="0E3CA3D7" w14:textId="77777777" w:rsidR="00597A81" w:rsidRDefault="00597A81" w:rsidP="00597A81">
      <w:r>
        <w:t xml:space="preserve">Trish is an artist and volunteer. Before Trish’s was born, her mother took the drug thalidomide. Trish’s mother took it once. A little while later, her mother realised she was pregnant. A little while later still, Trisha’s mother realised her doctor destroyed her medical records. Thalidomide causes birth defects and Trish was born with little arms, three fingers and severe internal injuries. </w:t>
      </w:r>
    </w:p>
    <w:p w14:paraId="47663696" w14:textId="77777777" w:rsidR="00597A81" w:rsidRDefault="00597A81" w:rsidP="00597A81">
      <w:r>
        <w:t>Trish’s first husband, Russell Diefenbach, was a storyteller. He also had lived experience of disability. Russell, who wrote the story 20 years ago, has since passed away. However, Trish wanted to share his vision of an alternative future with the audience:</w:t>
      </w:r>
    </w:p>
    <w:p w14:paraId="3748FD46" w14:textId="77777777" w:rsidR="00597A81" w:rsidRPr="001A3431" w:rsidRDefault="00597A81" w:rsidP="00597A81">
      <w:pPr>
        <w:rPr>
          <w:rFonts w:ascii="Times New Roman" w:hAnsi="Times New Roman"/>
          <w:b/>
        </w:rPr>
      </w:pPr>
      <w:r w:rsidRPr="001A3431">
        <w:rPr>
          <w:b/>
        </w:rPr>
        <w:t>Dream run on two wheels</w:t>
      </w:r>
    </w:p>
    <w:p w14:paraId="062925AC" w14:textId="77777777" w:rsidR="00597A81" w:rsidRDefault="00597A81" w:rsidP="00597A81">
      <w:r>
        <w:t>I had a dream the other night. Most dreams are forgotten but this one lingered like jam on a toddler's face.</w:t>
      </w:r>
    </w:p>
    <w:p w14:paraId="7396F6A5" w14:textId="77777777" w:rsidR="00597A81" w:rsidRDefault="00597A81" w:rsidP="00597A81">
      <w:r>
        <w:t>I was anxious about an ap</w:t>
      </w:r>
      <w:r>
        <w:softHyphen/>
        <w:t xml:space="preserve">pointment in town next day and at </w:t>
      </w:r>
      <w:smartTag w:uri="urn:schemas-microsoft-com:office:smarttags" w:element="time">
        <w:smartTagPr>
          <w:attr w:name="Hour" w:val="0"/>
          <w:attr w:name="Minute" w:val="0"/>
        </w:smartTagPr>
        <w:r>
          <w:t>midnight</w:t>
        </w:r>
      </w:smartTag>
      <w:r>
        <w:t xml:space="preserve"> I realised something…I hadn't booked the special taxi to transport me in my motorised wheelchair. A couple of days' notice is usually required but I'd com</w:t>
      </w:r>
      <w:r>
        <w:softHyphen/>
        <w:t>pletely forgotten. The appoint</w:t>
      </w:r>
      <w:r>
        <w:softHyphen/>
        <w:t>ment wouldn't be easily changed, and maneuvering around the city was always a hassle, so I slept with a looming uneasiness about the day ahead.</w:t>
      </w:r>
    </w:p>
    <w:p w14:paraId="01811CDE" w14:textId="77777777" w:rsidR="00597A81" w:rsidRDefault="00597A81" w:rsidP="00597A81">
      <w:r>
        <w:lastRenderedPageBreak/>
        <w:t>I had just dozed off when mir</w:t>
      </w:r>
      <w:r>
        <w:softHyphen/>
        <w:t>aculously, I was bolt upright in my chair, fully dressed. Usually it was a two-hour rigmarole. Astonishing but there was more.</w:t>
      </w:r>
    </w:p>
    <w:p w14:paraId="513D2D1D" w14:textId="77777777" w:rsidR="00597A81" w:rsidRDefault="00597A81" w:rsidP="00597A81">
      <w:r>
        <w:t>Dialling the taxi ser</w:t>
      </w:r>
      <w:r>
        <w:softHyphen/>
        <w:t>vice, I expected the worst, but the operator asked if I'd like a car immedi</w:t>
      </w:r>
      <w:r>
        <w:softHyphen/>
        <w:t>ately. I reiterated it was a “wheelchair job” but she assured me there was no problem I booked it for nine. It arrived at nine.</w:t>
      </w:r>
    </w:p>
    <w:p w14:paraId="32F8A1C8" w14:textId="77777777" w:rsidR="00597A81" w:rsidRDefault="00597A81" w:rsidP="00597A81">
      <w:r>
        <w:t>As we glided surreally down Kingsford Smith Drive, an incred</w:t>
      </w:r>
      <w:r>
        <w:softHyphen/>
        <w:t>ible realisation hit home: almost everyone I saw moved around in wheelchairs.</w:t>
      </w:r>
    </w:p>
    <w:p w14:paraId="07633859" w14:textId="77777777" w:rsidR="00597A81" w:rsidRDefault="00597A81" w:rsidP="00597A81">
      <w:r>
        <w:t>They were everywhere, multi</w:t>
      </w:r>
      <w:r>
        <w:softHyphen/>
        <w:t>tudes, in all shapes and sizes. Anyone with two good arms and legs stuck out like carrots in a butcher’s shop. People would stare and whisper: "Nothing's happened to him."</w:t>
      </w:r>
    </w:p>
    <w:p w14:paraId="047554C6" w14:textId="77777777" w:rsidR="00597A81" w:rsidRDefault="00597A81" w:rsidP="00597A81">
      <w:r>
        <w:t>Arriving in the city I braced myself to tackle the uneven foot</w:t>
      </w:r>
      <w:r>
        <w:softHyphen/>
        <w:t>paths and steep corner cut-outs, but my fears quickly evaporated. The footpaths were smooth and level; they even had raised edges to prevent failing over the side.</w:t>
      </w:r>
    </w:p>
    <w:p w14:paraId="2441EA60" w14:textId="77777777" w:rsidR="00597A81" w:rsidRDefault="00597A81" w:rsidP="00597A81">
      <w:r>
        <w:t>My appointment was in an old government building and I knew it had steps. I hoped there was a back entrance through the toilets or something but steps were not to be seen. Every building had a strange contraption in front called a WELCOME module (Wheelchair Elevating Lobby Carrying Only Members Eligi</w:t>
      </w:r>
      <w:r>
        <w:softHyphen/>
        <w:t>ble). The module, a cross be</w:t>
      </w:r>
      <w:r>
        <w:softHyphen/>
        <w:t xml:space="preserve">tween a small lift and the </w:t>
      </w:r>
      <w:smartTag w:uri="urn:schemas-microsoft-com:office:smarttags" w:element="place">
        <w:smartTag w:uri="urn:schemas-microsoft-com:office:smarttags" w:element="PlaceName">
          <w:r>
            <w:t>Luna</w:t>
          </w:r>
        </w:smartTag>
        <w:r>
          <w:t xml:space="preserve"> </w:t>
        </w:r>
        <w:smartTag w:uri="urn:schemas-microsoft-com:office:smarttags" w:element="PlaceType">
          <w:r>
            <w:t>Park</w:t>
          </w:r>
        </w:smartTag>
      </w:smartTag>
      <w:r>
        <w:t xml:space="preserve"> mouth, was light-sensitive and opened when a chair ap</w:t>
      </w:r>
      <w:r>
        <w:softHyphen/>
        <w:t>proached. "Wheelchairs Only" the sign read. I drove in and was lifted to the office I required. I wondered how the few poor able bods accessed these buildings.</w:t>
      </w:r>
    </w:p>
    <w:p w14:paraId="0FC9326E" w14:textId="77777777" w:rsidR="00597A81" w:rsidRDefault="00597A81" w:rsidP="00597A81">
      <w:r>
        <w:t>After my appointment I zipped down the module back to street level and met a friend for lunch at a restaurant. I'd never eaten there before because of a spiraling staircase, but this day I felt lucky. Sure enough, it had a wheelchair module; the stairs had vanished.</w:t>
      </w:r>
    </w:p>
    <w:p w14:paraId="34A0595D" w14:textId="77777777" w:rsidR="00597A81" w:rsidRDefault="00597A81" w:rsidP="00597A81">
      <w:r>
        <w:t>The meal was delicious, and we spent a relaxed afternoon knowing that the restaurant also had wheelchair-only toilets. What able-bods did I wasn't sure, but I surmised that if they couldn't ac</w:t>
      </w:r>
      <w:r>
        <w:softHyphen/>
        <w:t>cess the building, they wouldn't need a special toilet anyway. Sounded reasonable.</w:t>
      </w:r>
    </w:p>
    <w:p w14:paraId="06910F7E" w14:textId="77777777" w:rsidR="00597A81" w:rsidRDefault="00597A81" w:rsidP="00597A81">
      <w:r>
        <w:t>I left the restaurant in good spirits and was about to phone for a taxi when I noticed a bus pull up. It had no seats. People in wheelchairs were getting on and off with consummate ease, so throwing caution to the wind I wheeled on - Utopia.</w:t>
      </w:r>
    </w:p>
    <w:p w14:paraId="060C0BED" w14:textId="77777777" w:rsidR="00597A81" w:rsidRDefault="00597A81" w:rsidP="00597A81">
      <w:r>
        <w:t xml:space="preserve">As we passed </w:t>
      </w:r>
      <w:r w:rsidRPr="00B06A83">
        <w:t xml:space="preserve">Anzac </w:t>
      </w:r>
      <w:r>
        <w:t>Square, I saw a small group of able-bods demonstrating about the lack of transport facilities available to them. Someone said they’d been lobbying the council and the gov</w:t>
      </w:r>
      <w:r>
        <w:softHyphen/>
        <w:t>ernment for years wanting seats put in cabs, buses and trains. Apparently, they also wanted steps built on to all public build</w:t>
      </w:r>
      <w:r>
        <w:softHyphen/>
        <w:t>ings. They were chanting about equal rights or something.</w:t>
      </w:r>
    </w:p>
    <w:p w14:paraId="17322A96" w14:textId="77777777" w:rsidR="00597A81" w:rsidRDefault="00597A81" w:rsidP="00597A81">
      <w:r>
        <w:t>The a</w:t>
      </w:r>
      <w:r w:rsidRPr="000D4350">
        <w:t>udaci</w:t>
      </w:r>
      <w:r>
        <w:t>ty, I thought, then stuck my head out the window to catch the cold breeze. A moment later, I was home, elated.</w:t>
      </w:r>
    </w:p>
    <w:p w14:paraId="7A988BC3" w14:textId="77777777" w:rsidR="00597A81" w:rsidRDefault="00597A81" w:rsidP="00597A81">
      <w:r>
        <w:t>But then the clock-radio startled me at seven and I woke, with a looming uneasiness about the day ahead.</w:t>
      </w:r>
    </w:p>
    <w:p w14:paraId="78BD129D" w14:textId="348F105C" w:rsidR="00C84FE6" w:rsidRDefault="00597A81" w:rsidP="00E04661">
      <w:pPr>
        <w:pStyle w:val="Heading2"/>
      </w:pPr>
      <w:r>
        <w:lastRenderedPageBreak/>
        <w:t>Pippa Rogers</w:t>
      </w:r>
    </w:p>
    <w:p w14:paraId="3605E166" w14:textId="77777777" w:rsidR="00CE4AA8" w:rsidRDefault="00CE4AA8" w:rsidP="00CE4AA8">
      <w:pPr>
        <w:rPr>
          <w:lang w:val="en-AU"/>
        </w:rPr>
      </w:pPr>
      <w:r>
        <w:rPr>
          <w:lang w:val="en-AU"/>
        </w:rPr>
        <w:t xml:space="preserve">Pippa is part of the Connected Communities program, an initiative of the Moreton Bay Regional Council. Part of the Connected Communities program helps people with disability feel more connected. Pippa is also an educator and budding public speaker. </w:t>
      </w:r>
    </w:p>
    <w:p w14:paraId="1AA4D4A8" w14:textId="77777777" w:rsidR="00CE4AA8" w:rsidRDefault="00CE4AA8" w:rsidP="00CE4AA8">
      <w:pPr>
        <w:rPr>
          <w:lang w:val="en-AU"/>
        </w:rPr>
      </w:pPr>
      <w:r>
        <w:rPr>
          <w:lang w:val="en-AU"/>
        </w:rPr>
        <w:t>Pippa has helped to educate students about her lived experience of disability, including speaking to students from the University of the Sunshine Coast and the Queensland University of Technology. “It felt amazing to have the opportunity to speak with students at universities,” Pippa said.</w:t>
      </w:r>
    </w:p>
    <w:p w14:paraId="407EF943" w14:textId="77777777" w:rsidR="00CE4AA8" w:rsidRDefault="00CE4AA8" w:rsidP="00CE4AA8">
      <w:pPr>
        <w:rPr>
          <w:lang w:val="en-AU"/>
        </w:rPr>
      </w:pPr>
      <w:r>
        <w:rPr>
          <w:lang w:val="en-AU"/>
        </w:rPr>
        <w:t>She has also worked with Indonesian students through a Department of Foreign Affairs program. The program helped students create ideas on how to include people with disability in their own countries.</w:t>
      </w:r>
    </w:p>
    <w:p w14:paraId="622D5D13" w14:textId="77777777" w:rsidR="00CE4AA8" w:rsidRDefault="00CE4AA8" w:rsidP="00CE4AA8">
      <w:pPr>
        <w:rPr>
          <w:lang w:val="en-AU"/>
        </w:rPr>
      </w:pPr>
      <w:r>
        <w:rPr>
          <w:lang w:val="en-AU"/>
        </w:rPr>
        <w:t>Pippa has completed studies herself, completing an online course in sociology.</w:t>
      </w:r>
    </w:p>
    <w:p w14:paraId="015884A9" w14:textId="77777777" w:rsidR="00CE4AA8" w:rsidRDefault="00CE4AA8" w:rsidP="00CE4AA8">
      <w:pPr>
        <w:rPr>
          <w:lang w:val="en-AU"/>
        </w:rPr>
      </w:pPr>
      <w:r>
        <w:rPr>
          <w:lang w:val="en-AU"/>
        </w:rPr>
        <w:t>“I did it by myself and got 80 per cent. It helped me to realise what it would be like to go to uni,” Pippa said. This experience inspired Pippa and she now hopes to study social sciences at university so she can continue to help her community.</w:t>
      </w:r>
    </w:p>
    <w:p w14:paraId="3BE60A4E" w14:textId="77777777" w:rsidR="00CE4AA8" w:rsidRPr="00A004B9" w:rsidRDefault="00CE4AA8" w:rsidP="00CE4AA8">
      <w:pPr>
        <w:rPr>
          <w:lang w:val="en-AU"/>
        </w:rPr>
      </w:pPr>
      <w:r>
        <w:rPr>
          <w:lang w:val="en-AU"/>
        </w:rPr>
        <w:t xml:space="preserve">Inclusion to Pippa means feeling safe, having access to events and facilities and having opportunities to meet and discover new things. </w:t>
      </w:r>
    </w:p>
    <w:p w14:paraId="47B539F4" w14:textId="0E257263" w:rsidR="001D74EA" w:rsidRDefault="00CE4AA8" w:rsidP="003E62A0">
      <w:pPr>
        <w:pStyle w:val="Heading2"/>
      </w:pPr>
      <w:r>
        <w:t>John Smout</w:t>
      </w:r>
    </w:p>
    <w:p w14:paraId="3FE522D8" w14:textId="77777777" w:rsidR="003D2285" w:rsidRDefault="003D2285" w:rsidP="003D2285">
      <w:pPr>
        <w:rPr>
          <w:lang w:val="en-AU"/>
        </w:rPr>
      </w:pPr>
      <w:bookmarkStart w:id="7" w:name="_Hlk532564047"/>
      <w:r>
        <w:rPr>
          <w:lang w:val="en-AU"/>
        </w:rPr>
        <w:t xml:space="preserve">John is a Board Member of Caboolture Community Work Cooperative and Supervisor at Lagoon Creek Café and Function Room. The café is a social enterprise that provides employment for people with disability and/or a lived experience of mental health issues. John has been working at the café for the past eight years and makes cakes and scones from scratch in the kitchen. He is also an accomplished barista. </w:t>
      </w:r>
    </w:p>
    <w:p w14:paraId="54769ED2" w14:textId="77777777" w:rsidR="003D2285" w:rsidRDefault="003D2285" w:rsidP="003D2285">
      <w:pPr>
        <w:rPr>
          <w:lang w:val="en-AU"/>
        </w:rPr>
      </w:pPr>
      <w:r>
        <w:rPr>
          <w:lang w:val="en-AU"/>
        </w:rPr>
        <w:t xml:space="preserve">“I have learned heaps since starting work,” John explained. </w:t>
      </w:r>
    </w:p>
    <w:p w14:paraId="65B7BCC6" w14:textId="77777777" w:rsidR="003D2285" w:rsidRDefault="003D2285" w:rsidP="003D2285">
      <w:pPr>
        <w:rPr>
          <w:lang w:val="en-AU"/>
        </w:rPr>
      </w:pPr>
      <w:r>
        <w:rPr>
          <w:lang w:val="en-AU"/>
        </w:rPr>
        <w:t>“I make the best coffee in town. My boss says so,” John smiled.</w:t>
      </w:r>
    </w:p>
    <w:p w14:paraId="54D1D3A4" w14:textId="77777777" w:rsidR="003D2285" w:rsidRDefault="003D2285" w:rsidP="003D2285">
      <w:pPr>
        <w:rPr>
          <w:lang w:val="en-AU"/>
        </w:rPr>
      </w:pPr>
      <w:r>
        <w:rPr>
          <w:lang w:val="en-AU"/>
        </w:rPr>
        <w:t>One of the best parts of John’s work at the café is knowing people appreciate the teams service.</w:t>
      </w:r>
    </w:p>
    <w:p w14:paraId="10B12102" w14:textId="77777777" w:rsidR="003D2285" w:rsidRDefault="003D2285" w:rsidP="003D2285">
      <w:pPr>
        <w:rPr>
          <w:lang w:val="en-AU"/>
        </w:rPr>
      </w:pPr>
      <w:r>
        <w:rPr>
          <w:lang w:val="en-AU"/>
        </w:rPr>
        <w:t>“It makes us happy to know we do a good job,” John said.</w:t>
      </w:r>
    </w:p>
    <w:p w14:paraId="764C08D0" w14:textId="77777777" w:rsidR="003D2285" w:rsidRDefault="003D2285" w:rsidP="003D2285">
      <w:pPr>
        <w:rPr>
          <w:lang w:val="en-AU"/>
        </w:rPr>
      </w:pPr>
      <w:r>
        <w:rPr>
          <w:lang w:val="en-AU"/>
        </w:rPr>
        <w:t xml:space="preserve">John and the team has been recognised by the community for their hard work. In 2013, the Lagoon Creek Café won the Best Business Award – Sunshine Coast region, in the Caboolture Excellence in Business Awards. In 2014, John was nominated individually for the Excellence in Business Award, as well as the café being nominated, and winning, the Best Dining Award. </w:t>
      </w:r>
    </w:p>
    <w:p w14:paraId="5DFB1184" w14:textId="77777777" w:rsidR="003D2285" w:rsidRDefault="003D2285" w:rsidP="003D2285">
      <w:pPr>
        <w:rPr>
          <w:lang w:val="en-AU"/>
        </w:rPr>
      </w:pPr>
      <w:r>
        <w:rPr>
          <w:lang w:val="en-AU"/>
        </w:rPr>
        <w:lastRenderedPageBreak/>
        <w:t>As well as being talented in the kitchen, John is also an accomplished public speaker. Prior to speaking at the Caboolture event, John had already spoken at two events that morning.</w:t>
      </w:r>
    </w:p>
    <w:bookmarkEnd w:id="7"/>
    <w:p w14:paraId="698C034C" w14:textId="0E371CCB" w:rsidR="00E04661" w:rsidRDefault="003D2285" w:rsidP="00362A52">
      <w:pPr>
        <w:pStyle w:val="Heading2"/>
      </w:pPr>
      <w:r>
        <w:t>Cody Skinner</w:t>
      </w:r>
    </w:p>
    <w:p w14:paraId="1AA6B535" w14:textId="77777777" w:rsidR="00386B88" w:rsidRPr="00DC5BB7" w:rsidRDefault="00386B88" w:rsidP="00386B88">
      <w:pPr>
        <w:rPr>
          <w:rFonts w:eastAsia="Arial" w:cs="Arial"/>
          <w:lang w:val="en-GB"/>
        </w:rPr>
      </w:pPr>
      <w:r w:rsidRPr="00DC5BB7">
        <w:rPr>
          <w:rFonts w:eastAsia="Arial" w:cs="Arial"/>
          <w:lang w:val="en-GB"/>
        </w:rPr>
        <w:t>Cody is a local disability advocate within the Caboolture community</w:t>
      </w:r>
      <w:r>
        <w:rPr>
          <w:rFonts w:eastAsia="Arial" w:cs="Arial"/>
          <w:lang w:val="en-GB"/>
        </w:rPr>
        <w:t>. He</w:t>
      </w:r>
      <w:r w:rsidRPr="00DC5BB7">
        <w:rPr>
          <w:rFonts w:eastAsia="Arial" w:cs="Arial"/>
          <w:lang w:val="en-GB"/>
        </w:rPr>
        <w:t xml:space="preserve"> runs his own advocacy business</w:t>
      </w:r>
      <w:r>
        <w:rPr>
          <w:rFonts w:eastAsia="Arial" w:cs="Arial"/>
          <w:lang w:val="en-GB"/>
        </w:rPr>
        <w:t xml:space="preserve"> and works</w:t>
      </w:r>
      <w:r w:rsidRPr="00DC5BB7">
        <w:rPr>
          <w:rFonts w:eastAsia="Arial" w:cs="Arial"/>
          <w:lang w:val="en-GB"/>
        </w:rPr>
        <w:t xml:space="preserve"> with a local disability service provider. He has lived experience of disability as he has autism and is deaf, with Auslan being his first language</w:t>
      </w:r>
      <w:r>
        <w:rPr>
          <w:rFonts w:eastAsia="Arial" w:cs="Arial"/>
          <w:lang w:val="en-GB"/>
        </w:rPr>
        <w:t xml:space="preserve">. He also has an Aboriginal and Torres Strait Islander background. </w:t>
      </w:r>
      <w:r w:rsidRPr="00DC5BB7">
        <w:rPr>
          <w:rFonts w:eastAsia="Arial" w:cs="Arial"/>
          <w:lang w:val="en-GB"/>
        </w:rPr>
        <w:t xml:space="preserve">Cody was excited to be part of the Changing Lives, Changing Communities event and shared his story of inclusion with the community he is passionate about. </w:t>
      </w:r>
    </w:p>
    <w:p w14:paraId="08827731" w14:textId="77777777" w:rsidR="00386B88" w:rsidRPr="00DC5BB7" w:rsidRDefault="00386B88" w:rsidP="00386B88">
      <w:pPr>
        <w:rPr>
          <w:rFonts w:eastAsia="Arial" w:cs="Arial"/>
          <w:lang w:val="en-GB"/>
        </w:rPr>
      </w:pPr>
      <w:r w:rsidRPr="00DC5BB7">
        <w:rPr>
          <w:rFonts w:eastAsia="Arial" w:cs="Arial"/>
          <w:lang w:val="en-GB"/>
        </w:rPr>
        <w:t>“I decided to become a voice for people with disability because I believe they deserve a good quality of life, and I acknowledge people’s human rights,” Cody said.</w:t>
      </w:r>
    </w:p>
    <w:p w14:paraId="10234A7A" w14:textId="77777777" w:rsidR="00386B88" w:rsidRPr="00DC5BB7" w:rsidRDefault="00386B88" w:rsidP="00386B88">
      <w:pPr>
        <w:rPr>
          <w:rFonts w:eastAsia="Arial" w:cs="Arial"/>
          <w:lang w:val="en-GB"/>
        </w:rPr>
      </w:pPr>
      <w:r w:rsidRPr="00DC5BB7">
        <w:rPr>
          <w:rFonts w:eastAsia="Arial" w:cs="Arial"/>
          <w:lang w:val="en-GB"/>
        </w:rPr>
        <w:t>“The best thing about advocacy is that your disability is heard; we are able to celebrate the life that we have with a disability.”</w:t>
      </w:r>
    </w:p>
    <w:p w14:paraId="34ECDC39" w14:textId="77777777" w:rsidR="00386B88" w:rsidRPr="00DC5BB7" w:rsidRDefault="00386B88" w:rsidP="00386B88">
      <w:pPr>
        <w:rPr>
          <w:rFonts w:eastAsia="Arial" w:cs="Arial"/>
          <w:lang w:val="en-GB"/>
        </w:rPr>
      </w:pPr>
      <w:r w:rsidRPr="00DC5BB7">
        <w:rPr>
          <w:rFonts w:eastAsia="Arial" w:cs="Arial"/>
          <w:lang w:val="en-GB"/>
        </w:rPr>
        <w:t xml:space="preserve">Cody said he is proud of his disability and it is a gift. </w:t>
      </w:r>
    </w:p>
    <w:p w14:paraId="7DC94F7E" w14:textId="77777777" w:rsidR="00386B88" w:rsidRPr="00DC5BB7" w:rsidRDefault="00386B88" w:rsidP="00386B88">
      <w:pPr>
        <w:rPr>
          <w:rFonts w:eastAsiaTheme="minorHAnsi" w:cs="Arial"/>
          <w:lang w:val="en-AU"/>
        </w:rPr>
      </w:pPr>
      <w:r w:rsidRPr="00DC5BB7">
        <w:rPr>
          <w:rFonts w:eastAsia="Arial" w:cs="Arial"/>
          <w:lang w:val="en-GB"/>
        </w:rPr>
        <w:t>“</w:t>
      </w:r>
      <w:r w:rsidRPr="00DC5BB7">
        <w:rPr>
          <w:rFonts w:cs="Arial"/>
        </w:rPr>
        <w:t>Disability is a condition you have, but the word ‘ability’ [means] to empower and overcome - yes we can.”</w:t>
      </w:r>
    </w:p>
    <w:p w14:paraId="2EFB9E58" w14:textId="77777777" w:rsidR="00386B88" w:rsidRPr="00DC5BB7" w:rsidRDefault="00386B88" w:rsidP="00386B88">
      <w:pPr>
        <w:rPr>
          <w:rFonts w:eastAsia="Arial" w:cs="Arial"/>
          <w:lang w:val="en-GB"/>
        </w:rPr>
      </w:pPr>
      <w:r w:rsidRPr="00DC5BB7">
        <w:rPr>
          <w:rFonts w:eastAsia="Arial" w:cs="Arial"/>
          <w:lang w:val="en-GB"/>
        </w:rPr>
        <w:t xml:space="preserve">One of the ways Cody is empowering his local community is using every occasion that presents itself to advocate for people with disability. For instance, on the second day of the event, participants explored taking ideas and turning them into action. Cody decided to use this opportunity to drive his own idea – giving people the opportunity to learn Auslan in the Caboolture community for free. </w:t>
      </w:r>
    </w:p>
    <w:p w14:paraId="05F65C55" w14:textId="77777777" w:rsidR="00386B88" w:rsidRPr="00DC5BB7" w:rsidRDefault="00386B88" w:rsidP="00386B88">
      <w:pPr>
        <w:rPr>
          <w:rFonts w:eastAsia="Arial" w:cs="Arial"/>
          <w:lang w:val="en-GB"/>
        </w:rPr>
      </w:pPr>
      <w:r w:rsidRPr="00DC5BB7">
        <w:rPr>
          <w:rFonts w:eastAsia="Arial" w:cs="Arial"/>
          <w:lang w:val="en-GB"/>
        </w:rPr>
        <w:t xml:space="preserve">Cody said he became involved with Changing Lives, Changing Communities to hear people’s stories and to find ways to improve community services in Caboolture. </w:t>
      </w:r>
      <w:r>
        <w:rPr>
          <w:rFonts w:eastAsia="Arial" w:cs="Arial"/>
          <w:lang w:val="en-GB"/>
        </w:rPr>
        <w:t>He</w:t>
      </w:r>
      <w:r w:rsidRPr="00DC5BB7">
        <w:rPr>
          <w:rFonts w:eastAsia="Arial" w:cs="Arial"/>
          <w:lang w:val="en-GB"/>
        </w:rPr>
        <w:t xml:space="preserve"> said the event gave the community the chance to see the future and transform it for the next generation. </w:t>
      </w:r>
    </w:p>
    <w:p w14:paraId="5740CB7F" w14:textId="6BCB9DD4" w:rsidR="00386B88" w:rsidRDefault="00386B88" w:rsidP="00386B88">
      <w:pPr>
        <w:rPr>
          <w:rFonts w:eastAsia="Arial" w:cs="Arial"/>
          <w:lang w:val="en-GB"/>
        </w:rPr>
      </w:pPr>
      <w:r w:rsidRPr="00DC5BB7">
        <w:rPr>
          <w:rFonts w:eastAsia="Arial" w:cs="Arial"/>
          <w:lang w:val="en-GB"/>
        </w:rPr>
        <w:t>“It opened more doors to my advocacy and to a network with other businesses</w:t>
      </w:r>
      <w:r>
        <w:rPr>
          <w:rFonts w:eastAsia="Arial" w:cs="Arial"/>
          <w:lang w:val="en-GB"/>
        </w:rPr>
        <w:t>.”</w:t>
      </w:r>
    </w:p>
    <w:p w14:paraId="7D72ADEC" w14:textId="65826A1E" w:rsidR="00386B88" w:rsidRDefault="00386B88" w:rsidP="00386B88">
      <w:pPr>
        <w:pStyle w:val="Heading2"/>
      </w:pPr>
      <w:r>
        <w:t>Alan Parsons</w:t>
      </w:r>
    </w:p>
    <w:p w14:paraId="7F826A72" w14:textId="77777777" w:rsidR="00CF4E03" w:rsidRPr="00CE3C11" w:rsidRDefault="00CF4E03" w:rsidP="00CF4E03">
      <w:pPr>
        <w:rPr>
          <w:color w:val="000000" w:themeColor="text1"/>
        </w:rPr>
      </w:pPr>
      <w:r>
        <w:t xml:space="preserve">Alan started on his disability advocacy journey when he </w:t>
      </w:r>
      <w:r w:rsidRPr="00CE3C11">
        <w:rPr>
          <w:color w:val="000000" w:themeColor="text1"/>
        </w:rPr>
        <w:t>stumbled across an advertisement in the local newspaper, advertising for people with disability to</w:t>
      </w:r>
      <w:r>
        <w:rPr>
          <w:color w:val="000000" w:themeColor="text1"/>
        </w:rPr>
        <w:t xml:space="preserve"> ‘</w:t>
      </w:r>
      <w:r w:rsidRPr="00CE3C11">
        <w:rPr>
          <w:color w:val="000000" w:themeColor="text1"/>
        </w:rPr>
        <w:t>Get Involved</w:t>
      </w:r>
      <w:r>
        <w:rPr>
          <w:color w:val="000000" w:themeColor="text1"/>
        </w:rPr>
        <w:t xml:space="preserve">’ </w:t>
      </w:r>
      <w:r w:rsidRPr="00CE3C11">
        <w:rPr>
          <w:color w:val="000000" w:themeColor="text1"/>
        </w:rPr>
        <w:t xml:space="preserve">with the Regional Disability Advisory Council. Alan wrote his CV </w:t>
      </w:r>
      <w:r>
        <w:rPr>
          <w:color w:val="000000" w:themeColor="text1"/>
        </w:rPr>
        <w:t>f</w:t>
      </w:r>
      <w:r w:rsidRPr="00CE3C11">
        <w:rPr>
          <w:color w:val="000000" w:themeColor="text1"/>
        </w:rPr>
        <w:t xml:space="preserve">or the position. </w:t>
      </w:r>
    </w:p>
    <w:p w14:paraId="493A9272" w14:textId="77777777" w:rsidR="00CF4E03" w:rsidRPr="00CE3C11" w:rsidRDefault="00CF4E03" w:rsidP="00CF4E03">
      <w:pPr>
        <w:rPr>
          <w:color w:val="000000" w:themeColor="text1"/>
        </w:rPr>
      </w:pPr>
      <w:r w:rsidRPr="00CE3C11">
        <w:rPr>
          <w:color w:val="000000" w:themeColor="text1"/>
        </w:rPr>
        <w:t>Alan has lived experience of disability and was a perfect candidate. He was accepted to be part of the Sunshine Coast council team.</w:t>
      </w:r>
    </w:p>
    <w:p w14:paraId="67110324" w14:textId="77777777" w:rsidR="00CF4E03" w:rsidRPr="00CE3C11" w:rsidRDefault="00CF4E03" w:rsidP="00CF4E03">
      <w:pPr>
        <w:rPr>
          <w:color w:val="000000" w:themeColor="text1"/>
        </w:rPr>
      </w:pPr>
      <w:r w:rsidRPr="00CE3C11">
        <w:rPr>
          <w:color w:val="000000" w:themeColor="text1"/>
        </w:rPr>
        <w:t>“I then discovered that MP Warren Pitt wanted to reform how the sector engaged and supported people with disabilities, their carers, NGO’s and organisations.  It was an amazing opportunity and I reached out,” Alan said.</w:t>
      </w:r>
    </w:p>
    <w:p w14:paraId="12B27338" w14:textId="77777777" w:rsidR="00CF4E03" w:rsidRPr="00CE3C11" w:rsidRDefault="00CF4E03" w:rsidP="00CF4E03">
      <w:pPr>
        <w:rPr>
          <w:color w:val="000000" w:themeColor="text1"/>
        </w:rPr>
      </w:pPr>
      <w:r w:rsidRPr="00CE3C11">
        <w:rPr>
          <w:color w:val="000000" w:themeColor="text1"/>
        </w:rPr>
        <w:lastRenderedPageBreak/>
        <w:t>In this role, Alan connected with communities. For example, he recalls speaking with Lionel from Seventeen Seventy. Lionel told Alan he had so much trouble connecting with his local community.</w:t>
      </w:r>
    </w:p>
    <w:p w14:paraId="62FAD77A" w14:textId="77777777" w:rsidR="00CF4E03" w:rsidRPr="00CE3C11" w:rsidRDefault="00CF4E03" w:rsidP="00CF4E03">
      <w:pPr>
        <w:rPr>
          <w:color w:val="000000" w:themeColor="text1"/>
        </w:rPr>
      </w:pPr>
      <w:r w:rsidRPr="00CE3C11">
        <w:rPr>
          <w:color w:val="000000" w:themeColor="text1"/>
        </w:rPr>
        <w:t xml:space="preserve">“We were yarning it up and I said, ‘Have you joined the fishing club?’” Lionel hadn’t but he did. Soon enough, Lionel made connections. </w:t>
      </w:r>
    </w:p>
    <w:p w14:paraId="4C293CA2" w14:textId="77777777" w:rsidR="00CF4E03" w:rsidRPr="00CE3C11" w:rsidRDefault="00CF4E03" w:rsidP="00CF4E03">
      <w:pPr>
        <w:rPr>
          <w:color w:val="000000" w:themeColor="text1"/>
        </w:rPr>
      </w:pPr>
      <w:r w:rsidRPr="00CE3C11">
        <w:rPr>
          <w:color w:val="000000" w:themeColor="text1"/>
        </w:rPr>
        <w:t>“There is always someone who knows someone who knows someone with disability,” Alan said.</w:t>
      </w:r>
    </w:p>
    <w:p w14:paraId="65080078" w14:textId="77777777" w:rsidR="00CF4E03" w:rsidRPr="00CE3C11" w:rsidRDefault="00CF4E03" w:rsidP="00CF4E03">
      <w:pPr>
        <w:rPr>
          <w:color w:val="000000" w:themeColor="text1"/>
        </w:rPr>
      </w:pPr>
      <w:r w:rsidRPr="00CE3C11">
        <w:rPr>
          <w:color w:val="000000" w:themeColor="text1"/>
        </w:rPr>
        <w:t xml:space="preserve">Throughout Alan’s life, he has encouraged people with disability to be an active part of their communities. </w:t>
      </w:r>
    </w:p>
    <w:p w14:paraId="7F06F1D4" w14:textId="77777777" w:rsidR="00CF4E03" w:rsidRPr="00CE3C11" w:rsidRDefault="00CF4E03" w:rsidP="00CF4E03">
      <w:pPr>
        <w:rPr>
          <w:color w:val="000000" w:themeColor="text1"/>
          <w:lang w:val="en-AU"/>
        </w:rPr>
      </w:pPr>
      <w:r w:rsidRPr="00CE3C11">
        <w:rPr>
          <w:color w:val="000000" w:themeColor="text1"/>
        </w:rPr>
        <w:t>“</w:t>
      </w:r>
      <w:r w:rsidRPr="00CE3C11">
        <w:rPr>
          <w:color w:val="000000" w:themeColor="text1"/>
          <w:lang w:val="en-AU"/>
        </w:rPr>
        <w:t>I encourage people with disability to step out from behind doors, from behind disability, to share.”</w:t>
      </w:r>
    </w:p>
    <w:p w14:paraId="487843FB" w14:textId="77777777" w:rsidR="00CF4E03" w:rsidRPr="00CE3C11" w:rsidRDefault="00CF4E03" w:rsidP="00CF4E03">
      <w:pPr>
        <w:rPr>
          <w:color w:val="000000" w:themeColor="text1"/>
          <w:lang w:val="en-AU"/>
        </w:rPr>
      </w:pPr>
      <w:r w:rsidRPr="00CE3C11">
        <w:rPr>
          <w:color w:val="000000" w:themeColor="text1"/>
          <w:lang w:val="en-AU"/>
        </w:rPr>
        <w:t>By stepping out and sharing, a whole range of opportunities came knocking for Alan.</w:t>
      </w:r>
    </w:p>
    <w:p w14:paraId="48D4D8AA" w14:textId="77777777" w:rsidR="00CF4E03" w:rsidRPr="00CE3C11" w:rsidRDefault="00CF4E03" w:rsidP="00CF4E03">
      <w:pPr>
        <w:rPr>
          <w:color w:val="000000" w:themeColor="text1"/>
          <w:lang w:val="en-AU"/>
        </w:rPr>
      </w:pPr>
      <w:r w:rsidRPr="00CE3C11">
        <w:rPr>
          <w:color w:val="000000" w:themeColor="text1"/>
          <w:lang w:val="en-AU"/>
        </w:rPr>
        <w:t>“In 2009-10, I got the opportunity to reengage with the Indigenous community,” Alan said.</w:t>
      </w:r>
    </w:p>
    <w:p w14:paraId="2888BB7D" w14:textId="77777777" w:rsidR="00CF4E03" w:rsidRPr="00CE3C11" w:rsidRDefault="00CF4E03" w:rsidP="00CF4E03">
      <w:pPr>
        <w:rPr>
          <w:color w:val="000000" w:themeColor="text1"/>
          <w:lang w:val="en-AU"/>
        </w:rPr>
      </w:pPr>
      <w:r w:rsidRPr="00CE3C11">
        <w:rPr>
          <w:color w:val="000000" w:themeColor="text1"/>
          <w:lang w:val="en-AU"/>
        </w:rPr>
        <w:t xml:space="preserve">“I went walkabout and connected with different communities.” </w:t>
      </w:r>
    </w:p>
    <w:p w14:paraId="208D7A10" w14:textId="77777777" w:rsidR="00CF4E03" w:rsidRPr="00CE3C11" w:rsidRDefault="00CF4E03" w:rsidP="00CF4E03">
      <w:pPr>
        <w:rPr>
          <w:color w:val="000000" w:themeColor="text1"/>
          <w:lang w:val="en-AU"/>
        </w:rPr>
      </w:pPr>
      <w:r w:rsidRPr="00CE3C11">
        <w:rPr>
          <w:color w:val="000000" w:themeColor="text1"/>
          <w:lang w:val="en-AU"/>
        </w:rPr>
        <w:t xml:space="preserve">By doing this, Alan realised there was a serious gap for Indigenous people with disability. From there, Alan joined with other interested people to help create the Aboriginal and Torres Strait Islander Disability Network. The </w:t>
      </w:r>
      <w:r>
        <w:rPr>
          <w:color w:val="000000" w:themeColor="text1"/>
          <w:lang w:val="en-AU"/>
        </w:rPr>
        <w:t>n</w:t>
      </w:r>
      <w:r w:rsidRPr="00CE3C11">
        <w:rPr>
          <w:color w:val="000000" w:themeColor="text1"/>
          <w:lang w:val="en-AU"/>
        </w:rPr>
        <w:t xml:space="preserve">etwork is a culturally safe space for members to connect, share and raise awareness of issues they are facing. They celebrate their strengths and change the conversation, so disability can be seen in positive ways and challenges seen as opportunities.  </w:t>
      </w:r>
    </w:p>
    <w:p w14:paraId="6E906E82" w14:textId="77777777" w:rsidR="00CF4E03" w:rsidRPr="006411A3" w:rsidRDefault="00CF4E03" w:rsidP="00CF4E03">
      <w:pPr>
        <w:rPr>
          <w:lang w:val="en-AU"/>
        </w:rPr>
      </w:pPr>
      <w:r>
        <w:rPr>
          <w:lang w:val="en-AU"/>
        </w:rPr>
        <w:t>Alan’s words of advice? “Don’t wait for it to happen. You can do it. We all have the power to bring about change and inclusion.”</w:t>
      </w:r>
    </w:p>
    <w:p w14:paraId="572DE8BF" w14:textId="007C29B3" w:rsidR="00386B88" w:rsidRDefault="00CF4E03" w:rsidP="00CF4E03">
      <w:r w:rsidRPr="00995785">
        <w:t>"</w:t>
      </w:r>
      <w:r>
        <w:t>Sometimes you have to work under the waterline</w:t>
      </w:r>
      <w:r w:rsidRPr="00995785">
        <w:t>"</w:t>
      </w:r>
      <w:r>
        <w:t xml:space="preserve"> – Alan</w:t>
      </w:r>
    </w:p>
    <w:p w14:paraId="6DF458D4" w14:textId="3F44C905" w:rsidR="00CF4E03" w:rsidRDefault="00CF4E03" w:rsidP="00CF4E03">
      <w:pPr>
        <w:pStyle w:val="Heading2"/>
      </w:pPr>
      <w:r>
        <w:t>Ron Fillian</w:t>
      </w:r>
    </w:p>
    <w:p w14:paraId="44C48836" w14:textId="77777777" w:rsidR="00EA6126" w:rsidRDefault="00EA6126" w:rsidP="00EA6126">
      <w:pPr>
        <w:rPr>
          <w:lang w:val="en-AU"/>
        </w:rPr>
      </w:pPr>
      <w:r>
        <w:rPr>
          <w:lang w:val="en-AU"/>
        </w:rPr>
        <w:t xml:space="preserve">“I think some of you know me or have seen me,” Ron explained to the audience. That is a bit of an understatement. Ron is well known in the Caboolture community. In fact, “Ron is part of Caboolture,” Alan said. </w:t>
      </w:r>
    </w:p>
    <w:p w14:paraId="42AA558F" w14:textId="77777777" w:rsidR="00EA6126" w:rsidRDefault="00EA6126" w:rsidP="00EA6126">
      <w:pPr>
        <w:rPr>
          <w:lang w:val="en-AU"/>
        </w:rPr>
      </w:pPr>
      <w:r>
        <w:rPr>
          <w:lang w:val="en-AU"/>
        </w:rPr>
        <w:t>Ron is a Big Issue vendor and advocate for #inclusionforeverybody. If you engage in a conversation with someone in the community who may have a different style of communication, Ron asked people to remember three points:</w:t>
      </w:r>
    </w:p>
    <w:p w14:paraId="1BA135E7" w14:textId="77777777" w:rsidR="00EA6126" w:rsidRDefault="00EA6126" w:rsidP="007E00D9">
      <w:pPr>
        <w:pStyle w:val="ListParagraph"/>
        <w:numPr>
          <w:ilvl w:val="0"/>
          <w:numId w:val="11"/>
        </w:numPr>
      </w:pPr>
      <w:r>
        <w:t>Give time for the person to communicate</w:t>
      </w:r>
    </w:p>
    <w:p w14:paraId="129DA86D" w14:textId="77777777" w:rsidR="00EA6126" w:rsidRDefault="00EA6126" w:rsidP="007E00D9">
      <w:pPr>
        <w:pStyle w:val="ListParagraph"/>
        <w:numPr>
          <w:ilvl w:val="0"/>
          <w:numId w:val="11"/>
        </w:numPr>
      </w:pPr>
      <w:r>
        <w:t>Listen to the point they are conveying</w:t>
      </w:r>
    </w:p>
    <w:p w14:paraId="45531857" w14:textId="77777777" w:rsidR="00EA6126" w:rsidRPr="00730C75" w:rsidRDefault="00EA6126" w:rsidP="007E00D9">
      <w:pPr>
        <w:pStyle w:val="ListParagraph"/>
        <w:numPr>
          <w:ilvl w:val="0"/>
          <w:numId w:val="11"/>
        </w:numPr>
      </w:pPr>
      <w:r>
        <w:t>Seek clarification if you are confused</w:t>
      </w:r>
    </w:p>
    <w:p w14:paraId="4CE08B79" w14:textId="77777777" w:rsidR="00CF4E03" w:rsidRPr="00CF4E03" w:rsidRDefault="00CF4E03" w:rsidP="00CF4E03">
      <w:pPr>
        <w:rPr>
          <w:lang w:val="en-AU"/>
        </w:rPr>
      </w:pPr>
    </w:p>
    <w:p w14:paraId="1C7B7858" w14:textId="28BC5135" w:rsidR="00BC5C61" w:rsidRDefault="00B56795" w:rsidP="00EB1176">
      <w:pPr>
        <w:pStyle w:val="Heading1"/>
      </w:pPr>
      <w:r>
        <w:lastRenderedPageBreak/>
        <w:t>R</w:t>
      </w:r>
      <w:r w:rsidR="00BC5C61">
        <w:t>ecipe for inclusion</w:t>
      </w:r>
      <w:bookmarkEnd w:id="6"/>
    </w:p>
    <w:p w14:paraId="47C48316" w14:textId="3A362995" w:rsidR="00BC5C61" w:rsidRPr="00770F41" w:rsidRDefault="00BC5C61" w:rsidP="00770F41">
      <w:pPr>
        <w:pStyle w:val="Heading2"/>
        <w:rPr>
          <w:color w:val="000000" w:themeColor="text1"/>
        </w:rPr>
      </w:pPr>
      <w:r w:rsidRPr="00770F41">
        <w:rPr>
          <w:color w:val="000000" w:themeColor="text1"/>
        </w:rPr>
        <w:t>While storytellers were sharing their experiences, we asked participants to listen to the</w:t>
      </w:r>
      <w:r w:rsidR="00622AAB" w:rsidRPr="00770F41">
        <w:rPr>
          <w:color w:val="000000" w:themeColor="text1"/>
        </w:rPr>
        <w:t xml:space="preserve"> ingredients for inclusion. These are the keywords participants heard:</w:t>
      </w:r>
    </w:p>
    <w:p w14:paraId="32164607" w14:textId="77777777" w:rsidR="001C2076" w:rsidRDefault="001C2076" w:rsidP="007E00D9">
      <w:pPr>
        <w:pStyle w:val="ListParagraph"/>
        <w:numPr>
          <w:ilvl w:val="0"/>
          <w:numId w:val="12"/>
        </w:numPr>
      </w:pPr>
      <w:bookmarkStart w:id="8" w:name="_Toc535492308"/>
      <w:r>
        <w:t>Listen and understand</w:t>
      </w:r>
    </w:p>
    <w:p w14:paraId="1B894F11" w14:textId="77777777" w:rsidR="001C2076" w:rsidRDefault="001C2076" w:rsidP="007E00D9">
      <w:pPr>
        <w:pStyle w:val="ListParagraph"/>
        <w:numPr>
          <w:ilvl w:val="0"/>
          <w:numId w:val="12"/>
        </w:numPr>
      </w:pPr>
      <w:r>
        <w:t xml:space="preserve">Access </w:t>
      </w:r>
    </w:p>
    <w:p w14:paraId="7DAAEE74" w14:textId="77777777" w:rsidR="001C2076" w:rsidRDefault="001C2076" w:rsidP="007E00D9">
      <w:pPr>
        <w:pStyle w:val="ListParagraph"/>
        <w:numPr>
          <w:ilvl w:val="0"/>
          <w:numId w:val="12"/>
        </w:numPr>
      </w:pPr>
      <w:r>
        <w:t xml:space="preserve">Acceptance </w:t>
      </w:r>
    </w:p>
    <w:p w14:paraId="218AC996" w14:textId="77777777" w:rsidR="001C2076" w:rsidRDefault="001C2076" w:rsidP="007E00D9">
      <w:pPr>
        <w:pStyle w:val="ListParagraph"/>
        <w:numPr>
          <w:ilvl w:val="0"/>
          <w:numId w:val="12"/>
        </w:numPr>
      </w:pPr>
      <w:r>
        <w:t xml:space="preserve">Connections </w:t>
      </w:r>
    </w:p>
    <w:p w14:paraId="64643344" w14:textId="77777777" w:rsidR="001C2076" w:rsidRDefault="001C2076" w:rsidP="007E00D9">
      <w:pPr>
        <w:pStyle w:val="ListParagraph"/>
        <w:numPr>
          <w:ilvl w:val="0"/>
          <w:numId w:val="12"/>
        </w:numPr>
      </w:pPr>
      <w:r>
        <w:t xml:space="preserve">Feeling safe </w:t>
      </w:r>
    </w:p>
    <w:p w14:paraId="730FA53F" w14:textId="77777777" w:rsidR="001C2076" w:rsidRDefault="001C2076" w:rsidP="007E00D9">
      <w:pPr>
        <w:pStyle w:val="ListParagraph"/>
        <w:numPr>
          <w:ilvl w:val="0"/>
          <w:numId w:val="12"/>
        </w:numPr>
      </w:pPr>
      <w:r>
        <w:t>Opportunity</w:t>
      </w:r>
    </w:p>
    <w:p w14:paraId="3A435128" w14:textId="77777777" w:rsidR="001C2076" w:rsidRDefault="001C2076" w:rsidP="007E00D9">
      <w:pPr>
        <w:pStyle w:val="ListParagraph"/>
        <w:numPr>
          <w:ilvl w:val="0"/>
          <w:numId w:val="12"/>
        </w:numPr>
      </w:pPr>
      <w:r>
        <w:t xml:space="preserve">Education </w:t>
      </w:r>
    </w:p>
    <w:p w14:paraId="438D3B54" w14:textId="77777777" w:rsidR="001C2076" w:rsidRDefault="001C2076" w:rsidP="007E00D9">
      <w:pPr>
        <w:pStyle w:val="ListParagraph"/>
        <w:numPr>
          <w:ilvl w:val="0"/>
          <w:numId w:val="12"/>
        </w:numPr>
      </w:pPr>
      <w:r>
        <w:t xml:space="preserve">Celebrate diversity </w:t>
      </w:r>
    </w:p>
    <w:p w14:paraId="1C29F084" w14:textId="10734DA4" w:rsidR="001C2076" w:rsidRDefault="001C2076" w:rsidP="007E00D9">
      <w:pPr>
        <w:pStyle w:val="ListParagraph"/>
        <w:numPr>
          <w:ilvl w:val="0"/>
          <w:numId w:val="12"/>
        </w:numPr>
      </w:pPr>
      <w:r>
        <w:t>Patience</w:t>
      </w:r>
    </w:p>
    <w:p w14:paraId="32764872" w14:textId="585DA991" w:rsidR="0005022B" w:rsidRDefault="0005022B" w:rsidP="007E00D9">
      <w:pPr>
        <w:pStyle w:val="ListParagraph"/>
        <w:numPr>
          <w:ilvl w:val="0"/>
          <w:numId w:val="12"/>
        </w:numPr>
      </w:pPr>
      <w:r>
        <w:t>Equality</w:t>
      </w:r>
    </w:p>
    <w:p w14:paraId="56ED67E1" w14:textId="1C3F00C9" w:rsidR="00BC5C61" w:rsidRDefault="00BC5C61" w:rsidP="001C2076">
      <w:pPr>
        <w:pStyle w:val="Heading1"/>
      </w:pPr>
      <w:r>
        <w:t>World Café</w:t>
      </w:r>
      <w:bookmarkEnd w:id="8"/>
    </w:p>
    <w:p w14:paraId="25D6AE79" w14:textId="65C0F45F" w:rsidR="00BC5C61" w:rsidRPr="007C4C5E" w:rsidRDefault="00BC5C61" w:rsidP="007C4C5E">
      <w:pPr>
        <w:pStyle w:val="Heading2"/>
      </w:pPr>
      <w:r w:rsidRPr="007C4C5E">
        <w:t>What will it take to create a community where everyone contributes, matters and belongs?</w:t>
      </w:r>
      <w:r w:rsidR="00622AAB">
        <w:rPr>
          <w:szCs w:val="24"/>
        </w:rPr>
        <w:t xml:space="preserve"> (key words written from </w:t>
      </w:r>
      <w:r w:rsidR="00073391">
        <w:rPr>
          <w:szCs w:val="24"/>
        </w:rPr>
        <w:t>participants</w:t>
      </w:r>
      <w:r w:rsidR="00622AAB">
        <w:rPr>
          <w:szCs w:val="24"/>
        </w:rPr>
        <w:t xml:space="preserve"> to answer this question)</w:t>
      </w:r>
    </w:p>
    <w:p w14:paraId="2221D3D3" w14:textId="77777777" w:rsidR="00613E27" w:rsidRDefault="00613E27" w:rsidP="009829B1">
      <w:pPr>
        <w:pStyle w:val="ListParagraph"/>
        <w:numPr>
          <w:ilvl w:val="0"/>
          <w:numId w:val="7"/>
        </w:numPr>
        <w:spacing w:after="120"/>
        <w:contextualSpacing w:val="0"/>
      </w:pPr>
      <w:r>
        <w:t>Access</w:t>
      </w:r>
    </w:p>
    <w:p w14:paraId="06C80C2A" w14:textId="77777777" w:rsidR="00613E27" w:rsidRDefault="00613E27" w:rsidP="009829B1">
      <w:pPr>
        <w:pStyle w:val="ListParagraph"/>
        <w:numPr>
          <w:ilvl w:val="0"/>
          <w:numId w:val="7"/>
        </w:numPr>
        <w:spacing w:after="120"/>
        <w:contextualSpacing w:val="0"/>
      </w:pPr>
      <w:r>
        <w:t xml:space="preserve">Education </w:t>
      </w:r>
    </w:p>
    <w:p w14:paraId="438757D0" w14:textId="77777777" w:rsidR="00613E27" w:rsidRDefault="00613E27" w:rsidP="009829B1">
      <w:pPr>
        <w:pStyle w:val="ListParagraph"/>
        <w:numPr>
          <w:ilvl w:val="0"/>
          <w:numId w:val="7"/>
        </w:numPr>
        <w:spacing w:after="120"/>
        <w:contextualSpacing w:val="0"/>
      </w:pPr>
      <w:r>
        <w:t xml:space="preserve">Awareness </w:t>
      </w:r>
    </w:p>
    <w:p w14:paraId="3A409503" w14:textId="77777777" w:rsidR="00613E27" w:rsidRDefault="00613E27" w:rsidP="009829B1">
      <w:pPr>
        <w:pStyle w:val="ListParagraph"/>
        <w:numPr>
          <w:ilvl w:val="0"/>
          <w:numId w:val="7"/>
        </w:numPr>
        <w:spacing w:after="120"/>
        <w:contextualSpacing w:val="0"/>
      </w:pPr>
      <w:r>
        <w:t xml:space="preserve">Celebrate difference </w:t>
      </w:r>
    </w:p>
    <w:p w14:paraId="5AA174BF" w14:textId="77777777" w:rsidR="00613E27" w:rsidRDefault="00613E27" w:rsidP="009829B1">
      <w:pPr>
        <w:pStyle w:val="ListParagraph"/>
        <w:numPr>
          <w:ilvl w:val="0"/>
          <w:numId w:val="7"/>
        </w:numPr>
        <w:spacing w:after="120"/>
        <w:contextualSpacing w:val="0"/>
      </w:pPr>
      <w:r>
        <w:t xml:space="preserve">Listen to lived experience </w:t>
      </w:r>
    </w:p>
    <w:p w14:paraId="7F08A95C" w14:textId="77777777" w:rsidR="00613E27" w:rsidRDefault="00613E27" w:rsidP="009829B1">
      <w:pPr>
        <w:pStyle w:val="ListParagraph"/>
        <w:numPr>
          <w:ilvl w:val="0"/>
          <w:numId w:val="7"/>
        </w:numPr>
        <w:spacing w:after="120"/>
        <w:contextualSpacing w:val="0"/>
      </w:pPr>
      <w:r>
        <w:t xml:space="preserve">Communication </w:t>
      </w:r>
    </w:p>
    <w:p w14:paraId="0A5636CC" w14:textId="77777777" w:rsidR="00613E27" w:rsidRDefault="00613E27" w:rsidP="009829B1">
      <w:pPr>
        <w:pStyle w:val="ListParagraph"/>
        <w:numPr>
          <w:ilvl w:val="0"/>
          <w:numId w:val="7"/>
        </w:numPr>
        <w:spacing w:after="120"/>
        <w:contextualSpacing w:val="0"/>
      </w:pPr>
      <w:r>
        <w:t xml:space="preserve">Culture shift </w:t>
      </w:r>
    </w:p>
    <w:p w14:paraId="2880D3B4" w14:textId="77777777" w:rsidR="00613E27" w:rsidRDefault="00613E27" w:rsidP="009829B1">
      <w:pPr>
        <w:pStyle w:val="ListParagraph"/>
        <w:numPr>
          <w:ilvl w:val="0"/>
          <w:numId w:val="7"/>
        </w:numPr>
        <w:spacing w:after="120"/>
        <w:contextualSpacing w:val="0"/>
      </w:pPr>
      <w:r>
        <w:t xml:space="preserve">Opportunity </w:t>
      </w:r>
    </w:p>
    <w:p w14:paraId="71465E94" w14:textId="77777777" w:rsidR="00613E27" w:rsidRDefault="00613E27" w:rsidP="009829B1">
      <w:pPr>
        <w:pStyle w:val="ListParagraph"/>
        <w:numPr>
          <w:ilvl w:val="0"/>
          <w:numId w:val="7"/>
        </w:numPr>
        <w:spacing w:after="120"/>
        <w:contextualSpacing w:val="0"/>
      </w:pPr>
      <w:r>
        <w:t xml:space="preserve">Safe </w:t>
      </w:r>
    </w:p>
    <w:p w14:paraId="33A74AD4" w14:textId="77777777" w:rsidR="00613E27" w:rsidRDefault="00613E27" w:rsidP="009829B1">
      <w:pPr>
        <w:pStyle w:val="ListParagraph"/>
        <w:numPr>
          <w:ilvl w:val="0"/>
          <w:numId w:val="7"/>
        </w:numPr>
        <w:spacing w:after="120"/>
        <w:contextualSpacing w:val="0"/>
      </w:pPr>
      <w:r>
        <w:t xml:space="preserve">Connection </w:t>
      </w:r>
    </w:p>
    <w:p w14:paraId="33EE729F" w14:textId="77777777" w:rsidR="00613E27" w:rsidRDefault="00613E27" w:rsidP="009829B1">
      <w:pPr>
        <w:pStyle w:val="ListParagraph"/>
        <w:numPr>
          <w:ilvl w:val="0"/>
          <w:numId w:val="7"/>
        </w:numPr>
        <w:spacing w:after="120"/>
        <w:contextualSpacing w:val="0"/>
      </w:pPr>
      <w:r>
        <w:t xml:space="preserve">Action </w:t>
      </w:r>
    </w:p>
    <w:p w14:paraId="5DAFFBCD" w14:textId="77777777" w:rsidR="00613E27" w:rsidRDefault="00613E27" w:rsidP="009829B1">
      <w:pPr>
        <w:pStyle w:val="ListParagraph"/>
        <w:numPr>
          <w:ilvl w:val="0"/>
          <w:numId w:val="7"/>
        </w:numPr>
        <w:spacing w:after="120"/>
        <w:contextualSpacing w:val="0"/>
      </w:pPr>
      <w:r>
        <w:t xml:space="preserve">Leadership </w:t>
      </w:r>
    </w:p>
    <w:p w14:paraId="435BD099" w14:textId="77777777" w:rsidR="00613E27" w:rsidRDefault="00613E27" w:rsidP="009829B1">
      <w:pPr>
        <w:pStyle w:val="ListParagraph"/>
        <w:numPr>
          <w:ilvl w:val="0"/>
          <w:numId w:val="7"/>
        </w:numPr>
        <w:spacing w:after="120"/>
        <w:contextualSpacing w:val="0"/>
      </w:pPr>
      <w:r>
        <w:t xml:space="preserve">Representation within power </w:t>
      </w:r>
    </w:p>
    <w:p w14:paraId="345E515A" w14:textId="77777777" w:rsidR="00613E27" w:rsidRDefault="00613E27" w:rsidP="009829B1">
      <w:pPr>
        <w:pStyle w:val="ListParagraph"/>
        <w:numPr>
          <w:ilvl w:val="0"/>
          <w:numId w:val="7"/>
        </w:numPr>
        <w:spacing w:after="120"/>
        <w:contextualSpacing w:val="0"/>
      </w:pPr>
      <w:r>
        <w:t xml:space="preserve">Embrace conflict </w:t>
      </w:r>
    </w:p>
    <w:p w14:paraId="2163C662" w14:textId="77777777" w:rsidR="00613E27" w:rsidRDefault="00613E27" w:rsidP="009829B1">
      <w:pPr>
        <w:pStyle w:val="ListParagraph"/>
        <w:numPr>
          <w:ilvl w:val="0"/>
          <w:numId w:val="7"/>
        </w:numPr>
        <w:spacing w:after="120"/>
        <w:contextualSpacing w:val="0"/>
      </w:pPr>
      <w:r>
        <w:t xml:space="preserve">Respect </w:t>
      </w:r>
    </w:p>
    <w:p w14:paraId="0BBE6B88" w14:textId="77777777" w:rsidR="00613E27" w:rsidRDefault="00613E27" w:rsidP="009829B1">
      <w:pPr>
        <w:pStyle w:val="ListParagraph"/>
        <w:numPr>
          <w:ilvl w:val="0"/>
          <w:numId w:val="7"/>
        </w:numPr>
        <w:spacing w:after="120"/>
        <w:contextualSpacing w:val="0"/>
      </w:pPr>
      <w:r>
        <w:t xml:space="preserve">Collaboration </w:t>
      </w:r>
    </w:p>
    <w:p w14:paraId="232FF04A" w14:textId="77777777" w:rsidR="00613E27" w:rsidRDefault="00613E27" w:rsidP="009829B1">
      <w:pPr>
        <w:pStyle w:val="ListParagraph"/>
        <w:numPr>
          <w:ilvl w:val="0"/>
          <w:numId w:val="7"/>
        </w:numPr>
        <w:spacing w:after="120"/>
        <w:contextualSpacing w:val="0"/>
      </w:pPr>
      <w:r>
        <w:t>Local</w:t>
      </w:r>
    </w:p>
    <w:p w14:paraId="0121FCFC" w14:textId="77777777" w:rsidR="00613E27" w:rsidRDefault="00613E27" w:rsidP="009829B1">
      <w:pPr>
        <w:pStyle w:val="ListParagraph"/>
        <w:numPr>
          <w:ilvl w:val="0"/>
          <w:numId w:val="7"/>
        </w:numPr>
        <w:spacing w:after="120"/>
        <w:contextualSpacing w:val="0"/>
      </w:pPr>
      <w:r>
        <w:lastRenderedPageBreak/>
        <w:t>Welcoming</w:t>
      </w:r>
    </w:p>
    <w:p w14:paraId="0FF30892" w14:textId="77777777" w:rsidR="00613E27" w:rsidRDefault="00613E27" w:rsidP="009829B1">
      <w:pPr>
        <w:pStyle w:val="ListParagraph"/>
        <w:numPr>
          <w:ilvl w:val="0"/>
          <w:numId w:val="7"/>
        </w:numPr>
        <w:spacing w:after="120"/>
        <w:contextualSpacing w:val="0"/>
      </w:pPr>
      <w:r>
        <w:t>Networking</w:t>
      </w:r>
    </w:p>
    <w:p w14:paraId="799C8548" w14:textId="77777777" w:rsidR="00613E27" w:rsidRDefault="00613E27" w:rsidP="009829B1">
      <w:pPr>
        <w:pStyle w:val="ListParagraph"/>
        <w:numPr>
          <w:ilvl w:val="0"/>
          <w:numId w:val="7"/>
        </w:numPr>
        <w:spacing w:after="120"/>
        <w:contextualSpacing w:val="0"/>
      </w:pPr>
      <w:r>
        <w:t>Persistence</w:t>
      </w:r>
    </w:p>
    <w:p w14:paraId="04B20200" w14:textId="77777777" w:rsidR="00613E27" w:rsidRDefault="00613E27" w:rsidP="009829B1">
      <w:pPr>
        <w:pStyle w:val="ListParagraph"/>
        <w:numPr>
          <w:ilvl w:val="0"/>
          <w:numId w:val="7"/>
        </w:numPr>
        <w:spacing w:after="120"/>
        <w:contextualSpacing w:val="0"/>
      </w:pPr>
      <w:r>
        <w:t>Engagement</w:t>
      </w:r>
    </w:p>
    <w:p w14:paraId="3C0365FC" w14:textId="77777777" w:rsidR="00613E27" w:rsidRDefault="00613E27" w:rsidP="009829B1">
      <w:pPr>
        <w:pStyle w:val="ListParagraph"/>
        <w:numPr>
          <w:ilvl w:val="0"/>
          <w:numId w:val="7"/>
        </w:numPr>
        <w:spacing w:after="120"/>
        <w:contextualSpacing w:val="0"/>
      </w:pPr>
      <w:r>
        <w:t>Clear vision</w:t>
      </w:r>
    </w:p>
    <w:p w14:paraId="696C3FEC" w14:textId="77777777" w:rsidR="00613E27" w:rsidRDefault="00613E27" w:rsidP="009829B1">
      <w:pPr>
        <w:pStyle w:val="ListParagraph"/>
        <w:numPr>
          <w:ilvl w:val="0"/>
          <w:numId w:val="7"/>
        </w:numPr>
        <w:spacing w:after="120"/>
        <w:contextualSpacing w:val="0"/>
      </w:pPr>
      <w:r>
        <w:t>Tolerance</w:t>
      </w:r>
    </w:p>
    <w:p w14:paraId="78DD3698" w14:textId="77777777" w:rsidR="00613E27" w:rsidRDefault="00613E27" w:rsidP="009829B1">
      <w:pPr>
        <w:pStyle w:val="ListParagraph"/>
        <w:numPr>
          <w:ilvl w:val="0"/>
          <w:numId w:val="7"/>
        </w:numPr>
        <w:spacing w:after="120"/>
        <w:contextualSpacing w:val="0"/>
      </w:pPr>
      <w:r>
        <w:t>Patience</w:t>
      </w:r>
    </w:p>
    <w:p w14:paraId="59845AB4" w14:textId="77777777" w:rsidR="00613E27" w:rsidRDefault="00613E27" w:rsidP="009829B1">
      <w:pPr>
        <w:pStyle w:val="ListParagraph"/>
        <w:numPr>
          <w:ilvl w:val="0"/>
          <w:numId w:val="7"/>
        </w:numPr>
        <w:spacing w:after="120"/>
        <w:contextualSpacing w:val="0"/>
      </w:pPr>
      <w:r>
        <w:t>Commitment</w:t>
      </w:r>
    </w:p>
    <w:p w14:paraId="4598A466" w14:textId="77777777" w:rsidR="00613E27" w:rsidRDefault="00613E27" w:rsidP="009829B1">
      <w:pPr>
        <w:pStyle w:val="ListParagraph"/>
        <w:numPr>
          <w:ilvl w:val="0"/>
          <w:numId w:val="7"/>
        </w:numPr>
        <w:spacing w:after="120"/>
        <w:contextualSpacing w:val="0"/>
      </w:pPr>
      <w:r>
        <w:t>Motivated</w:t>
      </w:r>
    </w:p>
    <w:p w14:paraId="0BE7C44F" w14:textId="77777777" w:rsidR="00613E27" w:rsidRDefault="00613E27" w:rsidP="009829B1">
      <w:pPr>
        <w:pStyle w:val="ListParagraph"/>
        <w:numPr>
          <w:ilvl w:val="0"/>
          <w:numId w:val="7"/>
        </w:numPr>
        <w:spacing w:after="120"/>
        <w:contextualSpacing w:val="0"/>
      </w:pPr>
      <w:r>
        <w:t xml:space="preserve">Storytelling </w:t>
      </w:r>
    </w:p>
    <w:p w14:paraId="5562C9B7" w14:textId="77777777" w:rsidR="00613E27" w:rsidRDefault="00613E27" w:rsidP="009829B1">
      <w:pPr>
        <w:pStyle w:val="ListParagraph"/>
        <w:numPr>
          <w:ilvl w:val="0"/>
          <w:numId w:val="7"/>
        </w:numPr>
        <w:spacing w:after="120"/>
        <w:contextualSpacing w:val="0"/>
      </w:pPr>
      <w:r>
        <w:t>Empowerment</w:t>
      </w:r>
    </w:p>
    <w:p w14:paraId="49E1421A" w14:textId="77777777" w:rsidR="00613E27" w:rsidRPr="001575F8" w:rsidRDefault="00613E27" w:rsidP="009829B1">
      <w:pPr>
        <w:pStyle w:val="ListParagraph"/>
        <w:numPr>
          <w:ilvl w:val="0"/>
          <w:numId w:val="7"/>
        </w:numPr>
        <w:spacing w:after="120"/>
        <w:contextualSpacing w:val="0"/>
      </w:pPr>
      <w:r>
        <w:t>Trust</w:t>
      </w:r>
    </w:p>
    <w:p w14:paraId="49B39C8D" w14:textId="6A7B5CDF" w:rsidR="006B0130" w:rsidRPr="00F67669" w:rsidRDefault="006B0130" w:rsidP="008E7C25">
      <w:pPr>
        <w:pStyle w:val="Heading2"/>
        <w:rPr>
          <w:szCs w:val="24"/>
        </w:rPr>
      </w:pPr>
      <w:r w:rsidRPr="00F67669">
        <w:rPr>
          <w:szCs w:val="24"/>
        </w:rPr>
        <w:t>What are the elements already happening here</w:t>
      </w:r>
      <w:r w:rsidR="004377BE" w:rsidRPr="00F67669">
        <w:rPr>
          <w:szCs w:val="24"/>
        </w:rPr>
        <w:t>?</w:t>
      </w:r>
      <w:r w:rsidR="00073391" w:rsidRPr="00073391">
        <w:rPr>
          <w:szCs w:val="24"/>
        </w:rPr>
        <w:t xml:space="preserve"> </w:t>
      </w:r>
      <w:r w:rsidR="00073391">
        <w:rPr>
          <w:szCs w:val="24"/>
        </w:rPr>
        <w:t>(key words written from participants to answer this question)</w:t>
      </w:r>
    </w:p>
    <w:p w14:paraId="61726002" w14:textId="77777777" w:rsidR="007841F7" w:rsidRDefault="007841F7" w:rsidP="009829B1">
      <w:pPr>
        <w:pStyle w:val="ListParagraph"/>
        <w:numPr>
          <w:ilvl w:val="0"/>
          <w:numId w:val="7"/>
        </w:numPr>
        <w:spacing w:after="120"/>
        <w:contextualSpacing w:val="0"/>
      </w:pPr>
      <w:r>
        <w:t xml:space="preserve">Support </w:t>
      </w:r>
    </w:p>
    <w:p w14:paraId="7BDA22CF" w14:textId="77777777" w:rsidR="007841F7" w:rsidRDefault="007841F7" w:rsidP="009829B1">
      <w:pPr>
        <w:pStyle w:val="ListParagraph"/>
        <w:numPr>
          <w:ilvl w:val="0"/>
          <w:numId w:val="7"/>
        </w:numPr>
        <w:spacing w:after="120"/>
        <w:contextualSpacing w:val="0"/>
      </w:pPr>
      <w:r>
        <w:t xml:space="preserve">Advocates </w:t>
      </w:r>
    </w:p>
    <w:p w14:paraId="7A766997" w14:textId="77777777" w:rsidR="007841F7" w:rsidRDefault="007841F7" w:rsidP="009829B1">
      <w:pPr>
        <w:pStyle w:val="ListParagraph"/>
        <w:numPr>
          <w:ilvl w:val="0"/>
          <w:numId w:val="7"/>
        </w:numPr>
        <w:spacing w:after="120"/>
        <w:contextualSpacing w:val="0"/>
      </w:pPr>
      <w:r>
        <w:t xml:space="preserve">Local champions </w:t>
      </w:r>
    </w:p>
    <w:p w14:paraId="2BBDB294" w14:textId="77777777" w:rsidR="007841F7" w:rsidRDefault="007841F7" w:rsidP="009829B1">
      <w:pPr>
        <w:pStyle w:val="ListParagraph"/>
        <w:numPr>
          <w:ilvl w:val="0"/>
          <w:numId w:val="7"/>
        </w:numPr>
        <w:spacing w:after="120"/>
        <w:contextualSpacing w:val="0"/>
      </w:pPr>
      <w:r>
        <w:t xml:space="preserve">Acceptance </w:t>
      </w:r>
    </w:p>
    <w:p w14:paraId="2778A0D3" w14:textId="77777777" w:rsidR="007841F7" w:rsidRDefault="007841F7" w:rsidP="009829B1">
      <w:pPr>
        <w:pStyle w:val="ListParagraph"/>
        <w:numPr>
          <w:ilvl w:val="0"/>
          <w:numId w:val="7"/>
        </w:numPr>
        <w:spacing w:after="120"/>
        <w:contextualSpacing w:val="0"/>
      </w:pPr>
      <w:r>
        <w:t xml:space="preserve">Empowerment </w:t>
      </w:r>
    </w:p>
    <w:p w14:paraId="59BE75F3" w14:textId="77777777" w:rsidR="007841F7" w:rsidRDefault="007841F7" w:rsidP="009829B1">
      <w:pPr>
        <w:pStyle w:val="ListParagraph"/>
        <w:numPr>
          <w:ilvl w:val="0"/>
          <w:numId w:val="7"/>
        </w:numPr>
        <w:spacing w:after="120"/>
        <w:contextualSpacing w:val="0"/>
      </w:pPr>
      <w:r>
        <w:t xml:space="preserve">Access </w:t>
      </w:r>
    </w:p>
    <w:p w14:paraId="7ABFC710" w14:textId="77777777" w:rsidR="007841F7" w:rsidRDefault="007841F7" w:rsidP="009829B1">
      <w:pPr>
        <w:pStyle w:val="ListParagraph"/>
        <w:numPr>
          <w:ilvl w:val="0"/>
          <w:numId w:val="7"/>
        </w:numPr>
        <w:spacing w:after="120"/>
        <w:contextualSpacing w:val="0"/>
      </w:pPr>
      <w:r>
        <w:t>Positivity</w:t>
      </w:r>
    </w:p>
    <w:p w14:paraId="2A449E36" w14:textId="77777777" w:rsidR="007841F7" w:rsidRDefault="007841F7" w:rsidP="009829B1">
      <w:pPr>
        <w:pStyle w:val="ListParagraph"/>
        <w:numPr>
          <w:ilvl w:val="0"/>
          <w:numId w:val="7"/>
        </w:numPr>
        <w:spacing w:after="120"/>
        <w:contextualSpacing w:val="0"/>
      </w:pPr>
      <w:r>
        <w:t xml:space="preserve">Giving people a voice </w:t>
      </w:r>
    </w:p>
    <w:p w14:paraId="25763896" w14:textId="77777777" w:rsidR="007841F7" w:rsidRDefault="007841F7" w:rsidP="009829B1">
      <w:pPr>
        <w:pStyle w:val="ListParagraph"/>
        <w:numPr>
          <w:ilvl w:val="0"/>
          <w:numId w:val="7"/>
        </w:numPr>
        <w:spacing w:after="120"/>
        <w:contextualSpacing w:val="0"/>
      </w:pPr>
      <w:r>
        <w:t xml:space="preserve">Goodwill </w:t>
      </w:r>
    </w:p>
    <w:p w14:paraId="4365AA75" w14:textId="77777777" w:rsidR="007841F7" w:rsidRDefault="007841F7" w:rsidP="009829B1">
      <w:pPr>
        <w:pStyle w:val="ListParagraph"/>
        <w:numPr>
          <w:ilvl w:val="0"/>
          <w:numId w:val="7"/>
        </w:numPr>
        <w:spacing w:after="120"/>
        <w:contextualSpacing w:val="0"/>
      </w:pPr>
      <w:r>
        <w:t>People power</w:t>
      </w:r>
    </w:p>
    <w:p w14:paraId="2E492DC9" w14:textId="77777777" w:rsidR="007841F7" w:rsidRDefault="007841F7" w:rsidP="009829B1">
      <w:pPr>
        <w:pStyle w:val="ListParagraph"/>
        <w:numPr>
          <w:ilvl w:val="0"/>
          <w:numId w:val="7"/>
        </w:numPr>
        <w:spacing w:after="120"/>
        <w:contextualSpacing w:val="0"/>
      </w:pPr>
      <w:r>
        <w:t>Local</w:t>
      </w:r>
    </w:p>
    <w:p w14:paraId="486E4558" w14:textId="77777777" w:rsidR="007841F7" w:rsidRDefault="007841F7" w:rsidP="009829B1">
      <w:pPr>
        <w:pStyle w:val="ListParagraph"/>
        <w:numPr>
          <w:ilvl w:val="0"/>
          <w:numId w:val="7"/>
        </w:numPr>
        <w:spacing w:after="120"/>
        <w:contextualSpacing w:val="0"/>
      </w:pPr>
      <w:r>
        <w:t>Motivated</w:t>
      </w:r>
    </w:p>
    <w:p w14:paraId="49672C31" w14:textId="77777777" w:rsidR="007841F7" w:rsidRDefault="007841F7" w:rsidP="009829B1">
      <w:pPr>
        <w:pStyle w:val="ListParagraph"/>
        <w:numPr>
          <w:ilvl w:val="0"/>
          <w:numId w:val="7"/>
        </w:numPr>
        <w:spacing w:after="120"/>
        <w:contextualSpacing w:val="0"/>
      </w:pPr>
      <w:r>
        <w:t>Collaboration</w:t>
      </w:r>
    </w:p>
    <w:p w14:paraId="16172ADF" w14:textId="77777777" w:rsidR="007841F7" w:rsidRDefault="007841F7" w:rsidP="009829B1">
      <w:pPr>
        <w:pStyle w:val="ListParagraph"/>
        <w:numPr>
          <w:ilvl w:val="0"/>
          <w:numId w:val="7"/>
        </w:numPr>
        <w:spacing w:after="120"/>
        <w:contextualSpacing w:val="0"/>
      </w:pPr>
      <w:r>
        <w:t>Future orientated</w:t>
      </w:r>
    </w:p>
    <w:p w14:paraId="11D4630A" w14:textId="77777777" w:rsidR="007841F7" w:rsidRDefault="007841F7" w:rsidP="009829B1">
      <w:pPr>
        <w:pStyle w:val="ListParagraph"/>
        <w:numPr>
          <w:ilvl w:val="0"/>
          <w:numId w:val="7"/>
        </w:numPr>
        <w:spacing w:after="120"/>
        <w:contextualSpacing w:val="0"/>
      </w:pPr>
      <w:r>
        <w:t>Ambassadors</w:t>
      </w:r>
    </w:p>
    <w:p w14:paraId="1BE828B0" w14:textId="77777777" w:rsidR="007841F7" w:rsidRDefault="007841F7" w:rsidP="009829B1">
      <w:pPr>
        <w:pStyle w:val="ListParagraph"/>
        <w:numPr>
          <w:ilvl w:val="0"/>
          <w:numId w:val="7"/>
        </w:numPr>
        <w:spacing w:after="120"/>
        <w:contextualSpacing w:val="0"/>
      </w:pPr>
      <w:r>
        <w:t>Passion</w:t>
      </w:r>
    </w:p>
    <w:p w14:paraId="346DA84D" w14:textId="77777777" w:rsidR="007841F7" w:rsidRDefault="007841F7" w:rsidP="009829B1">
      <w:pPr>
        <w:pStyle w:val="ListParagraph"/>
        <w:numPr>
          <w:ilvl w:val="0"/>
          <w:numId w:val="7"/>
        </w:numPr>
        <w:spacing w:after="120"/>
        <w:contextualSpacing w:val="0"/>
      </w:pPr>
      <w:r>
        <w:t>Disability employment</w:t>
      </w:r>
    </w:p>
    <w:p w14:paraId="6DDE6CEF" w14:textId="77777777" w:rsidR="007841F7" w:rsidRDefault="007841F7" w:rsidP="009829B1">
      <w:pPr>
        <w:pStyle w:val="ListParagraph"/>
        <w:numPr>
          <w:ilvl w:val="0"/>
          <w:numId w:val="7"/>
        </w:numPr>
        <w:spacing w:after="120"/>
        <w:contextualSpacing w:val="0"/>
      </w:pPr>
      <w:r>
        <w:t>Relationships</w:t>
      </w:r>
    </w:p>
    <w:p w14:paraId="0905FA4C" w14:textId="77777777" w:rsidR="007841F7" w:rsidRDefault="007841F7" w:rsidP="009829B1">
      <w:pPr>
        <w:pStyle w:val="ListParagraph"/>
        <w:numPr>
          <w:ilvl w:val="0"/>
          <w:numId w:val="7"/>
        </w:numPr>
        <w:spacing w:after="120"/>
        <w:contextualSpacing w:val="0"/>
      </w:pPr>
      <w:r>
        <w:t>Connection</w:t>
      </w:r>
    </w:p>
    <w:p w14:paraId="455FF79F" w14:textId="77777777" w:rsidR="007841F7" w:rsidRDefault="007841F7" w:rsidP="009829B1">
      <w:pPr>
        <w:pStyle w:val="ListParagraph"/>
        <w:numPr>
          <w:ilvl w:val="0"/>
          <w:numId w:val="7"/>
        </w:numPr>
        <w:spacing w:after="120"/>
        <w:contextualSpacing w:val="0"/>
      </w:pPr>
      <w:r>
        <w:lastRenderedPageBreak/>
        <w:t>Diversity</w:t>
      </w:r>
    </w:p>
    <w:p w14:paraId="0DAB6994" w14:textId="77777777" w:rsidR="007841F7" w:rsidRDefault="007841F7" w:rsidP="009829B1">
      <w:pPr>
        <w:pStyle w:val="ListParagraph"/>
        <w:numPr>
          <w:ilvl w:val="0"/>
          <w:numId w:val="7"/>
        </w:numPr>
        <w:spacing w:after="120"/>
        <w:contextualSpacing w:val="0"/>
      </w:pPr>
      <w:r>
        <w:t>Recognition</w:t>
      </w:r>
    </w:p>
    <w:p w14:paraId="03FE0BF1" w14:textId="77777777" w:rsidR="007841F7" w:rsidRDefault="007841F7" w:rsidP="009829B1">
      <w:pPr>
        <w:pStyle w:val="ListParagraph"/>
        <w:numPr>
          <w:ilvl w:val="0"/>
          <w:numId w:val="7"/>
        </w:numPr>
        <w:spacing w:after="120"/>
        <w:contextualSpacing w:val="0"/>
      </w:pPr>
      <w:r>
        <w:t>Communication</w:t>
      </w:r>
    </w:p>
    <w:p w14:paraId="441CC05E" w14:textId="77777777" w:rsidR="007841F7" w:rsidRDefault="007841F7" w:rsidP="009829B1">
      <w:pPr>
        <w:pStyle w:val="ListParagraph"/>
        <w:numPr>
          <w:ilvl w:val="0"/>
          <w:numId w:val="7"/>
        </w:numPr>
        <w:spacing w:after="120"/>
        <w:contextualSpacing w:val="0"/>
      </w:pPr>
      <w:r>
        <w:t>Opportunity</w:t>
      </w:r>
    </w:p>
    <w:p w14:paraId="1E0CA93F" w14:textId="77777777" w:rsidR="007841F7" w:rsidRDefault="007841F7" w:rsidP="009829B1">
      <w:pPr>
        <w:pStyle w:val="ListParagraph"/>
        <w:numPr>
          <w:ilvl w:val="0"/>
          <w:numId w:val="7"/>
        </w:numPr>
        <w:spacing w:after="120"/>
        <w:contextualSpacing w:val="0"/>
      </w:pPr>
      <w:r>
        <w:t>Listening</w:t>
      </w:r>
    </w:p>
    <w:p w14:paraId="66C59A38" w14:textId="77777777" w:rsidR="007841F7" w:rsidRDefault="007841F7" w:rsidP="009829B1">
      <w:pPr>
        <w:pStyle w:val="ListParagraph"/>
        <w:numPr>
          <w:ilvl w:val="0"/>
          <w:numId w:val="7"/>
        </w:numPr>
        <w:spacing w:after="120"/>
        <w:contextualSpacing w:val="0"/>
      </w:pPr>
      <w:r>
        <w:t>Storytelling</w:t>
      </w:r>
    </w:p>
    <w:p w14:paraId="45BA495C" w14:textId="77777777" w:rsidR="007841F7" w:rsidRPr="006B0130" w:rsidRDefault="007841F7" w:rsidP="009829B1">
      <w:pPr>
        <w:pStyle w:val="ListParagraph"/>
        <w:numPr>
          <w:ilvl w:val="0"/>
          <w:numId w:val="7"/>
        </w:numPr>
        <w:spacing w:after="120"/>
        <w:contextualSpacing w:val="0"/>
      </w:pPr>
      <w:r>
        <w:t>Resilience</w:t>
      </w:r>
    </w:p>
    <w:p w14:paraId="4CDCE1D5" w14:textId="45523949" w:rsidR="009A6EE8" w:rsidRPr="00F67669" w:rsidRDefault="00432BB7" w:rsidP="00CF5138">
      <w:pPr>
        <w:pStyle w:val="Heading2"/>
        <w:rPr>
          <w:szCs w:val="24"/>
        </w:rPr>
      </w:pPr>
      <w:r w:rsidRPr="00F67669">
        <w:rPr>
          <w:szCs w:val="24"/>
        </w:rPr>
        <w:t>What action a</w:t>
      </w:r>
      <w:r w:rsidR="009A6EE8" w:rsidRPr="00F67669">
        <w:rPr>
          <w:szCs w:val="24"/>
        </w:rPr>
        <w:t>m I willing to take to progress the vision</w:t>
      </w:r>
      <w:r w:rsidR="004377BE" w:rsidRPr="00F67669">
        <w:rPr>
          <w:szCs w:val="24"/>
        </w:rPr>
        <w:t>?</w:t>
      </w:r>
      <w:r w:rsidR="00073391" w:rsidRPr="00073391">
        <w:rPr>
          <w:szCs w:val="24"/>
        </w:rPr>
        <w:t xml:space="preserve"> </w:t>
      </w:r>
      <w:r w:rsidR="00073391">
        <w:rPr>
          <w:szCs w:val="24"/>
        </w:rPr>
        <w:t>(key words written from participants to answer this question)</w:t>
      </w:r>
    </w:p>
    <w:p w14:paraId="66F02ABC" w14:textId="77777777" w:rsidR="00FB7D9B" w:rsidRDefault="00FB7D9B" w:rsidP="009829B1">
      <w:pPr>
        <w:pStyle w:val="ListParagraph"/>
        <w:numPr>
          <w:ilvl w:val="0"/>
          <w:numId w:val="7"/>
        </w:numPr>
        <w:spacing w:after="120"/>
        <w:contextualSpacing w:val="0"/>
      </w:pPr>
      <w:bookmarkStart w:id="9" w:name="_Toc535492309"/>
      <w:r>
        <w:t xml:space="preserve">Advocate </w:t>
      </w:r>
    </w:p>
    <w:p w14:paraId="26A4692E" w14:textId="77777777" w:rsidR="00FB7D9B" w:rsidRDefault="00FB7D9B" w:rsidP="009829B1">
      <w:pPr>
        <w:pStyle w:val="ListParagraph"/>
        <w:numPr>
          <w:ilvl w:val="0"/>
          <w:numId w:val="7"/>
        </w:numPr>
        <w:spacing w:after="120"/>
        <w:contextualSpacing w:val="0"/>
      </w:pPr>
      <w:r>
        <w:t xml:space="preserve">Support </w:t>
      </w:r>
    </w:p>
    <w:p w14:paraId="0C63DF5C" w14:textId="77777777" w:rsidR="00FB7D9B" w:rsidRDefault="00FB7D9B" w:rsidP="009829B1">
      <w:pPr>
        <w:pStyle w:val="ListParagraph"/>
        <w:numPr>
          <w:ilvl w:val="0"/>
          <w:numId w:val="7"/>
        </w:numPr>
        <w:spacing w:after="120"/>
        <w:contextualSpacing w:val="0"/>
      </w:pPr>
      <w:r>
        <w:t xml:space="preserve">Awareness </w:t>
      </w:r>
    </w:p>
    <w:p w14:paraId="6E7C7122" w14:textId="77777777" w:rsidR="00FB7D9B" w:rsidRDefault="00FB7D9B" w:rsidP="009829B1">
      <w:pPr>
        <w:pStyle w:val="ListParagraph"/>
        <w:numPr>
          <w:ilvl w:val="0"/>
          <w:numId w:val="7"/>
        </w:numPr>
        <w:spacing w:after="120"/>
        <w:contextualSpacing w:val="0"/>
      </w:pPr>
      <w:r>
        <w:t xml:space="preserve">Collaborate </w:t>
      </w:r>
    </w:p>
    <w:p w14:paraId="370D25B4" w14:textId="77777777" w:rsidR="00FB7D9B" w:rsidRDefault="00FB7D9B" w:rsidP="009829B1">
      <w:pPr>
        <w:pStyle w:val="ListParagraph"/>
        <w:numPr>
          <w:ilvl w:val="0"/>
          <w:numId w:val="7"/>
        </w:numPr>
        <w:spacing w:after="120"/>
        <w:contextualSpacing w:val="0"/>
      </w:pPr>
      <w:r>
        <w:t>Converse</w:t>
      </w:r>
    </w:p>
    <w:p w14:paraId="0E6C4A14" w14:textId="77777777" w:rsidR="00FB7D9B" w:rsidRDefault="00FB7D9B" w:rsidP="009829B1">
      <w:pPr>
        <w:pStyle w:val="ListParagraph"/>
        <w:numPr>
          <w:ilvl w:val="0"/>
          <w:numId w:val="7"/>
        </w:numPr>
        <w:spacing w:after="120"/>
        <w:contextualSpacing w:val="0"/>
      </w:pPr>
      <w:r>
        <w:t xml:space="preserve">Participate </w:t>
      </w:r>
    </w:p>
    <w:p w14:paraId="6B629304" w14:textId="77777777" w:rsidR="00FB7D9B" w:rsidRDefault="00FB7D9B" w:rsidP="009829B1">
      <w:pPr>
        <w:pStyle w:val="ListParagraph"/>
        <w:numPr>
          <w:ilvl w:val="0"/>
          <w:numId w:val="7"/>
        </w:numPr>
        <w:spacing w:after="120"/>
        <w:contextualSpacing w:val="0"/>
      </w:pPr>
      <w:r>
        <w:t xml:space="preserve">Promote our community </w:t>
      </w:r>
    </w:p>
    <w:p w14:paraId="3FAEF1AC" w14:textId="77777777" w:rsidR="00FB7D9B" w:rsidRDefault="00FB7D9B" w:rsidP="009829B1">
      <w:pPr>
        <w:pStyle w:val="ListParagraph"/>
        <w:numPr>
          <w:ilvl w:val="0"/>
          <w:numId w:val="7"/>
        </w:numPr>
        <w:spacing w:after="120"/>
        <w:contextualSpacing w:val="0"/>
      </w:pPr>
      <w:r>
        <w:t>Inclusive events</w:t>
      </w:r>
    </w:p>
    <w:p w14:paraId="357A18A5" w14:textId="77777777" w:rsidR="00FB7D9B" w:rsidRDefault="00FB7D9B" w:rsidP="009829B1">
      <w:pPr>
        <w:pStyle w:val="ListParagraph"/>
        <w:numPr>
          <w:ilvl w:val="0"/>
          <w:numId w:val="7"/>
        </w:numPr>
        <w:spacing w:after="120"/>
        <w:contextualSpacing w:val="0"/>
      </w:pPr>
      <w:r>
        <w:t xml:space="preserve">Engage </w:t>
      </w:r>
    </w:p>
    <w:p w14:paraId="28103E85" w14:textId="77777777" w:rsidR="00FB7D9B" w:rsidRDefault="00FB7D9B" w:rsidP="009829B1">
      <w:pPr>
        <w:pStyle w:val="ListParagraph"/>
        <w:numPr>
          <w:ilvl w:val="0"/>
          <w:numId w:val="7"/>
        </w:numPr>
        <w:spacing w:after="120"/>
        <w:contextualSpacing w:val="0"/>
      </w:pPr>
      <w:r>
        <w:t xml:space="preserve">Network </w:t>
      </w:r>
    </w:p>
    <w:p w14:paraId="123B4039" w14:textId="77777777" w:rsidR="00FB7D9B" w:rsidRDefault="00FB7D9B" w:rsidP="009829B1">
      <w:pPr>
        <w:pStyle w:val="ListParagraph"/>
        <w:numPr>
          <w:ilvl w:val="0"/>
          <w:numId w:val="7"/>
        </w:numPr>
        <w:spacing w:after="120"/>
        <w:contextualSpacing w:val="0"/>
      </w:pPr>
      <w:r>
        <w:t xml:space="preserve">Listen </w:t>
      </w:r>
    </w:p>
    <w:p w14:paraId="061B7E43" w14:textId="77777777" w:rsidR="00FB7D9B" w:rsidRDefault="00FB7D9B" w:rsidP="009829B1">
      <w:pPr>
        <w:pStyle w:val="ListParagraph"/>
        <w:numPr>
          <w:ilvl w:val="0"/>
          <w:numId w:val="7"/>
        </w:numPr>
        <w:spacing w:after="120"/>
        <w:contextualSpacing w:val="0"/>
      </w:pPr>
      <w:r>
        <w:t xml:space="preserve">Understand </w:t>
      </w:r>
    </w:p>
    <w:p w14:paraId="67C7829D" w14:textId="77777777" w:rsidR="00FB7D9B" w:rsidRDefault="00FB7D9B" w:rsidP="009829B1">
      <w:pPr>
        <w:pStyle w:val="ListParagraph"/>
        <w:numPr>
          <w:ilvl w:val="0"/>
          <w:numId w:val="7"/>
        </w:numPr>
        <w:spacing w:after="120"/>
        <w:contextualSpacing w:val="0"/>
      </w:pPr>
      <w:r>
        <w:t xml:space="preserve">Connect </w:t>
      </w:r>
    </w:p>
    <w:p w14:paraId="6BEABCAA" w14:textId="77777777" w:rsidR="00FB7D9B" w:rsidRDefault="00FB7D9B" w:rsidP="009829B1">
      <w:pPr>
        <w:pStyle w:val="ListParagraph"/>
        <w:numPr>
          <w:ilvl w:val="0"/>
          <w:numId w:val="7"/>
        </w:numPr>
        <w:spacing w:after="120"/>
        <w:contextualSpacing w:val="0"/>
      </w:pPr>
      <w:r>
        <w:t>Local heroes</w:t>
      </w:r>
    </w:p>
    <w:p w14:paraId="2754BAB9" w14:textId="77777777" w:rsidR="00FB7D9B" w:rsidRDefault="00FB7D9B" w:rsidP="009829B1">
      <w:pPr>
        <w:pStyle w:val="ListParagraph"/>
        <w:numPr>
          <w:ilvl w:val="0"/>
          <w:numId w:val="7"/>
        </w:numPr>
        <w:spacing w:after="120"/>
        <w:contextualSpacing w:val="0"/>
      </w:pPr>
      <w:r>
        <w:t>Share</w:t>
      </w:r>
    </w:p>
    <w:p w14:paraId="788C1382" w14:textId="77777777" w:rsidR="00FB7D9B" w:rsidRDefault="00FB7D9B" w:rsidP="009829B1">
      <w:pPr>
        <w:pStyle w:val="ListParagraph"/>
        <w:numPr>
          <w:ilvl w:val="0"/>
          <w:numId w:val="7"/>
        </w:numPr>
        <w:spacing w:after="120"/>
        <w:contextualSpacing w:val="0"/>
      </w:pPr>
      <w:r>
        <w:t>Honesty</w:t>
      </w:r>
    </w:p>
    <w:p w14:paraId="30D56D4B" w14:textId="77777777" w:rsidR="00FB7D9B" w:rsidRDefault="00FB7D9B" w:rsidP="009829B1">
      <w:pPr>
        <w:pStyle w:val="ListParagraph"/>
        <w:numPr>
          <w:ilvl w:val="0"/>
          <w:numId w:val="7"/>
        </w:numPr>
        <w:spacing w:after="120"/>
        <w:contextualSpacing w:val="0"/>
      </w:pPr>
      <w:r>
        <w:t>Volunteer</w:t>
      </w:r>
    </w:p>
    <w:p w14:paraId="06CEB4E2" w14:textId="77777777" w:rsidR="00FB7D9B" w:rsidRDefault="00FB7D9B" w:rsidP="009829B1">
      <w:pPr>
        <w:pStyle w:val="ListParagraph"/>
        <w:numPr>
          <w:ilvl w:val="0"/>
          <w:numId w:val="7"/>
        </w:numPr>
        <w:spacing w:after="120"/>
        <w:contextualSpacing w:val="0"/>
      </w:pPr>
      <w:r>
        <w:t xml:space="preserve">Hard work </w:t>
      </w:r>
    </w:p>
    <w:p w14:paraId="42FE0563" w14:textId="77777777" w:rsidR="00FB7D9B" w:rsidRDefault="00FB7D9B" w:rsidP="009829B1">
      <w:pPr>
        <w:pStyle w:val="ListParagraph"/>
        <w:numPr>
          <w:ilvl w:val="0"/>
          <w:numId w:val="7"/>
        </w:numPr>
        <w:spacing w:after="120"/>
        <w:contextualSpacing w:val="0"/>
      </w:pPr>
      <w:r>
        <w:t>Pitch in</w:t>
      </w:r>
    </w:p>
    <w:p w14:paraId="26218527" w14:textId="77777777" w:rsidR="00FB7D9B" w:rsidRDefault="00FB7D9B" w:rsidP="009829B1">
      <w:pPr>
        <w:pStyle w:val="ListParagraph"/>
        <w:numPr>
          <w:ilvl w:val="0"/>
          <w:numId w:val="7"/>
        </w:numPr>
        <w:spacing w:after="120"/>
        <w:contextualSpacing w:val="0"/>
      </w:pPr>
      <w:r>
        <w:t>Transparency</w:t>
      </w:r>
    </w:p>
    <w:p w14:paraId="6EFDE901" w14:textId="77777777" w:rsidR="00FB7D9B" w:rsidRDefault="00FB7D9B" w:rsidP="009829B1">
      <w:pPr>
        <w:pStyle w:val="ListParagraph"/>
        <w:numPr>
          <w:ilvl w:val="0"/>
          <w:numId w:val="7"/>
        </w:numPr>
        <w:spacing w:after="120"/>
        <w:contextualSpacing w:val="0"/>
      </w:pPr>
      <w:r>
        <w:t>Integrity</w:t>
      </w:r>
    </w:p>
    <w:p w14:paraId="1DE0C247" w14:textId="77777777" w:rsidR="00FB7D9B" w:rsidRDefault="00FB7D9B" w:rsidP="009829B1">
      <w:pPr>
        <w:pStyle w:val="ListParagraph"/>
        <w:numPr>
          <w:ilvl w:val="0"/>
          <w:numId w:val="7"/>
        </w:numPr>
        <w:spacing w:after="120"/>
        <w:contextualSpacing w:val="0"/>
      </w:pPr>
      <w:r>
        <w:t>Accountable</w:t>
      </w:r>
    </w:p>
    <w:p w14:paraId="5289DB75" w14:textId="77777777" w:rsidR="00FB7D9B" w:rsidRDefault="00FB7D9B" w:rsidP="009829B1">
      <w:pPr>
        <w:pStyle w:val="ListParagraph"/>
        <w:numPr>
          <w:ilvl w:val="0"/>
          <w:numId w:val="7"/>
        </w:numPr>
        <w:spacing w:after="120"/>
        <w:contextualSpacing w:val="0"/>
      </w:pPr>
      <w:r>
        <w:t>Balance</w:t>
      </w:r>
    </w:p>
    <w:p w14:paraId="0DB50427" w14:textId="77777777" w:rsidR="00FB7D9B" w:rsidRDefault="00FB7D9B" w:rsidP="009829B1">
      <w:pPr>
        <w:pStyle w:val="ListParagraph"/>
        <w:numPr>
          <w:ilvl w:val="0"/>
          <w:numId w:val="7"/>
        </w:numPr>
        <w:spacing w:after="120"/>
        <w:contextualSpacing w:val="0"/>
      </w:pPr>
      <w:r>
        <w:t>Education</w:t>
      </w:r>
    </w:p>
    <w:p w14:paraId="746D0E2D" w14:textId="77777777" w:rsidR="00FB7D9B" w:rsidRDefault="00FB7D9B" w:rsidP="009829B1">
      <w:pPr>
        <w:pStyle w:val="ListParagraph"/>
        <w:numPr>
          <w:ilvl w:val="0"/>
          <w:numId w:val="7"/>
        </w:numPr>
        <w:spacing w:after="120"/>
        <w:contextualSpacing w:val="0"/>
      </w:pPr>
      <w:r>
        <w:lastRenderedPageBreak/>
        <w:t>Informed</w:t>
      </w:r>
    </w:p>
    <w:p w14:paraId="16C5D587" w14:textId="77777777" w:rsidR="00FB7D9B" w:rsidRDefault="00FB7D9B" w:rsidP="009829B1">
      <w:pPr>
        <w:pStyle w:val="ListParagraph"/>
        <w:numPr>
          <w:ilvl w:val="0"/>
          <w:numId w:val="7"/>
        </w:numPr>
        <w:spacing w:after="120"/>
        <w:contextualSpacing w:val="0"/>
      </w:pPr>
      <w:r>
        <w:t>Leadership</w:t>
      </w:r>
    </w:p>
    <w:p w14:paraId="3E9D5537" w14:textId="77777777" w:rsidR="00FB7D9B" w:rsidRDefault="00FB7D9B" w:rsidP="009829B1">
      <w:pPr>
        <w:pStyle w:val="ListParagraph"/>
        <w:numPr>
          <w:ilvl w:val="0"/>
          <w:numId w:val="7"/>
        </w:numPr>
        <w:spacing w:after="120"/>
        <w:contextualSpacing w:val="0"/>
      </w:pPr>
      <w:r>
        <w:t>Trust</w:t>
      </w:r>
    </w:p>
    <w:p w14:paraId="34DAE929" w14:textId="77777777" w:rsidR="00FB7D9B" w:rsidRDefault="00FB7D9B" w:rsidP="009829B1">
      <w:pPr>
        <w:pStyle w:val="ListParagraph"/>
        <w:numPr>
          <w:ilvl w:val="0"/>
          <w:numId w:val="7"/>
        </w:numPr>
        <w:spacing w:after="120"/>
        <w:contextualSpacing w:val="0"/>
      </w:pPr>
      <w:r>
        <w:t>Storytelling</w:t>
      </w:r>
    </w:p>
    <w:p w14:paraId="52636B10" w14:textId="644840D0" w:rsidR="00BB2FA1" w:rsidRPr="00FB7D9B" w:rsidRDefault="00FB7D9B" w:rsidP="009829B1">
      <w:pPr>
        <w:pStyle w:val="ListParagraph"/>
        <w:numPr>
          <w:ilvl w:val="0"/>
          <w:numId w:val="7"/>
        </w:numPr>
        <w:spacing w:after="120"/>
        <w:contextualSpacing w:val="0"/>
      </w:pPr>
      <w:r>
        <w:t>Positivity</w:t>
      </w:r>
    </w:p>
    <w:p w14:paraId="30CB6BFD" w14:textId="45F53AE0" w:rsidR="006E18B3" w:rsidRDefault="006E18B3" w:rsidP="00091B96">
      <w:pPr>
        <w:pStyle w:val="Heading1"/>
      </w:pPr>
      <w:r>
        <w:t>Appreciative Inquiry</w:t>
      </w:r>
      <w:bookmarkEnd w:id="9"/>
    </w:p>
    <w:p w14:paraId="2F22B834" w14:textId="62E8569D" w:rsidR="006E18B3" w:rsidRDefault="00E80554" w:rsidP="0083317C">
      <w:pPr>
        <w:pStyle w:val="Heading2"/>
      </w:pPr>
      <w:r>
        <w:t>Making social change requires courage. We asked participants to share when they had to be courageous to create change. We asked what was inspiring/important and what helped it to happen</w:t>
      </w:r>
      <w:r w:rsidR="00941EE8">
        <w:t>.</w:t>
      </w:r>
      <w:r>
        <w:t xml:space="preserve"> </w:t>
      </w:r>
      <w:r w:rsidR="00887F3B">
        <w:t>Here are some of the participants responses:</w:t>
      </w:r>
      <w:r w:rsidR="00361A48">
        <w:t xml:space="preserve"> </w:t>
      </w:r>
    </w:p>
    <w:p w14:paraId="1FE7D6E3" w14:textId="5BF797AE" w:rsidR="00265689" w:rsidRPr="00D02895" w:rsidRDefault="00E80554" w:rsidP="00595749">
      <w:pPr>
        <w:pStyle w:val="Heading3"/>
      </w:pPr>
      <w:r w:rsidRPr="0083317C">
        <w:t>What was inspiring/important?</w:t>
      </w:r>
    </w:p>
    <w:p w14:paraId="2A8418F1" w14:textId="77777777" w:rsidR="00C247F0" w:rsidRDefault="00C247F0" w:rsidP="007E00D9">
      <w:pPr>
        <w:pStyle w:val="ListParagraph"/>
        <w:numPr>
          <w:ilvl w:val="0"/>
          <w:numId w:val="15"/>
        </w:numPr>
        <w:spacing w:after="0"/>
      </w:pPr>
      <w:bookmarkStart w:id="10" w:name="_Toc535492310"/>
      <w:r>
        <w:t>Change was needed to move forward</w:t>
      </w:r>
    </w:p>
    <w:p w14:paraId="28BDA221" w14:textId="77777777" w:rsidR="00C247F0" w:rsidRDefault="00C247F0" w:rsidP="007E00D9">
      <w:pPr>
        <w:pStyle w:val="ListParagraph"/>
        <w:numPr>
          <w:ilvl w:val="0"/>
          <w:numId w:val="15"/>
        </w:numPr>
        <w:spacing w:after="0"/>
      </w:pPr>
      <w:r>
        <w:t xml:space="preserve">Needed to adapt </w:t>
      </w:r>
    </w:p>
    <w:p w14:paraId="0E0197E5" w14:textId="77777777" w:rsidR="00C247F0" w:rsidRPr="009E1A50" w:rsidRDefault="00C247F0" w:rsidP="007E00D9">
      <w:pPr>
        <w:pStyle w:val="ListParagraph"/>
        <w:numPr>
          <w:ilvl w:val="0"/>
          <w:numId w:val="15"/>
        </w:numPr>
        <w:spacing w:after="0"/>
      </w:pPr>
      <w:r>
        <w:t>Good listener</w:t>
      </w:r>
    </w:p>
    <w:p w14:paraId="67BCE337" w14:textId="722D4D04" w:rsidR="00B15A3E" w:rsidRPr="00D02895" w:rsidRDefault="00B15A3E" w:rsidP="00595749">
      <w:pPr>
        <w:pStyle w:val="Heading3"/>
      </w:pPr>
      <w:r w:rsidRPr="0083317C">
        <w:t>What helped it to happen?</w:t>
      </w:r>
    </w:p>
    <w:p w14:paraId="330261C9" w14:textId="77777777" w:rsidR="00A70579" w:rsidRPr="009E1A50" w:rsidRDefault="00A70579" w:rsidP="008713C5">
      <w:pPr>
        <w:pStyle w:val="ListParagraph"/>
        <w:numPr>
          <w:ilvl w:val="0"/>
          <w:numId w:val="15"/>
        </w:numPr>
        <w:spacing w:after="0"/>
      </w:pPr>
      <w:r w:rsidRPr="009E1A50">
        <w:t>Took time to get used to changes</w:t>
      </w:r>
    </w:p>
    <w:p w14:paraId="7D6E2333" w14:textId="77777777" w:rsidR="00A70579" w:rsidRPr="009E1A50" w:rsidRDefault="00A70579" w:rsidP="008713C5">
      <w:pPr>
        <w:pStyle w:val="ListParagraph"/>
        <w:numPr>
          <w:ilvl w:val="0"/>
          <w:numId w:val="15"/>
        </w:numPr>
        <w:spacing w:after="0"/>
      </w:pPr>
      <w:r w:rsidRPr="009E1A50">
        <w:t>Everyone came on board</w:t>
      </w:r>
    </w:p>
    <w:p w14:paraId="05494ACD" w14:textId="77777777" w:rsidR="00A70579" w:rsidRDefault="00A70579" w:rsidP="008713C5">
      <w:pPr>
        <w:pStyle w:val="ListParagraph"/>
        <w:numPr>
          <w:ilvl w:val="0"/>
          <w:numId w:val="15"/>
        </w:numPr>
        <w:spacing w:after="0"/>
      </w:pPr>
      <w:r w:rsidRPr="009E1A50">
        <w:t>Support network</w:t>
      </w:r>
    </w:p>
    <w:p w14:paraId="302DAFB2" w14:textId="77777777" w:rsidR="00D02895" w:rsidRPr="00D02895" w:rsidRDefault="00D02895" w:rsidP="0008663A">
      <w:pPr>
        <w:pStyle w:val="Heading3"/>
      </w:pPr>
      <w:r w:rsidRPr="0083317C">
        <w:t>What was inspiring/important?</w:t>
      </w:r>
    </w:p>
    <w:p w14:paraId="05612931" w14:textId="77777777" w:rsidR="00E711F1" w:rsidRPr="005103E8" w:rsidRDefault="00E711F1" w:rsidP="007E00D9">
      <w:pPr>
        <w:pStyle w:val="ListParagraph"/>
        <w:numPr>
          <w:ilvl w:val="0"/>
          <w:numId w:val="16"/>
        </w:numPr>
        <w:spacing w:after="0"/>
        <w:rPr>
          <w:b/>
        </w:rPr>
      </w:pPr>
      <w:r>
        <w:t>Taking initiative to make change – not waiting for someone else</w:t>
      </w:r>
    </w:p>
    <w:p w14:paraId="7B75FB70" w14:textId="77777777" w:rsidR="00E711F1" w:rsidRPr="005103E8" w:rsidRDefault="00E711F1" w:rsidP="007E00D9">
      <w:pPr>
        <w:pStyle w:val="ListParagraph"/>
        <w:numPr>
          <w:ilvl w:val="0"/>
          <w:numId w:val="16"/>
        </w:numPr>
        <w:spacing w:after="0"/>
        <w:rPr>
          <w:b/>
        </w:rPr>
      </w:pPr>
      <w:r>
        <w:t>Learning from peers</w:t>
      </w:r>
    </w:p>
    <w:p w14:paraId="783BF231" w14:textId="77777777" w:rsidR="00E711F1" w:rsidRPr="009E1A50" w:rsidRDefault="00E711F1" w:rsidP="007E00D9">
      <w:pPr>
        <w:pStyle w:val="ListParagraph"/>
        <w:numPr>
          <w:ilvl w:val="0"/>
          <w:numId w:val="16"/>
        </w:numPr>
        <w:spacing w:after="0"/>
        <w:rPr>
          <w:b/>
        </w:rPr>
      </w:pPr>
      <w:r>
        <w:t>Willingness to stand up and do something</w:t>
      </w:r>
    </w:p>
    <w:p w14:paraId="6C906FA0" w14:textId="77777777" w:rsidR="00D02895" w:rsidRPr="00D02895" w:rsidRDefault="00D02895" w:rsidP="0008663A">
      <w:pPr>
        <w:pStyle w:val="Heading3"/>
      </w:pPr>
      <w:r w:rsidRPr="0083317C">
        <w:t>What helped it to happen?</w:t>
      </w:r>
    </w:p>
    <w:p w14:paraId="1C0C7332" w14:textId="77777777" w:rsidR="007E4AEF" w:rsidRDefault="007E4AEF" w:rsidP="008713C5">
      <w:pPr>
        <w:pStyle w:val="ListParagraph"/>
        <w:numPr>
          <w:ilvl w:val="0"/>
          <w:numId w:val="16"/>
        </w:numPr>
        <w:spacing w:after="0"/>
      </w:pPr>
      <w:r>
        <w:t>Being proactive and standing up for what is needed</w:t>
      </w:r>
    </w:p>
    <w:p w14:paraId="24AC12F1" w14:textId="77777777" w:rsidR="007E4AEF" w:rsidRDefault="007E4AEF" w:rsidP="008713C5">
      <w:pPr>
        <w:pStyle w:val="ListParagraph"/>
        <w:numPr>
          <w:ilvl w:val="0"/>
          <w:numId w:val="16"/>
        </w:numPr>
        <w:spacing w:after="0"/>
      </w:pPr>
      <w:r>
        <w:t>Identifying the issue</w:t>
      </w:r>
    </w:p>
    <w:p w14:paraId="785F6FDA" w14:textId="77777777" w:rsidR="007E4AEF" w:rsidRDefault="007E4AEF" w:rsidP="008713C5">
      <w:pPr>
        <w:pStyle w:val="ListParagraph"/>
        <w:numPr>
          <w:ilvl w:val="0"/>
          <w:numId w:val="16"/>
        </w:numPr>
        <w:spacing w:after="0"/>
      </w:pPr>
      <w:r>
        <w:t>Taking the initiative</w:t>
      </w:r>
    </w:p>
    <w:p w14:paraId="00530944" w14:textId="77777777" w:rsidR="007E4AEF" w:rsidRDefault="007E4AEF" w:rsidP="008713C5">
      <w:pPr>
        <w:pStyle w:val="ListParagraph"/>
        <w:numPr>
          <w:ilvl w:val="0"/>
          <w:numId w:val="16"/>
        </w:numPr>
        <w:spacing w:after="0"/>
      </w:pPr>
      <w:r>
        <w:t>Motivation</w:t>
      </w:r>
    </w:p>
    <w:p w14:paraId="3EE910DC" w14:textId="77777777" w:rsidR="0025144E" w:rsidRPr="00D02895" w:rsidRDefault="0025144E" w:rsidP="0008663A">
      <w:pPr>
        <w:pStyle w:val="Heading3"/>
      </w:pPr>
      <w:r w:rsidRPr="0083317C">
        <w:t>What was inspiring/important?</w:t>
      </w:r>
    </w:p>
    <w:p w14:paraId="6BAB34C6" w14:textId="77777777" w:rsidR="00574E06" w:rsidRPr="005103E8" w:rsidRDefault="00574E06" w:rsidP="008713C5">
      <w:pPr>
        <w:pStyle w:val="ListParagraph"/>
        <w:numPr>
          <w:ilvl w:val="0"/>
          <w:numId w:val="16"/>
        </w:numPr>
        <w:spacing w:after="0"/>
        <w:rPr>
          <w:b/>
        </w:rPr>
      </w:pPr>
      <w:r>
        <w:t>Experiencing difficulties first hand when supporting</w:t>
      </w:r>
    </w:p>
    <w:p w14:paraId="22148F03" w14:textId="77777777" w:rsidR="00574E06" w:rsidRPr="005103E8" w:rsidRDefault="00574E06" w:rsidP="008713C5">
      <w:pPr>
        <w:pStyle w:val="ListParagraph"/>
        <w:numPr>
          <w:ilvl w:val="0"/>
          <w:numId w:val="16"/>
        </w:numPr>
        <w:spacing w:after="0"/>
        <w:rPr>
          <w:b/>
        </w:rPr>
      </w:pPr>
      <w:r>
        <w:t>Everyone is equal</w:t>
      </w:r>
    </w:p>
    <w:p w14:paraId="09BF330B" w14:textId="77777777" w:rsidR="00574E06" w:rsidRPr="005103E8" w:rsidRDefault="00574E06" w:rsidP="008713C5">
      <w:pPr>
        <w:pStyle w:val="ListParagraph"/>
        <w:numPr>
          <w:ilvl w:val="0"/>
          <w:numId w:val="16"/>
        </w:numPr>
        <w:spacing w:after="0"/>
        <w:rPr>
          <w:b/>
        </w:rPr>
      </w:pPr>
      <w:r>
        <w:t>Identifying challenges and look at making changes</w:t>
      </w:r>
    </w:p>
    <w:p w14:paraId="0715F561" w14:textId="77777777" w:rsidR="00574E06" w:rsidRPr="005103E8" w:rsidRDefault="00574E06" w:rsidP="008713C5">
      <w:pPr>
        <w:pStyle w:val="ListParagraph"/>
        <w:numPr>
          <w:ilvl w:val="0"/>
          <w:numId w:val="16"/>
        </w:numPr>
        <w:spacing w:after="0"/>
        <w:rPr>
          <w:b/>
        </w:rPr>
      </w:pPr>
      <w:r>
        <w:t>Opportunities</w:t>
      </w:r>
    </w:p>
    <w:p w14:paraId="70734F8B" w14:textId="77777777" w:rsidR="00574E06" w:rsidRPr="005103E8" w:rsidRDefault="00574E06" w:rsidP="008713C5">
      <w:pPr>
        <w:pStyle w:val="ListParagraph"/>
        <w:numPr>
          <w:ilvl w:val="0"/>
          <w:numId w:val="16"/>
        </w:numPr>
        <w:spacing w:after="0"/>
        <w:rPr>
          <w:b/>
        </w:rPr>
      </w:pPr>
      <w:r>
        <w:t>Connectivity</w:t>
      </w:r>
    </w:p>
    <w:p w14:paraId="3AA45F91" w14:textId="77777777" w:rsidR="0025144E" w:rsidRPr="00D02895" w:rsidRDefault="0025144E" w:rsidP="0008663A">
      <w:pPr>
        <w:pStyle w:val="Heading3"/>
      </w:pPr>
      <w:r w:rsidRPr="0083317C">
        <w:t>What helped it to happen?</w:t>
      </w:r>
    </w:p>
    <w:p w14:paraId="3C84D542" w14:textId="77777777" w:rsidR="00395773" w:rsidRDefault="00395773" w:rsidP="008713C5">
      <w:pPr>
        <w:pStyle w:val="ListParagraph"/>
        <w:numPr>
          <w:ilvl w:val="0"/>
          <w:numId w:val="16"/>
        </w:numPr>
        <w:spacing w:after="0"/>
      </w:pPr>
      <w:r>
        <w:t>Diverse background can help</w:t>
      </w:r>
    </w:p>
    <w:p w14:paraId="4EF627E2" w14:textId="77777777" w:rsidR="00395773" w:rsidRDefault="00395773" w:rsidP="008713C5">
      <w:pPr>
        <w:pStyle w:val="ListParagraph"/>
        <w:numPr>
          <w:ilvl w:val="0"/>
          <w:numId w:val="16"/>
        </w:numPr>
        <w:spacing w:after="0"/>
      </w:pPr>
      <w:r>
        <w:t>Long process – can now connect the dots</w:t>
      </w:r>
    </w:p>
    <w:p w14:paraId="5464D9F3" w14:textId="77777777" w:rsidR="00395773" w:rsidRDefault="00395773" w:rsidP="008713C5">
      <w:pPr>
        <w:pStyle w:val="ListParagraph"/>
        <w:numPr>
          <w:ilvl w:val="0"/>
          <w:numId w:val="16"/>
        </w:numPr>
        <w:spacing w:after="0"/>
      </w:pPr>
      <w:r>
        <w:t>Seeing people struggle</w:t>
      </w:r>
    </w:p>
    <w:p w14:paraId="3C0A18BE" w14:textId="77777777" w:rsidR="00395773" w:rsidRDefault="00395773" w:rsidP="008713C5">
      <w:pPr>
        <w:pStyle w:val="ListParagraph"/>
        <w:numPr>
          <w:ilvl w:val="0"/>
          <w:numId w:val="16"/>
        </w:numPr>
        <w:spacing w:after="0"/>
      </w:pPr>
      <w:r>
        <w:t>Seeing need to build skill</w:t>
      </w:r>
    </w:p>
    <w:p w14:paraId="6A640637" w14:textId="77777777" w:rsidR="00395773" w:rsidRPr="009316CF" w:rsidRDefault="00395773" w:rsidP="008713C5">
      <w:pPr>
        <w:pStyle w:val="ListParagraph"/>
        <w:numPr>
          <w:ilvl w:val="0"/>
          <w:numId w:val="16"/>
        </w:numPr>
        <w:spacing w:after="0"/>
      </w:pPr>
      <w:r>
        <w:t>Challenge others to make changes and innovative approaches</w:t>
      </w:r>
    </w:p>
    <w:p w14:paraId="2D676B4D" w14:textId="77777777" w:rsidR="0008663A" w:rsidRPr="00D02895" w:rsidRDefault="0008663A" w:rsidP="0008663A">
      <w:pPr>
        <w:pStyle w:val="Heading3"/>
      </w:pPr>
      <w:r w:rsidRPr="0083317C">
        <w:lastRenderedPageBreak/>
        <w:t>What was inspiring/important?</w:t>
      </w:r>
    </w:p>
    <w:p w14:paraId="36BD2C50" w14:textId="77777777" w:rsidR="00EB1EF7" w:rsidRPr="005103E8" w:rsidRDefault="00EB1EF7" w:rsidP="008713C5">
      <w:pPr>
        <w:pStyle w:val="ListParagraph"/>
        <w:numPr>
          <w:ilvl w:val="0"/>
          <w:numId w:val="16"/>
        </w:numPr>
        <w:spacing w:after="0"/>
        <w:rPr>
          <w:b/>
        </w:rPr>
      </w:pPr>
      <w:r>
        <w:t>Follow your dreams</w:t>
      </w:r>
    </w:p>
    <w:p w14:paraId="1259D5C0" w14:textId="77777777" w:rsidR="00EB1EF7" w:rsidRPr="005103E8" w:rsidRDefault="00EB1EF7" w:rsidP="008713C5">
      <w:pPr>
        <w:pStyle w:val="ListParagraph"/>
        <w:numPr>
          <w:ilvl w:val="0"/>
          <w:numId w:val="16"/>
        </w:numPr>
        <w:spacing w:after="0"/>
        <w:rPr>
          <w:b/>
        </w:rPr>
      </w:pPr>
      <w:r>
        <w:t>Listen to your heart</w:t>
      </w:r>
    </w:p>
    <w:p w14:paraId="1B69F4AE" w14:textId="77777777" w:rsidR="00EB1EF7" w:rsidRPr="005103E8" w:rsidRDefault="00EB1EF7" w:rsidP="008713C5">
      <w:pPr>
        <w:pStyle w:val="ListParagraph"/>
        <w:numPr>
          <w:ilvl w:val="0"/>
          <w:numId w:val="16"/>
        </w:numPr>
        <w:spacing w:after="0"/>
        <w:rPr>
          <w:b/>
        </w:rPr>
      </w:pPr>
      <w:r>
        <w:t>Take a risk</w:t>
      </w:r>
    </w:p>
    <w:p w14:paraId="4ADC6717" w14:textId="77777777" w:rsidR="00EB1EF7" w:rsidRPr="005103E8" w:rsidRDefault="00EB1EF7" w:rsidP="008713C5">
      <w:pPr>
        <w:pStyle w:val="ListParagraph"/>
        <w:numPr>
          <w:ilvl w:val="0"/>
          <w:numId w:val="16"/>
        </w:numPr>
        <w:spacing w:after="0"/>
        <w:rPr>
          <w:b/>
        </w:rPr>
      </w:pPr>
      <w:r>
        <w:t>Do what you believe in</w:t>
      </w:r>
    </w:p>
    <w:p w14:paraId="23A2FAB3" w14:textId="77777777" w:rsidR="0008663A" w:rsidRPr="00D02895" w:rsidRDefault="0008663A" w:rsidP="0008663A">
      <w:pPr>
        <w:pStyle w:val="Heading3"/>
      </w:pPr>
      <w:r w:rsidRPr="0083317C">
        <w:t>What helped it to happen?</w:t>
      </w:r>
    </w:p>
    <w:p w14:paraId="22813A87" w14:textId="77777777" w:rsidR="00DA0569" w:rsidRDefault="00DA0569" w:rsidP="007E00D9">
      <w:pPr>
        <w:pStyle w:val="ListParagraph"/>
        <w:numPr>
          <w:ilvl w:val="0"/>
          <w:numId w:val="16"/>
        </w:numPr>
        <w:spacing w:after="0"/>
      </w:pPr>
      <w:r>
        <w:t>Passion for the work/business</w:t>
      </w:r>
    </w:p>
    <w:p w14:paraId="52AF03AA" w14:textId="77777777" w:rsidR="00DA0569" w:rsidRDefault="00DA0569" w:rsidP="007E00D9">
      <w:pPr>
        <w:pStyle w:val="ListParagraph"/>
        <w:numPr>
          <w:ilvl w:val="0"/>
          <w:numId w:val="16"/>
        </w:numPr>
        <w:spacing w:after="0"/>
      </w:pPr>
      <w:r>
        <w:t>Bravery</w:t>
      </w:r>
    </w:p>
    <w:p w14:paraId="1F2C7A8F" w14:textId="77777777" w:rsidR="00DA0569" w:rsidRDefault="00DA0569" w:rsidP="007E00D9">
      <w:pPr>
        <w:pStyle w:val="ListParagraph"/>
        <w:numPr>
          <w:ilvl w:val="0"/>
          <w:numId w:val="16"/>
        </w:numPr>
        <w:spacing w:after="0"/>
      </w:pPr>
      <w:r>
        <w:t>Making changes</w:t>
      </w:r>
    </w:p>
    <w:p w14:paraId="086685B6" w14:textId="77777777" w:rsidR="00DA0569" w:rsidRDefault="00DA0569" w:rsidP="007E00D9">
      <w:pPr>
        <w:pStyle w:val="ListParagraph"/>
        <w:numPr>
          <w:ilvl w:val="0"/>
          <w:numId w:val="16"/>
        </w:numPr>
        <w:spacing w:after="0"/>
      </w:pPr>
      <w:r>
        <w:t>Remove barriers</w:t>
      </w:r>
    </w:p>
    <w:p w14:paraId="724226BF" w14:textId="77777777" w:rsidR="005A5915" w:rsidRPr="00D02895" w:rsidRDefault="005A5915" w:rsidP="005A5915">
      <w:pPr>
        <w:pStyle w:val="Heading3"/>
      </w:pPr>
      <w:r w:rsidRPr="0083317C">
        <w:t>What was inspiring/important?</w:t>
      </w:r>
    </w:p>
    <w:p w14:paraId="3533A018" w14:textId="29D50F38" w:rsidR="00A360C3" w:rsidRPr="008713C5" w:rsidRDefault="00A360C3" w:rsidP="008713C5">
      <w:pPr>
        <w:pStyle w:val="ListParagraph"/>
        <w:numPr>
          <w:ilvl w:val="0"/>
          <w:numId w:val="46"/>
        </w:numPr>
      </w:pPr>
      <w:r w:rsidRPr="008713C5">
        <w:t>Instrumental in creating options for employees who would have otherwise been l</w:t>
      </w:r>
      <w:r w:rsidR="00092E64" w:rsidRPr="008713C5">
        <w:t>e</w:t>
      </w:r>
      <w:r w:rsidRPr="008713C5">
        <w:t>ft with nothing or stuck</w:t>
      </w:r>
    </w:p>
    <w:p w14:paraId="189193AF" w14:textId="77777777" w:rsidR="00A360C3" w:rsidRPr="005103E8" w:rsidRDefault="00A360C3" w:rsidP="007E00D9">
      <w:pPr>
        <w:pStyle w:val="ListParagraph"/>
        <w:numPr>
          <w:ilvl w:val="0"/>
          <w:numId w:val="16"/>
        </w:numPr>
        <w:spacing w:after="0"/>
        <w:rPr>
          <w:b/>
        </w:rPr>
      </w:pPr>
      <w:r>
        <w:t>Advocating for people who may not have otherwise had a voice</w:t>
      </w:r>
    </w:p>
    <w:p w14:paraId="23DB67AF" w14:textId="77777777" w:rsidR="00A360C3" w:rsidRPr="005103E8" w:rsidRDefault="00A360C3" w:rsidP="007E00D9">
      <w:pPr>
        <w:pStyle w:val="ListParagraph"/>
        <w:numPr>
          <w:ilvl w:val="0"/>
          <w:numId w:val="16"/>
        </w:numPr>
        <w:spacing w:after="0"/>
      </w:pPr>
      <w:r>
        <w:t>Creating chance</w:t>
      </w:r>
    </w:p>
    <w:p w14:paraId="02EC1FA8" w14:textId="77777777" w:rsidR="005A5915" w:rsidRPr="00D02895" w:rsidRDefault="005A5915" w:rsidP="005A5915">
      <w:pPr>
        <w:pStyle w:val="Heading3"/>
      </w:pPr>
      <w:r w:rsidRPr="0083317C">
        <w:t>What helped it to happen?</w:t>
      </w:r>
    </w:p>
    <w:p w14:paraId="22FD07ED" w14:textId="77777777" w:rsidR="00F33D87" w:rsidRDefault="00F33D87" w:rsidP="007E00D9">
      <w:pPr>
        <w:pStyle w:val="ListParagraph"/>
        <w:numPr>
          <w:ilvl w:val="0"/>
          <w:numId w:val="16"/>
        </w:numPr>
        <w:spacing w:after="0"/>
      </w:pPr>
      <w:r>
        <w:t>Thinking outside the square (innovation)</w:t>
      </w:r>
    </w:p>
    <w:p w14:paraId="6025C80B" w14:textId="77777777" w:rsidR="00F33D87" w:rsidRDefault="00F33D87" w:rsidP="007E00D9">
      <w:pPr>
        <w:pStyle w:val="ListParagraph"/>
        <w:numPr>
          <w:ilvl w:val="0"/>
          <w:numId w:val="16"/>
        </w:numPr>
        <w:spacing w:after="0"/>
      </w:pPr>
      <w:r>
        <w:t>Believing in people’s capacity</w:t>
      </w:r>
    </w:p>
    <w:p w14:paraId="247829A3" w14:textId="77777777" w:rsidR="00F33D87" w:rsidRDefault="00F33D87" w:rsidP="007E00D9">
      <w:pPr>
        <w:pStyle w:val="ListParagraph"/>
        <w:numPr>
          <w:ilvl w:val="0"/>
          <w:numId w:val="16"/>
        </w:numPr>
        <w:spacing w:after="0"/>
      </w:pPr>
      <w:r>
        <w:t>Empowering workers</w:t>
      </w:r>
    </w:p>
    <w:p w14:paraId="30E20B50" w14:textId="77777777" w:rsidR="00F33D87" w:rsidRDefault="00F33D87" w:rsidP="007E00D9">
      <w:pPr>
        <w:pStyle w:val="ListParagraph"/>
        <w:numPr>
          <w:ilvl w:val="0"/>
          <w:numId w:val="16"/>
        </w:numPr>
        <w:spacing w:after="0"/>
      </w:pPr>
      <w:r>
        <w:t>Kindness and caring (empathy)</w:t>
      </w:r>
    </w:p>
    <w:p w14:paraId="6AD8BF45" w14:textId="182EB7A6" w:rsidR="00F33D87" w:rsidRDefault="00F33D87" w:rsidP="007E00D9">
      <w:pPr>
        <w:pStyle w:val="ListParagraph"/>
        <w:numPr>
          <w:ilvl w:val="0"/>
          <w:numId w:val="16"/>
        </w:numPr>
        <w:spacing w:after="0"/>
      </w:pPr>
      <w:r>
        <w:t>An inclusive community view</w:t>
      </w:r>
    </w:p>
    <w:p w14:paraId="53481F44" w14:textId="5C831F4B" w:rsidR="00F33D87" w:rsidRDefault="00F33D87" w:rsidP="00F33D87">
      <w:pPr>
        <w:pStyle w:val="Heading3"/>
      </w:pPr>
      <w:r>
        <w:t>What was inspiring/important?</w:t>
      </w:r>
    </w:p>
    <w:p w14:paraId="1FF705E8" w14:textId="77777777" w:rsidR="00CB7CFC" w:rsidRPr="005103E8" w:rsidRDefault="00CB7CFC" w:rsidP="007E00D9">
      <w:pPr>
        <w:pStyle w:val="ListParagraph"/>
        <w:numPr>
          <w:ilvl w:val="0"/>
          <w:numId w:val="16"/>
        </w:numPr>
        <w:spacing w:after="0"/>
        <w:rPr>
          <w:b/>
        </w:rPr>
      </w:pPr>
      <w:r>
        <w:t>Vulnerability – trusted us to listen</w:t>
      </w:r>
    </w:p>
    <w:p w14:paraId="62AA4682" w14:textId="77777777" w:rsidR="00CB7CFC" w:rsidRPr="005103E8" w:rsidRDefault="00CB7CFC" w:rsidP="007E00D9">
      <w:pPr>
        <w:pStyle w:val="ListParagraph"/>
        <w:numPr>
          <w:ilvl w:val="0"/>
          <w:numId w:val="16"/>
        </w:numPr>
        <w:spacing w:after="0"/>
        <w:rPr>
          <w:b/>
        </w:rPr>
      </w:pPr>
      <w:r>
        <w:t>Resilience – consistent actions, listening</w:t>
      </w:r>
    </w:p>
    <w:p w14:paraId="395FD007" w14:textId="77777777" w:rsidR="00CB7CFC" w:rsidRPr="005103E8" w:rsidRDefault="00CB7CFC" w:rsidP="007E00D9">
      <w:pPr>
        <w:pStyle w:val="ListParagraph"/>
        <w:numPr>
          <w:ilvl w:val="0"/>
          <w:numId w:val="16"/>
        </w:numPr>
        <w:spacing w:after="0"/>
        <w:rPr>
          <w:b/>
        </w:rPr>
      </w:pPr>
      <w:r>
        <w:t>Firm guidelines – boundaries, structure</w:t>
      </w:r>
    </w:p>
    <w:p w14:paraId="2BBC7E7A" w14:textId="77777777" w:rsidR="00CB7CFC" w:rsidRPr="005103E8" w:rsidRDefault="00CB7CFC" w:rsidP="007E00D9">
      <w:pPr>
        <w:pStyle w:val="ListParagraph"/>
        <w:numPr>
          <w:ilvl w:val="0"/>
          <w:numId w:val="16"/>
        </w:numPr>
        <w:spacing w:after="0"/>
        <w:rPr>
          <w:b/>
        </w:rPr>
      </w:pPr>
      <w:r>
        <w:t>Empowered self – being of service</w:t>
      </w:r>
    </w:p>
    <w:p w14:paraId="794CD14E" w14:textId="77777777" w:rsidR="00CB7CFC" w:rsidRPr="003A0426" w:rsidRDefault="00CB7CFC" w:rsidP="007E00D9">
      <w:pPr>
        <w:pStyle w:val="ListParagraph"/>
        <w:numPr>
          <w:ilvl w:val="0"/>
          <w:numId w:val="16"/>
        </w:numPr>
        <w:spacing w:after="0"/>
        <w:rPr>
          <w:b/>
        </w:rPr>
      </w:pPr>
      <w:r>
        <w:t>Followed what matters and what is important or meaningful to self</w:t>
      </w:r>
    </w:p>
    <w:p w14:paraId="13068604" w14:textId="77777777" w:rsidR="00CB7CFC" w:rsidRPr="005103E8" w:rsidRDefault="00CB7CFC" w:rsidP="007E00D9">
      <w:pPr>
        <w:pStyle w:val="ListParagraph"/>
        <w:numPr>
          <w:ilvl w:val="0"/>
          <w:numId w:val="16"/>
        </w:numPr>
        <w:spacing w:after="0"/>
        <w:rPr>
          <w:b/>
        </w:rPr>
      </w:pPr>
      <w:r>
        <w:t>Positive – took opportunities when presented</w:t>
      </w:r>
    </w:p>
    <w:p w14:paraId="2D545B23" w14:textId="71ABCC57" w:rsidR="00F33D87" w:rsidRDefault="00CB7CFC" w:rsidP="00CB7CFC">
      <w:pPr>
        <w:pStyle w:val="Heading3"/>
      </w:pPr>
      <w:r>
        <w:t>What helped it to happen?</w:t>
      </w:r>
    </w:p>
    <w:p w14:paraId="6F731F34" w14:textId="77777777" w:rsidR="00092E64" w:rsidRDefault="00092E64" w:rsidP="007E00D9">
      <w:pPr>
        <w:pStyle w:val="ListParagraph"/>
        <w:numPr>
          <w:ilvl w:val="0"/>
          <w:numId w:val="16"/>
        </w:numPr>
        <w:spacing w:after="0"/>
      </w:pPr>
      <w:r>
        <w:t>Problem solving for self</w:t>
      </w:r>
    </w:p>
    <w:p w14:paraId="2E81057A" w14:textId="77777777" w:rsidR="00092E64" w:rsidRDefault="00092E64" w:rsidP="007E00D9">
      <w:pPr>
        <w:pStyle w:val="ListParagraph"/>
        <w:numPr>
          <w:ilvl w:val="0"/>
          <w:numId w:val="16"/>
        </w:numPr>
        <w:spacing w:after="0"/>
      </w:pPr>
      <w:r>
        <w:t>Support – environment – like minds</w:t>
      </w:r>
    </w:p>
    <w:p w14:paraId="26BBEF44" w14:textId="77777777" w:rsidR="00092E64" w:rsidRDefault="00092E64" w:rsidP="007E00D9">
      <w:pPr>
        <w:pStyle w:val="ListParagraph"/>
        <w:numPr>
          <w:ilvl w:val="0"/>
          <w:numId w:val="16"/>
        </w:numPr>
        <w:spacing w:after="0"/>
      </w:pPr>
      <w:r>
        <w:t>Crisis – to light the internal fire</w:t>
      </w:r>
    </w:p>
    <w:p w14:paraId="12D6C44B" w14:textId="77777777" w:rsidR="00092E64" w:rsidRDefault="00092E64" w:rsidP="007E00D9">
      <w:pPr>
        <w:pStyle w:val="ListParagraph"/>
        <w:numPr>
          <w:ilvl w:val="0"/>
          <w:numId w:val="16"/>
        </w:numPr>
        <w:spacing w:after="0"/>
      </w:pPr>
      <w:r>
        <w:t xml:space="preserve">Encouragement </w:t>
      </w:r>
    </w:p>
    <w:p w14:paraId="54353AC0" w14:textId="77777777" w:rsidR="00092E64" w:rsidRDefault="00092E64" w:rsidP="007E00D9">
      <w:pPr>
        <w:pStyle w:val="ListParagraph"/>
        <w:numPr>
          <w:ilvl w:val="0"/>
          <w:numId w:val="16"/>
        </w:numPr>
        <w:spacing w:after="0"/>
      </w:pPr>
      <w:r>
        <w:t>Life experiences</w:t>
      </w:r>
    </w:p>
    <w:p w14:paraId="191BB8DC" w14:textId="77777777" w:rsidR="00092E64" w:rsidRDefault="00092E64" w:rsidP="007E00D9">
      <w:pPr>
        <w:pStyle w:val="ListParagraph"/>
        <w:numPr>
          <w:ilvl w:val="0"/>
          <w:numId w:val="16"/>
        </w:numPr>
        <w:spacing w:after="0"/>
      </w:pPr>
      <w:r>
        <w:t>Being persistent</w:t>
      </w:r>
    </w:p>
    <w:p w14:paraId="578F92FB" w14:textId="46D4898B" w:rsidR="00092E64" w:rsidRDefault="00092E64" w:rsidP="007E00D9">
      <w:pPr>
        <w:pStyle w:val="ListParagraph"/>
        <w:numPr>
          <w:ilvl w:val="0"/>
          <w:numId w:val="16"/>
        </w:numPr>
        <w:spacing w:after="0"/>
      </w:pPr>
      <w:r>
        <w:t>Diversity</w:t>
      </w:r>
    </w:p>
    <w:p w14:paraId="62AD6240" w14:textId="7E1294E1" w:rsidR="008713C5" w:rsidRDefault="008713C5" w:rsidP="008713C5">
      <w:pPr>
        <w:spacing w:after="0"/>
      </w:pPr>
      <w:r>
        <w:br w:type="page"/>
      </w:r>
    </w:p>
    <w:p w14:paraId="566D9532" w14:textId="73F1A8A3" w:rsidR="00F97F85" w:rsidRDefault="00F97F85" w:rsidP="00F97F85">
      <w:pPr>
        <w:pStyle w:val="Heading1"/>
      </w:pPr>
      <w:r>
        <w:lastRenderedPageBreak/>
        <w:t>Open Space – ideas into action</w:t>
      </w:r>
      <w:bookmarkEnd w:id="10"/>
    </w:p>
    <w:p w14:paraId="7DEC8B3A" w14:textId="513CFE80" w:rsidR="007E0EF9" w:rsidRPr="007E0EF9" w:rsidRDefault="007E0EF9" w:rsidP="001A14A4">
      <w:pPr>
        <w:pStyle w:val="Heading2"/>
      </w:pPr>
      <w:r w:rsidRPr="007E0EF9">
        <w:t xml:space="preserve">Project </w:t>
      </w:r>
      <w:r w:rsidR="0069753F">
        <w:t>o</w:t>
      </w:r>
      <w:r w:rsidR="00701287">
        <w:t>ne</w:t>
      </w:r>
    </w:p>
    <w:p w14:paraId="62F7CC74" w14:textId="51B6FDF9" w:rsidR="00F97F85" w:rsidRDefault="00F97F85" w:rsidP="001C10B7">
      <w:pPr>
        <w:pStyle w:val="Heading3"/>
      </w:pPr>
      <w:r>
        <w:t xml:space="preserve">Host idea – </w:t>
      </w:r>
      <w:r w:rsidR="001D5E88">
        <w:t>How do we create a tour of health and social services in an area for interested people?</w:t>
      </w:r>
    </w:p>
    <w:p w14:paraId="2515493E" w14:textId="50E711B9" w:rsidR="00CC62FC" w:rsidRDefault="001C10B7" w:rsidP="00EF4455">
      <w:pPr>
        <w:pStyle w:val="Heading3"/>
      </w:pPr>
      <w:r w:rsidRPr="007E0EF9">
        <w:t xml:space="preserve">What </w:t>
      </w:r>
      <w:r w:rsidR="004E2BF1">
        <w:t>could this idea become</w:t>
      </w:r>
      <w:r w:rsidRPr="007E0EF9">
        <w:t>?</w:t>
      </w:r>
    </w:p>
    <w:p w14:paraId="1C41C10D" w14:textId="77777777" w:rsidR="008B4AC8" w:rsidRDefault="008B4AC8" w:rsidP="00EF4455">
      <w:pPr>
        <w:pStyle w:val="ListParagraph"/>
        <w:numPr>
          <w:ilvl w:val="0"/>
          <w:numId w:val="17"/>
        </w:numPr>
      </w:pPr>
      <w:r>
        <w:t>Uni/TAFE students</w:t>
      </w:r>
    </w:p>
    <w:p w14:paraId="2197DF60" w14:textId="77777777" w:rsidR="008B4AC8" w:rsidRDefault="008B4AC8" w:rsidP="00EF4455">
      <w:pPr>
        <w:pStyle w:val="ListParagraph"/>
        <w:numPr>
          <w:ilvl w:val="0"/>
          <w:numId w:val="17"/>
        </w:numPr>
      </w:pPr>
      <w:r>
        <w:t>Part of induction process</w:t>
      </w:r>
    </w:p>
    <w:p w14:paraId="5A611C92" w14:textId="77777777" w:rsidR="008B4AC8" w:rsidRDefault="008B4AC8" w:rsidP="00EF4455">
      <w:pPr>
        <w:pStyle w:val="ListParagraph"/>
        <w:numPr>
          <w:ilvl w:val="0"/>
          <w:numId w:val="17"/>
        </w:numPr>
      </w:pPr>
      <w:r>
        <w:t>2-3 hour free tour with morning tea (hosting organisation)</w:t>
      </w:r>
    </w:p>
    <w:p w14:paraId="5A91FDCE" w14:textId="77777777" w:rsidR="008B4AC8" w:rsidRDefault="008B4AC8" w:rsidP="00EF4455">
      <w:pPr>
        <w:pStyle w:val="ListParagraph"/>
        <w:numPr>
          <w:ilvl w:val="0"/>
          <w:numId w:val="17"/>
        </w:numPr>
      </w:pPr>
      <w:r>
        <w:t>Once a month arrangement with different flavour</w:t>
      </w:r>
    </w:p>
    <w:p w14:paraId="2DC2AFD6" w14:textId="77777777" w:rsidR="008B4AC8" w:rsidRDefault="008B4AC8" w:rsidP="00EF4455">
      <w:pPr>
        <w:pStyle w:val="ListParagraph"/>
        <w:numPr>
          <w:ilvl w:val="0"/>
          <w:numId w:val="17"/>
        </w:numPr>
      </w:pPr>
      <w:r>
        <w:t>Organisations to subscribe/pay</w:t>
      </w:r>
    </w:p>
    <w:p w14:paraId="20E08314" w14:textId="77777777" w:rsidR="008B4AC8" w:rsidRDefault="008B4AC8" w:rsidP="00EF4455">
      <w:pPr>
        <w:pStyle w:val="ListParagraph"/>
        <w:numPr>
          <w:ilvl w:val="0"/>
          <w:numId w:val="17"/>
        </w:numPr>
      </w:pPr>
      <w:r>
        <w:t>Bus or walking tour</w:t>
      </w:r>
    </w:p>
    <w:p w14:paraId="6011640A" w14:textId="77777777" w:rsidR="008B4AC8" w:rsidRDefault="008B4AC8" w:rsidP="00EF4455">
      <w:pPr>
        <w:pStyle w:val="ListParagraph"/>
        <w:numPr>
          <w:ilvl w:val="0"/>
          <w:numId w:val="17"/>
        </w:numPr>
      </w:pPr>
      <w:r>
        <w:t>Assessment of accessibility to services</w:t>
      </w:r>
    </w:p>
    <w:p w14:paraId="1637C24E" w14:textId="2889DAAA" w:rsidR="008B4AC8" w:rsidRDefault="008B4AC8" w:rsidP="00EF4455">
      <w:pPr>
        <w:pStyle w:val="ListParagraph"/>
        <w:numPr>
          <w:ilvl w:val="0"/>
          <w:numId w:val="17"/>
        </w:numPr>
      </w:pPr>
      <w:r>
        <w:t xml:space="preserve">Better referral outcomes – </w:t>
      </w:r>
      <w:r w:rsidR="00F84F56">
        <w:t>e.g.</w:t>
      </w:r>
      <w:r>
        <w:t xml:space="preserve"> NDIS service provider</w:t>
      </w:r>
    </w:p>
    <w:p w14:paraId="7425E8AC" w14:textId="00643F69" w:rsidR="008B4AC8" w:rsidRDefault="008B4AC8" w:rsidP="00EF4455">
      <w:pPr>
        <w:pStyle w:val="ListParagraph"/>
        <w:numPr>
          <w:ilvl w:val="0"/>
          <w:numId w:val="17"/>
        </w:numPr>
      </w:pPr>
      <w:r>
        <w:t>Education</w:t>
      </w:r>
    </w:p>
    <w:p w14:paraId="38BA5F7E" w14:textId="77777777" w:rsidR="008713C5" w:rsidRPr="001B07D5" w:rsidRDefault="008B4AC8" w:rsidP="00EF4455">
      <w:pPr>
        <w:pStyle w:val="ListParagraph"/>
        <w:numPr>
          <w:ilvl w:val="0"/>
          <w:numId w:val="17"/>
        </w:numPr>
      </w:pPr>
      <w:r w:rsidRPr="001B07D5">
        <w:t>Grant application</w:t>
      </w:r>
    </w:p>
    <w:p w14:paraId="2F65CACB" w14:textId="38D0FA56" w:rsidR="00CC62FC" w:rsidRPr="001B07D5" w:rsidRDefault="008713C5" w:rsidP="00EF4455">
      <w:pPr>
        <w:pStyle w:val="Heading3"/>
      </w:pPr>
      <w:r w:rsidRPr="001B07D5">
        <w:t>W</w:t>
      </w:r>
      <w:r w:rsidR="008B4AC8" w:rsidRPr="001B07D5">
        <w:t>hat</w:t>
      </w:r>
      <w:r w:rsidR="00C1521A" w:rsidRPr="001B07D5">
        <w:t xml:space="preserve"> do we know works?</w:t>
      </w:r>
    </w:p>
    <w:p w14:paraId="2BFB029A" w14:textId="77777777" w:rsidR="00593CE9" w:rsidRPr="001B07D5" w:rsidRDefault="00593CE9" w:rsidP="00EF4455">
      <w:pPr>
        <w:pStyle w:val="ListParagraph"/>
        <w:numPr>
          <w:ilvl w:val="0"/>
          <w:numId w:val="18"/>
        </w:numPr>
        <w:spacing w:after="0"/>
      </w:pPr>
      <w:r w:rsidRPr="001B07D5">
        <w:t>Face to face contact</w:t>
      </w:r>
    </w:p>
    <w:p w14:paraId="579F9C2B" w14:textId="77777777" w:rsidR="00593CE9" w:rsidRPr="001B07D5" w:rsidRDefault="00593CE9" w:rsidP="00EF4455">
      <w:pPr>
        <w:pStyle w:val="ListParagraph"/>
        <w:numPr>
          <w:ilvl w:val="0"/>
          <w:numId w:val="18"/>
        </w:numPr>
        <w:spacing w:after="0"/>
      </w:pPr>
      <w:r w:rsidRPr="001B07D5">
        <w:t>Existing networks in close proximity</w:t>
      </w:r>
    </w:p>
    <w:p w14:paraId="21370FBD" w14:textId="77777777" w:rsidR="00593CE9" w:rsidRPr="001B07D5" w:rsidRDefault="00593CE9" w:rsidP="00EF4455">
      <w:pPr>
        <w:pStyle w:val="ListParagraph"/>
        <w:numPr>
          <w:ilvl w:val="0"/>
          <w:numId w:val="18"/>
        </w:numPr>
        <w:spacing w:after="0"/>
      </w:pPr>
      <w:r w:rsidRPr="001B07D5">
        <w:t>Local community connections</w:t>
      </w:r>
    </w:p>
    <w:p w14:paraId="18764CBF" w14:textId="77777777" w:rsidR="008713C5" w:rsidRPr="001B07D5" w:rsidRDefault="00593CE9" w:rsidP="00EF4455">
      <w:pPr>
        <w:pStyle w:val="ListParagraph"/>
        <w:numPr>
          <w:ilvl w:val="0"/>
          <w:numId w:val="18"/>
        </w:numPr>
        <w:spacing w:after="0"/>
      </w:pPr>
      <w:r w:rsidRPr="001B07D5">
        <w:t xml:space="preserve">Sharing of information using various mediums </w:t>
      </w:r>
      <w:r w:rsidR="00F84F56" w:rsidRPr="001B07D5">
        <w:t>e.g.</w:t>
      </w:r>
      <w:r w:rsidRPr="001B07D5">
        <w:t xml:space="preserve"> audio</w:t>
      </w:r>
    </w:p>
    <w:p w14:paraId="1669B237" w14:textId="5A876D3B" w:rsidR="005E7929" w:rsidRPr="001B07D5" w:rsidRDefault="00C1521A" w:rsidP="00EF4455">
      <w:pPr>
        <w:pStyle w:val="Heading3"/>
      </w:pPr>
      <w:r w:rsidRPr="001B07D5">
        <w:t>What are the risks/challenges?</w:t>
      </w:r>
    </w:p>
    <w:p w14:paraId="4026D201" w14:textId="77777777" w:rsidR="008B5080" w:rsidRPr="001B07D5" w:rsidRDefault="008B5080" w:rsidP="00EF4455">
      <w:pPr>
        <w:pStyle w:val="ListParagraph"/>
        <w:numPr>
          <w:ilvl w:val="0"/>
          <w:numId w:val="19"/>
        </w:numPr>
        <w:spacing w:after="0"/>
      </w:pPr>
      <w:r w:rsidRPr="001B07D5">
        <w:t>Safety of attendees</w:t>
      </w:r>
    </w:p>
    <w:p w14:paraId="2C535538" w14:textId="77777777" w:rsidR="008B5080" w:rsidRPr="001B07D5" w:rsidRDefault="008B5080" w:rsidP="00EF4455">
      <w:pPr>
        <w:pStyle w:val="ListParagraph"/>
        <w:numPr>
          <w:ilvl w:val="0"/>
          <w:numId w:val="19"/>
        </w:numPr>
        <w:spacing w:after="0"/>
      </w:pPr>
      <w:r w:rsidRPr="001B07D5">
        <w:t>Public liability insurance</w:t>
      </w:r>
    </w:p>
    <w:p w14:paraId="13F90B8E" w14:textId="77777777" w:rsidR="008B5080" w:rsidRPr="001B07D5" w:rsidRDefault="008B5080" w:rsidP="00EF4455">
      <w:pPr>
        <w:pStyle w:val="ListParagraph"/>
        <w:numPr>
          <w:ilvl w:val="0"/>
          <w:numId w:val="19"/>
        </w:numPr>
        <w:spacing w:after="0"/>
      </w:pPr>
      <w:r w:rsidRPr="001B07D5">
        <w:t>Organisations not seeing value/no buy in</w:t>
      </w:r>
    </w:p>
    <w:p w14:paraId="543D01A1" w14:textId="77777777" w:rsidR="008B5080" w:rsidRPr="001B07D5" w:rsidRDefault="008B5080" w:rsidP="00EF4455">
      <w:pPr>
        <w:pStyle w:val="ListParagraph"/>
        <w:numPr>
          <w:ilvl w:val="0"/>
          <w:numId w:val="19"/>
        </w:numPr>
        <w:spacing w:after="0"/>
      </w:pPr>
      <w:r w:rsidRPr="001B07D5">
        <w:t>Too many organisations to visit</w:t>
      </w:r>
    </w:p>
    <w:p w14:paraId="43745C6C" w14:textId="77777777" w:rsidR="008B5080" w:rsidRPr="001B07D5" w:rsidRDefault="008B5080" w:rsidP="00EF4455">
      <w:pPr>
        <w:pStyle w:val="ListParagraph"/>
        <w:numPr>
          <w:ilvl w:val="0"/>
          <w:numId w:val="19"/>
        </w:numPr>
        <w:spacing w:after="0"/>
      </w:pPr>
      <w:r w:rsidRPr="001B07D5">
        <w:t>Who is involved?</w:t>
      </w:r>
    </w:p>
    <w:p w14:paraId="620A7A64" w14:textId="77777777" w:rsidR="008B5080" w:rsidRPr="001B07D5" w:rsidRDefault="008B5080" w:rsidP="00EF4455">
      <w:pPr>
        <w:pStyle w:val="ListParagraph"/>
        <w:numPr>
          <w:ilvl w:val="0"/>
          <w:numId w:val="19"/>
        </w:numPr>
        <w:spacing w:after="0"/>
      </w:pPr>
      <w:r w:rsidRPr="001B07D5">
        <w:t>Cost associated with tour</w:t>
      </w:r>
    </w:p>
    <w:p w14:paraId="114C53FB" w14:textId="54154E75" w:rsidR="005B309B" w:rsidRDefault="005B309B" w:rsidP="00EF4455">
      <w:pPr>
        <w:pStyle w:val="Heading3"/>
      </w:pPr>
      <w:r w:rsidRPr="001B07D5">
        <w:t>Who do we need to partner with?</w:t>
      </w:r>
    </w:p>
    <w:p w14:paraId="36E77F61" w14:textId="77777777" w:rsidR="0051532E" w:rsidRPr="00B47672" w:rsidRDefault="0051532E" w:rsidP="00EF4455">
      <w:pPr>
        <w:pStyle w:val="ListParagraph"/>
        <w:numPr>
          <w:ilvl w:val="0"/>
          <w:numId w:val="20"/>
        </w:numPr>
        <w:spacing w:after="0"/>
      </w:pPr>
      <w:r w:rsidRPr="00B47672">
        <w:t>Moreton Bay Regional Industry and Tourism</w:t>
      </w:r>
    </w:p>
    <w:p w14:paraId="6A0E8CF8" w14:textId="77777777" w:rsidR="0051532E" w:rsidRPr="00B47672" w:rsidRDefault="0051532E" w:rsidP="00EF4455">
      <w:pPr>
        <w:pStyle w:val="ListParagraph"/>
        <w:numPr>
          <w:ilvl w:val="0"/>
          <w:numId w:val="20"/>
        </w:numPr>
        <w:spacing w:after="0"/>
        <w:rPr>
          <w:b/>
        </w:rPr>
      </w:pPr>
      <w:r>
        <w:t>Moreton Bay Regional Council</w:t>
      </w:r>
    </w:p>
    <w:p w14:paraId="4B42F30A" w14:textId="77777777" w:rsidR="0051532E" w:rsidRPr="00B47672" w:rsidRDefault="0051532E" w:rsidP="00EF4455">
      <w:pPr>
        <w:pStyle w:val="ListParagraph"/>
        <w:numPr>
          <w:ilvl w:val="0"/>
          <w:numId w:val="20"/>
        </w:numPr>
        <w:spacing w:after="0"/>
        <w:rPr>
          <w:b/>
        </w:rPr>
      </w:pPr>
      <w:r>
        <w:t>VR Designers</w:t>
      </w:r>
    </w:p>
    <w:p w14:paraId="6272A484" w14:textId="77777777" w:rsidR="0051532E" w:rsidRPr="00B47672" w:rsidRDefault="0051532E" w:rsidP="00EF4455">
      <w:pPr>
        <w:pStyle w:val="ListParagraph"/>
        <w:numPr>
          <w:ilvl w:val="0"/>
          <w:numId w:val="20"/>
        </w:numPr>
        <w:spacing w:after="0"/>
        <w:rPr>
          <w:b/>
        </w:rPr>
      </w:pPr>
      <w:r>
        <w:t>National Disability Insurance Agency</w:t>
      </w:r>
    </w:p>
    <w:p w14:paraId="631E4CA5" w14:textId="77777777" w:rsidR="0051532E" w:rsidRPr="00B47672" w:rsidRDefault="0051532E" w:rsidP="00EF4455">
      <w:pPr>
        <w:pStyle w:val="ListParagraph"/>
        <w:numPr>
          <w:ilvl w:val="0"/>
          <w:numId w:val="20"/>
        </w:numPr>
        <w:spacing w:after="0"/>
        <w:rPr>
          <w:b/>
        </w:rPr>
      </w:pPr>
      <w:r>
        <w:t>Queenslanders with Disability Network</w:t>
      </w:r>
    </w:p>
    <w:p w14:paraId="1C6F36FA" w14:textId="77777777" w:rsidR="0051532E" w:rsidRPr="00B47672" w:rsidRDefault="0051532E" w:rsidP="00EF4455">
      <w:pPr>
        <w:pStyle w:val="ListParagraph"/>
        <w:numPr>
          <w:ilvl w:val="0"/>
          <w:numId w:val="20"/>
        </w:numPr>
        <w:spacing w:after="0"/>
      </w:pPr>
      <w:r w:rsidRPr="00B47672">
        <w:t>Education/teaching facilities</w:t>
      </w:r>
    </w:p>
    <w:p w14:paraId="719CD0E9" w14:textId="77777777" w:rsidR="0051532E" w:rsidRPr="00B47672" w:rsidRDefault="0051532E" w:rsidP="00EF4455">
      <w:pPr>
        <w:pStyle w:val="ListParagraph"/>
        <w:numPr>
          <w:ilvl w:val="0"/>
          <w:numId w:val="20"/>
        </w:numPr>
        <w:spacing w:after="0"/>
      </w:pPr>
      <w:r w:rsidRPr="00B47672">
        <w:t>Service providers – youth, employment</w:t>
      </w:r>
    </w:p>
    <w:p w14:paraId="28076E69" w14:textId="77777777" w:rsidR="0051532E" w:rsidRPr="00B47672" w:rsidRDefault="0051532E" w:rsidP="00EF4455">
      <w:pPr>
        <w:pStyle w:val="ListParagraph"/>
        <w:numPr>
          <w:ilvl w:val="0"/>
          <w:numId w:val="20"/>
        </w:numPr>
        <w:spacing w:after="0"/>
      </w:pPr>
      <w:r w:rsidRPr="00B47672">
        <w:t>Government policy workers</w:t>
      </w:r>
    </w:p>
    <w:p w14:paraId="2802A80A" w14:textId="6E69864E" w:rsidR="00F80267" w:rsidRDefault="005B309B" w:rsidP="00F80267">
      <w:pPr>
        <w:pStyle w:val="Heading3"/>
      </w:pPr>
      <w:r>
        <w:t>What do we need to learn by doing?</w:t>
      </w:r>
      <w:r w:rsidR="00F80267">
        <w:t xml:space="preserve"> </w:t>
      </w:r>
    </w:p>
    <w:p w14:paraId="3B83D449" w14:textId="77777777" w:rsidR="00DB4764" w:rsidRPr="00337E2F" w:rsidRDefault="00DB4764" w:rsidP="007E00D9">
      <w:pPr>
        <w:pStyle w:val="ListParagraph"/>
        <w:numPr>
          <w:ilvl w:val="0"/>
          <w:numId w:val="21"/>
        </w:numPr>
        <w:spacing w:after="0"/>
        <w:rPr>
          <w:b/>
        </w:rPr>
      </w:pPr>
      <w:r>
        <w:t>Breakfast Club at Redcliffe – good example</w:t>
      </w:r>
    </w:p>
    <w:p w14:paraId="4B73B8C7" w14:textId="77777777" w:rsidR="00DB4764" w:rsidRPr="00337E2F" w:rsidRDefault="00DB4764" w:rsidP="007E00D9">
      <w:pPr>
        <w:pStyle w:val="ListParagraph"/>
        <w:numPr>
          <w:ilvl w:val="0"/>
          <w:numId w:val="21"/>
        </w:numPr>
        <w:spacing w:after="0"/>
        <w:rPr>
          <w:b/>
        </w:rPr>
      </w:pPr>
      <w:r>
        <w:t>Open Minds</w:t>
      </w:r>
    </w:p>
    <w:p w14:paraId="31849657" w14:textId="77777777" w:rsidR="00DB4764" w:rsidRPr="00337E2F" w:rsidRDefault="00DB4764" w:rsidP="007E00D9">
      <w:pPr>
        <w:pStyle w:val="ListParagraph"/>
        <w:numPr>
          <w:ilvl w:val="0"/>
          <w:numId w:val="21"/>
        </w:numPr>
        <w:spacing w:after="0"/>
        <w:rPr>
          <w:b/>
        </w:rPr>
      </w:pPr>
      <w:r>
        <w:t>Barriers to getting funding/ensure supported through journey</w:t>
      </w:r>
    </w:p>
    <w:p w14:paraId="46885E99" w14:textId="77777777" w:rsidR="00DB4764" w:rsidRPr="00337E2F" w:rsidRDefault="00DB4764" w:rsidP="007E00D9">
      <w:pPr>
        <w:pStyle w:val="ListParagraph"/>
        <w:numPr>
          <w:ilvl w:val="0"/>
          <w:numId w:val="21"/>
        </w:numPr>
        <w:spacing w:after="0"/>
        <w:rPr>
          <w:b/>
        </w:rPr>
      </w:pPr>
      <w:r>
        <w:t>Upsell exposure agencies/service providers/organisations get from tour</w:t>
      </w:r>
    </w:p>
    <w:p w14:paraId="78A1E8FF" w14:textId="77777777" w:rsidR="00DB4764" w:rsidRPr="00337E2F" w:rsidRDefault="00DB4764" w:rsidP="007E00D9">
      <w:pPr>
        <w:pStyle w:val="ListParagraph"/>
        <w:numPr>
          <w:ilvl w:val="0"/>
          <w:numId w:val="21"/>
        </w:numPr>
        <w:spacing w:after="0"/>
        <w:rPr>
          <w:b/>
        </w:rPr>
      </w:pPr>
      <w:r>
        <w:lastRenderedPageBreak/>
        <w:t>Eventbrite for event registrations</w:t>
      </w:r>
    </w:p>
    <w:p w14:paraId="438D4B79" w14:textId="60BE660F" w:rsidR="00F80267" w:rsidRDefault="00F80267" w:rsidP="00F80267">
      <w:pPr>
        <w:pStyle w:val="Heading3"/>
      </w:pPr>
      <w:r>
        <w:t xml:space="preserve">How do we make sure everyone is included? </w:t>
      </w:r>
    </w:p>
    <w:p w14:paraId="6F99BDF4" w14:textId="77777777" w:rsidR="005F0338" w:rsidRDefault="005F0338" w:rsidP="005F0338">
      <w:pPr>
        <w:pStyle w:val="ListParagraph"/>
      </w:pPr>
      <w:r>
        <w:t>Through existing media channels</w:t>
      </w:r>
    </w:p>
    <w:p w14:paraId="781926CF" w14:textId="77777777" w:rsidR="005F0338" w:rsidRDefault="005F0338" w:rsidP="005F0338">
      <w:pPr>
        <w:pStyle w:val="ListParagraph"/>
      </w:pPr>
      <w:r>
        <w:t>Invitations in print/online/talk</w:t>
      </w:r>
    </w:p>
    <w:p w14:paraId="77F2C610" w14:textId="77777777" w:rsidR="005F0338" w:rsidRDefault="005F0338" w:rsidP="005F0338">
      <w:pPr>
        <w:pStyle w:val="ListParagraph"/>
      </w:pPr>
      <w:r>
        <w:t>4 x truck at launch event</w:t>
      </w:r>
    </w:p>
    <w:p w14:paraId="37A53F30" w14:textId="77777777" w:rsidR="005F0338" w:rsidRDefault="005F0338" w:rsidP="005F0338">
      <w:pPr>
        <w:pStyle w:val="ListParagraph"/>
      </w:pPr>
      <w:r>
        <w:t>Utilise digital platforms</w:t>
      </w:r>
    </w:p>
    <w:p w14:paraId="3A86B439" w14:textId="08F53F62" w:rsidR="005B309B" w:rsidRDefault="00F80267" w:rsidP="00F80267">
      <w:pPr>
        <w:pStyle w:val="Heading3"/>
      </w:pPr>
      <w:r>
        <w:t>What are our next wise steps?</w:t>
      </w:r>
    </w:p>
    <w:p w14:paraId="144BB6DF" w14:textId="77777777" w:rsidR="00F65F72" w:rsidRDefault="00F65F72" w:rsidP="00F65F72">
      <w:pPr>
        <w:pStyle w:val="ListParagraph"/>
      </w:pPr>
      <w:r>
        <w:t>Set up a committee and develop a business plan</w:t>
      </w:r>
    </w:p>
    <w:p w14:paraId="37B33A04" w14:textId="77777777" w:rsidR="00F65F72" w:rsidRDefault="00F65F72" w:rsidP="00F65F72">
      <w:pPr>
        <w:pStyle w:val="ListParagraph"/>
      </w:pPr>
      <w:r>
        <w:t>Register name as not for profit/association/charity</w:t>
      </w:r>
    </w:p>
    <w:p w14:paraId="71C57D59" w14:textId="77777777" w:rsidR="00F65F72" w:rsidRDefault="00F65F72" w:rsidP="00F65F72">
      <w:pPr>
        <w:pStyle w:val="ListParagraph"/>
      </w:pPr>
      <w:r>
        <w:t>Confirm membership options</w:t>
      </w:r>
    </w:p>
    <w:p w14:paraId="4066ADA0" w14:textId="77777777" w:rsidR="00F65F72" w:rsidRDefault="00F65F72" w:rsidP="00F65F72">
      <w:pPr>
        <w:pStyle w:val="ListParagraph"/>
      </w:pPr>
      <w:r>
        <w:t>Set up partnership agreements/constitutions</w:t>
      </w:r>
    </w:p>
    <w:p w14:paraId="3E1FBB5A" w14:textId="77777777" w:rsidR="00F65F72" w:rsidRDefault="00F65F72" w:rsidP="00F65F72">
      <w:pPr>
        <w:pStyle w:val="ListParagraph"/>
      </w:pPr>
      <w:r>
        <w:t>Funding applications</w:t>
      </w:r>
    </w:p>
    <w:p w14:paraId="62633892" w14:textId="77777777" w:rsidR="00F65F72" w:rsidRDefault="00F65F72" w:rsidP="00F65F72">
      <w:pPr>
        <w:pStyle w:val="ListParagraph"/>
      </w:pPr>
      <w:r>
        <w:t>Trial tour with interested organisations/committees</w:t>
      </w:r>
    </w:p>
    <w:p w14:paraId="53DD1CEB" w14:textId="0C167199" w:rsidR="00C1521A" w:rsidRPr="007E0EF9" w:rsidRDefault="00C1521A" w:rsidP="001A14A4">
      <w:pPr>
        <w:pStyle w:val="Heading2"/>
      </w:pPr>
      <w:r w:rsidRPr="007E0EF9">
        <w:t xml:space="preserve">Project </w:t>
      </w:r>
      <w:r w:rsidR="0069753F">
        <w:t>t</w:t>
      </w:r>
      <w:r w:rsidR="00701287">
        <w:t>wo</w:t>
      </w:r>
    </w:p>
    <w:p w14:paraId="26852739" w14:textId="52A5EEF7" w:rsidR="00B23A58" w:rsidRDefault="00C1521A" w:rsidP="00B23A58">
      <w:pPr>
        <w:pStyle w:val="Heading3"/>
      </w:pPr>
      <w:r w:rsidRPr="007E0EF9">
        <w:t xml:space="preserve">Host idea – </w:t>
      </w:r>
      <w:r w:rsidR="00F65F72">
        <w:t>Establish an interagency to progress work together or the community – how can we keep working together?</w:t>
      </w:r>
    </w:p>
    <w:p w14:paraId="1F89EEF8" w14:textId="4DB810BC" w:rsidR="00B23A58" w:rsidRPr="00B23A58" w:rsidRDefault="00B23A58" w:rsidP="00B23A58">
      <w:pPr>
        <w:pStyle w:val="Heading3"/>
      </w:pPr>
      <w:r w:rsidRPr="007B7CDA">
        <w:t xml:space="preserve">What </w:t>
      </w:r>
      <w:r>
        <w:t>could this idea become?</w:t>
      </w:r>
    </w:p>
    <w:p w14:paraId="3620256D"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Central point for services to gain advice and share information</w:t>
      </w:r>
    </w:p>
    <w:p w14:paraId="0A48A755"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Central point for helping community members and services</w:t>
      </w:r>
    </w:p>
    <w:p w14:paraId="20482E77"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Opportunity to head some of the other projects mentioned</w:t>
      </w:r>
    </w:p>
    <w:p w14:paraId="0C2B42C1"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 xml:space="preserve">Approach Queenslanders with Disability Network </w:t>
      </w:r>
    </w:p>
    <w:p w14:paraId="72ACB070"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Options – free venue – accessible</w:t>
      </w:r>
    </w:p>
    <w:p w14:paraId="65F9C015"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Quarterly meetings – clear agenda and goals</w:t>
      </w:r>
    </w:p>
    <w:p w14:paraId="394AC829"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Priorities and purpose to be set by members</w:t>
      </w:r>
    </w:p>
    <w:p w14:paraId="04EDA145" w14:textId="77777777" w:rsidR="00667D60" w:rsidRPr="00F01157" w:rsidRDefault="00667D60" w:rsidP="007E00D9">
      <w:pPr>
        <w:pStyle w:val="ListParagraph"/>
        <w:numPr>
          <w:ilvl w:val="0"/>
          <w:numId w:val="22"/>
        </w:numPr>
        <w:spacing w:after="0"/>
        <w:rPr>
          <w:color w:val="000000" w:themeColor="text1"/>
        </w:rPr>
      </w:pPr>
      <w:r w:rsidRPr="00F01157">
        <w:rPr>
          <w:color w:val="000000" w:themeColor="text1"/>
        </w:rPr>
        <w:t>Inclusive – community/service organisations</w:t>
      </w:r>
    </w:p>
    <w:p w14:paraId="01C9D9B4" w14:textId="3FE769E2" w:rsidR="00F01157" w:rsidRPr="00B23A58" w:rsidRDefault="00C1521A" w:rsidP="00B23A58">
      <w:pPr>
        <w:pStyle w:val="Heading3"/>
      </w:pPr>
      <w:r w:rsidRPr="007B7CDA">
        <w:t>What do we know works?</w:t>
      </w:r>
    </w:p>
    <w:p w14:paraId="22082767" w14:textId="77777777" w:rsidR="00797376" w:rsidRPr="00F01157" w:rsidRDefault="00797376" w:rsidP="007E00D9">
      <w:pPr>
        <w:pStyle w:val="ListParagraph"/>
        <w:numPr>
          <w:ilvl w:val="0"/>
          <w:numId w:val="23"/>
        </w:numPr>
        <w:spacing w:after="0"/>
        <w:rPr>
          <w:b/>
          <w:color w:val="000000" w:themeColor="text1"/>
        </w:rPr>
      </w:pPr>
      <w:r>
        <w:rPr>
          <w:color w:val="000000" w:themeColor="text1"/>
        </w:rPr>
        <w:t>Agenda and goals</w:t>
      </w:r>
    </w:p>
    <w:p w14:paraId="2DDC6400" w14:textId="77777777" w:rsidR="00797376" w:rsidRPr="00F01157" w:rsidRDefault="00797376" w:rsidP="007E00D9">
      <w:pPr>
        <w:pStyle w:val="ListParagraph"/>
        <w:numPr>
          <w:ilvl w:val="0"/>
          <w:numId w:val="23"/>
        </w:numPr>
        <w:spacing w:after="0"/>
        <w:rPr>
          <w:b/>
          <w:color w:val="000000" w:themeColor="text1"/>
        </w:rPr>
      </w:pPr>
      <w:r>
        <w:rPr>
          <w:color w:val="000000" w:themeColor="text1"/>
        </w:rPr>
        <w:t>Priorities/purpose</w:t>
      </w:r>
    </w:p>
    <w:p w14:paraId="7AF515B5" w14:textId="77777777" w:rsidR="00797376" w:rsidRPr="00F01157" w:rsidRDefault="00797376" w:rsidP="007E00D9">
      <w:pPr>
        <w:pStyle w:val="ListParagraph"/>
        <w:numPr>
          <w:ilvl w:val="0"/>
          <w:numId w:val="23"/>
        </w:numPr>
        <w:spacing w:after="0"/>
        <w:rPr>
          <w:b/>
          <w:color w:val="000000" w:themeColor="text1"/>
        </w:rPr>
      </w:pPr>
      <w:r>
        <w:rPr>
          <w:color w:val="000000" w:themeColor="text1"/>
        </w:rPr>
        <w:t>Target groups</w:t>
      </w:r>
    </w:p>
    <w:p w14:paraId="274ECC6C" w14:textId="77777777" w:rsidR="00797376" w:rsidRPr="00F01157" w:rsidRDefault="00797376" w:rsidP="007E00D9">
      <w:pPr>
        <w:pStyle w:val="ListParagraph"/>
        <w:numPr>
          <w:ilvl w:val="0"/>
          <w:numId w:val="23"/>
        </w:numPr>
        <w:spacing w:after="0"/>
        <w:rPr>
          <w:b/>
          <w:color w:val="000000" w:themeColor="text1"/>
        </w:rPr>
      </w:pPr>
      <w:r>
        <w:rPr>
          <w:color w:val="000000" w:themeColor="text1"/>
        </w:rPr>
        <w:t>Actions to work towards</w:t>
      </w:r>
    </w:p>
    <w:p w14:paraId="150514E4" w14:textId="77777777" w:rsidR="00797376" w:rsidRPr="00237355" w:rsidRDefault="00797376" w:rsidP="007E00D9">
      <w:pPr>
        <w:pStyle w:val="ListParagraph"/>
        <w:numPr>
          <w:ilvl w:val="0"/>
          <w:numId w:val="23"/>
        </w:numPr>
        <w:spacing w:after="0"/>
        <w:rPr>
          <w:b/>
          <w:color w:val="000000" w:themeColor="text1"/>
        </w:rPr>
      </w:pPr>
      <w:r>
        <w:rPr>
          <w:color w:val="000000" w:themeColor="text1"/>
        </w:rPr>
        <w:t>Invite business to link in with members – inform back about barriers</w:t>
      </w:r>
    </w:p>
    <w:p w14:paraId="7EFF3781" w14:textId="77777777" w:rsidR="00797376" w:rsidRPr="00237355" w:rsidRDefault="00797376" w:rsidP="007E00D9">
      <w:pPr>
        <w:pStyle w:val="ListParagraph"/>
        <w:numPr>
          <w:ilvl w:val="0"/>
          <w:numId w:val="23"/>
        </w:numPr>
        <w:spacing w:after="0"/>
        <w:rPr>
          <w:b/>
          <w:color w:val="000000" w:themeColor="text1"/>
        </w:rPr>
      </w:pPr>
      <w:r>
        <w:rPr>
          <w:color w:val="000000" w:themeColor="text1"/>
        </w:rPr>
        <w:t>Accessible location</w:t>
      </w:r>
    </w:p>
    <w:p w14:paraId="20015769" w14:textId="77777777" w:rsidR="00797376" w:rsidRPr="006761B8" w:rsidRDefault="00797376" w:rsidP="007E00D9">
      <w:pPr>
        <w:pStyle w:val="ListParagraph"/>
        <w:numPr>
          <w:ilvl w:val="0"/>
          <w:numId w:val="23"/>
        </w:numPr>
        <w:spacing w:after="0"/>
        <w:rPr>
          <w:b/>
          <w:color w:val="000000" w:themeColor="text1"/>
        </w:rPr>
      </w:pPr>
      <w:r>
        <w:rPr>
          <w:color w:val="000000" w:themeColor="text1"/>
        </w:rPr>
        <w:t>Two-way sharing</w:t>
      </w:r>
    </w:p>
    <w:p w14:paraId="6E83213F" w14:textId="77777777" w:rsidR="00797376" w:rsidRPr="006761B8" w:rsidRDefault="00797376" w:rsidP="007E00D9">
      <w:pPr>
        <w:pStyle w:val="ListParagraph"/>
        <w:numPr>
          <w:ilvl w:val="0"/>
          <w:numId w:val="23"/>
        </w:numPr>
        <w:spacing w:after="0"/>
        <w:rPr>
          <w:color w:val="000000" w:themeColor="text1"/>
        </w:rPr>
      </w:pPr>
      <w:r w:rsidRPr="006761B8">
        <w:rPr>
          <w:color w:val="000000" w:themeColor="text1"/>
        </w:rPr>
        <w:t>Memorandum of understanding</w:t>
      </w:r>
    </w:p>
    <w:p w14:paraId="379F6061"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Lead agency</w:t>
      </w:r>
    </w:p>
    <w:p w14:paraId="784131B1"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Realistic goals</w:t>
      </w:r>
    </w:p>
    <w:p w14:paraId="781C45F0"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Working groups</w:t>
      </w:r>
    </w:p>
    <w:p w14:paraId="6FB40517"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Defined roles</w:t>
      </w:r>
    </w:p>
    <w:p w14:paraId="68343BC3"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In kind support</w:t>
      </w:r>
    </w:p>
    <w:p w14:paraId="36E5A426"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Local knowledge</w:t>
      </w:r>
    </w:p>
    <w:p w14:paraId="22D70665" w14:textId="274D22FF" w:rsidR="00797376" w:rsidRPr="00C8274D" w:rsidRDefault="00797376" w:rsidP="007E00D9">
      <w:pPr>
        <w:pStyle w:val="ListParagraph"/>
        <w:numPr>
          <w:ilvl w:val="0"/>
          <w:numId w:val="23"/>
        </w:numPr>
        <w:spacing w:after="0"/>
        <w:rPr>
          <w:color w:val="000000" w:themeColor="text1"/>
        </w:rPr>
      </w:pPr>
      <w:r w:rsidRPr="00C8274D">
        <w:rPr>
          <w:color w:val="000000" w:themeColor="text1"/>
        </w:rPr>
        <w:t xml:space="preserve">Take advantage of resources available </w:t>
      </w:r>
      <w:r w:rsidR="00F84F56" w:rsidRPr="00C8274D">
        <w:rPr>
          <w:color w:val="000000" w:themeColor="text1"/>
        </w:rPr>
        <w:t>e.g.</w:t>
      </w:r>
      <w:r w:rsidRPr="00C8274D">
        <w:rPr>
          <w:color w:val="000000" w:themeColor="text1"/>
        </w:rPr>
        <w:t xml:space="preserve"> Access and Inclusion Officer </w:t>
      </w:r>
    </w:p>
    <w:p w14:paraId="2E1D1A33" w14:textId="77777777" w:rsidR="00797376" w:rsidRPr="00C8274D" w:rsidRDefault="00797376" w:rsidP="007E00D9">
      <w:pPr>
        <w:pStyle w:val="ListParagraph"/>
        <w:numPr>
          <w:ilvl w:val="0"/>
          <w:numId w:val="23"/>
        </w:numPr>
        <w:spacing w:after="0"/>
        <w:rPr>
          <w:color w:val="000000" w:themeColor="text1"/>
        </w:rPr>
      </w:pPr>
      <w:r w:rsidRPr="00C8274D">
        <w:rPr>
          <w:color w:val="000000" w:themeColor="text1"/>
        </w:rPr>
        <w:t>Quarterly meetings</w:t>
      </w:r>
    </w:p>
    <w:p w14:paraId="0D2B3703" w14:textId="5DC80DA4" w:rsidR="00971D38" w:rsidRDefault="00971D38" w:rsidP="007C4C5E">
      <w:pPr>
        <w:pStyle w:val="Heading3"/>
      </w:pPr>
      <w:r>
        <w:lastRenderedPageBreak/>
        <w:t>What are the risks and challenges?</w:t>
      </w:r>
    </w:p>
    <w:p w14:paraId="2C815AAA" w14:textId="77777777" w:rsidR="00D02B12" w:rsidRDefault="00D02B12" w:rsidP="00EF4455">
      <w:pPr>
        <w:pStyle w:val="ListParagraph"/>
      </w:pPr>
      <w:r>
        <w:t>No defined direction</w:t>
      </w:r>
    </w:p>
    <w:p w14:paraId="797FF1AA" w14:textId="77777777" w:rsidR="00D02B12" w:rsidRDefault="00D02B12" w:rsidP="00EF4455">
      <w:pPr>
        <w:pStyle w:val="ListParagraph"/>
      </w:pPr>
      <w:r>
        <w:t>No one is accountable</w:t>
      </w:r>
    </w:p>
    <w:p w14:paraId="3C66F2A8" w14:textId="77777777" w:rsidR="00D02B12" w:rsidRDefault="00D02B12" w:rsidP="00EF4455">
      <w:pPr>
        <w:pStyle w:val="ListParagraph"/>
      </w:pPr>
      <w:r>
        <w:t>Everyone has their own agenda</w:t>
      </w:r>
    </w:p>
    <w:p w14:paraId="5477E016" w14:textId="77777777" w:rsidR="00D02B12" w:rsidRDefault="00D02B12" w:rsidP="00EF4455">
      <w:pPr>
        <w:pStyle w:val="ListParagraph"/>
      </w:pPr>
      <w:r>
        <w:t>Talking with no outcomes</w:t>
      </w:r>
    </w:p>
    <w:p w14:paraId="15DC89A8" w14:textId="77777777" w:rsidR="00D02B12" w:rsidRDefault="00D02B12" w:rsidP="00EF4455">
      <w:pPr>
        <w:pStyle w:val="ListParagraph"/>
      </w:pPr>
      <w:r>
        <w:t>No accessible location</w:t>
      </w:r>
    </w:p>
    <w:p w14:paraId="4899A774" w14:textId="77777777" w:rsidR="00D02B12" w:rsidRDefault="00D02B12" w:rsidP="00EF4455">
      <w:pPr>
        <w:pStyle w:val="ListParagraph"/>
      </w:pPr>
      <w:r>
        <w:t>Not having the right people at the meeting to progress ideas</w:t>
      </w:r>
    </w:p>
    <w:p w14:paraId="4029E64C" w14:textId="42291172" w:rsidR="00B73A38" w:rsidRDefault="00E17406" w:rsidP="007C4C5E">
      <w:pPr>
        <w:pStyle w:val="Heading3"/>
      </w:pPr>
      <w:r w:rsidRPr="007B7CDA">
        <w:t>W</w:t>
      </w:r>
      <w:r w:rsidR="00B73A38">
        <w:t>ho do we need to partner with?</w:t>
      </w:r>
    </w:p>
    <w:p w14:paraId="41D88435" w14:textId="77777777" w:rsidR="00592CBB" w:rsidRDefault="00592CBB" w:rsidP="00592CBB">
      <w:pPr>
        <w:pStyle w:val="ListParagraph"/>
        <w:rPr>
          <w:color w:val="000000" w:themeColor="text1"/>
        </w:rPr>
      </w:pPr>
      <w:r>
        <w:rPr>
          <w:color w:val="000000" w:themeColor="text1"/>
        </w:rPr>
        <w:t>Neighbourhood Centre</w:t>
      </w:r>
    </w:p>
    <w:p w14:paraId="2A54B4FB" w14:textId="77777777" w:rsidR="00592CBB" w:rsidRDefault="00592CBB" w:rsidP="00592CBB">
      <w:pPr>
        <w:pStyle w:val="ListParagraph"/>
        <w:rPr>
          <w:color w:val="000000" w:themeColor="text1"/>
        </w:rPr>
      </w:pPr>
      <w:r>
        <w:rPr>
          <w:color w:val="000000" w:themeColor="text1"/>
        </w:rPr>
        <w:t>Homelife</w:t>
      </w:r>
    </w:p>
    <w:p w14:paraId="0EAFBEDA" w14:textId="77777777" w:rsidR="00592CBB" w:rsidRDefault="00592CBB" w:rsidP="00592CBB">
      <w:pPr>
        <w:pStyle w:val="ListParagraph"/>
        <w:rPr>
          <w:color w:val="000000" w:themeColor="text1"/>
        </w:rPr>
      </w:pPr>
      <w:r>
        <w:rPr>
          <w:color w:val="000000" w:themeColor="text1"/>
        </w:rPr>
        <w:t>Multicultural Development Australia</w:t>
      </w:r>
    </w:p>
    <w:p w14:paraId="0739777B" w14:textId="77777777" w:rsidR="00592CBB" w:rsidRDefault="00592CBB" w:rsidP="00592CBB">
      <w:pPr>
        <w:pStyle w:val="ListParagraph"/>
        <w:rPr>
          <w:color w:val="000000" w:themeColor="text1"/>
        </w:rPr>
      </w:pPr>
      <w:r>
        <w:rPr>
          <w:color w:val="000000" w:themeColor="text1"/>
        </w:rPr>
        <w:t>Better Together</w:t>
      </w:r>
    </w:p>
    <w:p w14:paraId="42A96BB2" w14:textId="77777777" w:rsidR="00592CBB" w:rsidRDefault="00592CBB" w:rsidP="00592CBB">
      <w:pPr>
        <w:pStyle w:val="ListParagraph"/>
        <w:rPr>
          <w:color w:val="000000" w:themeColor="text1"/>
        </w:rPr>
      </w:pPr>
      <w:r>
        <w:rPr>
          <w:color w:val="000000" w:themeColor="text1"/>
        </w:rPr>
        <w:t>Primary Health Network</w:t>
      </w:r>
    </w:p>
    <w:p w14:paraId="78956679" w14:textId="77777777" w:rsidR="00592CBB" w:rsidRDefault="00592CBB" w:rsidP="00592CBB">
      <w:pPr>
        <w:pStyle w:val="ListParagraph"/>
        <w:rPr>
          <w:color w:val="000000" w:themeColor="text1"/>
        </w:rPr>
      </w:pPr>
      <w:r>
        <w:rPr>
          <w:color w:val="000000" w:themeColor="text1"/>
        </w:rPr>
        <w:t>Council</w:t>
      </w:r>
    </w:p>
    <w:p w14:paraId="168935DB" w14:textId="77777777" w:rsidR="00592CBB" w:rsidRDefault="00592CBB" w:rsidP="00592CBB">
      <w:pPr>
        <w:pStyle w:val="ListParagraph"/>
        <w:rPr>
          <w:color w:val="000000" w:themeColor="text1"/>
        </w:rPr>
      </w:pPr>
      <w:r>
        <w:rPr>
          <w:color w:val="000000" w:themeColor="text1"/>
        </w:rPr>
        <w:t>Queenslanders with Disability Network</w:t>
      </w:r>
    </w:p>
    <w:p w14:paraId="28E3DCD0" w14:textId="77777777" w:rsidR="00592CBB" w:rsidRDefault="00592CBB" w:rsidP="00592CBB">
      <w:pPr>
        <w:pStyle w:val="ListParagraph"/>
        <w:rPr>
          <w:color w:val="000000" w:themeColor="text1"/>
        </w:rPr>
      </w:pPr>
      <w:r>
        <w:rPr>
          <w:color w:val="000000" w:themeColor="text1"/>
        </w:rPr>
        <w:t>National Disability Insurance Service</w:t>
      </w:r>
    </w:p>
    <w:p w14:paraId="489AF1A0" w14:textId="77777777" w:rsidR="00592CBB" w:rsidRDefault="00592CBB" w:rsidP="00592CBB">
      <w:pPr>
        <w:pStyle w:val="ListParagraph"/>
        <w:rPr>
          <w:color w:val="000000" w:themeColor="text1"/>
        </w:rPr>
      </w:pPr>
      <w:r>
        <w:rPr>
          <w:color w:val="000000" w:themeColor="text1"/>
        </w:rPr>
        <w:t>QCOSS</w:t>
      </w:r>
    </w:p>
    <w:p w14:paraId="7B346DB3" w14:textId="77777777" w:rsidR="00592CBB" w:rsidRDefault="00592CBB" w:rsidP="00592CBB">
      <w:pPr>
        <w:pStyle w:val="ListParagraph"/>
        <w:rPr>
          <w:color w:val="000000" w:themeColor="text1"/>
        </w:rPr>
      </w:pPr>
      <w:r>
        <w:rPr>
          <w:color w:val="000000" w:themeColor="text1"/>
        </w:rPr>
        <w:t>Anti Discrimination Commission Queensland</w:t>
      </w:r>
    </w:p>
    <w:p w14:paraId="25615F6B" w14:textId="77777777" w:rsidR="00592CBB" w:rsidRDefault="00592CBB" w:rsidP="00592CBB">
      <w:pPr>
        <w:pStyle w:val="ListParagraph"/>
        <w:rPr>
          <w:color w:val="000000" w:themeColor="text1"/>
        </w:rPr>
      </w:pPr>
      <w:r>
        <w:rPr>
          <w:color w:val="000000" w:themeColor="text1"/>
        </w:rPr>
        <w:t>Carers Queensland</w:t>
      </w:r>
    </w:p>
    <w:p w14:paraId="23965B39" w14:textId="77777777" w:rsidR="00592CBB" w:rsidRDefault="00592CBB" w:rsidP="00592CBB">
      <w:pPr>
        <w:pStyle w:val="ListParagraph"/>
        <w:rPr>
          <w:color w:val="000000" w:themeColor="text1"/>
        </w:rPr>
      </w:pPr>
      <w:r>
        <w:rPr>
          <w:color w:val="000000" w:themeColor="text1"/>
        </w:rPr>
        <w:t>Community members</w:t>
      </w:r>
    </w:p>
    <w:p w14:paraId="5A365AE5" w14:textId="77777777" w:rsidR="00592CBB" w:rsidRDefault="00592CBB" w:rsidP="00592CBB">
      <w:pPr>
        <w:pStyle w:val="ListParagraph"/>
        <w:rPr>
          <w:color w:val="000000" w:themeColor="text1"/>
        </w:rPr>
      </w:pPr>
      <w:r>
        <w:rPr>
          <w:color w:val="000000" w:themeColor="text1"/>
        </w:rPr>
        <w:t>Diversicare</w:t>
      </w:r>
    </w:p>
    <w:p w14:paraId="7249DE14" w14:textId="77777777" w:rsidR="00592CBB" w:rsidRDefault="00592CBB" w:rsidP="00592CBB">
      <w:pPr>
        <w:pStyle w:val="ListParagraph"/>
        <w:rPr>
          <w:color w:val="000000" w:themeColor="text1"/>
        </w:rPr>
      </w:pPr>
      <w:r>
        <w:rPr>
          <w:color w:val="000000" w:themeColor="text1"/>
        </w:rPr>
        <w:t>Consumers</w:t>
      </w:r>
    </w:p>
    <w:p w14:paraId="16D98BC5" w14:textId="77777777" w:rsidR="00592CBB" w:rsidRDefault="00592CBB" w:rsidP="00592CBB">
      <w:pPr>
        <w:pStyle w:val="ListParagraph"/>
        <w:rPr>
          <w:color w:val="000000" w:themeColor="text1"/>
        </w:rPr>
      </w:pPr>
      <w:r>
        <w:rPr>
          <w:color w:val="000000" w:themeColor="text1"/>
        </w:rPr>
        <w:t>Hospital</w:t>
      </w:r>
    </w:p>
    <w:p w14:paraId="32D3CAA0" w14:textId="77777777" w:rsidR="00592CBB" w:rsidRDefault="00592CBB" w:rsidP="00592CBB">
      <w:pPr>
        <w:pStyle w:val="ListParagraph"/>
        <w:rPr>
          <w:color w:val="000000" w:themeColor="text1"/>
        </w:rPr>
      </w:pPr>
      <w:r>
        <w:rPr>
          <w:color w:val="000000" w:themeColor="text1"/>
        </w:rPr>
        <w:t>Anglicare</w:t>
      </w:r>
    </w:p>
    <w:p w14:paraId="02112F99" w14:textId="77777777" w:rsidR="00592CBB" w:rsidRDefault="00592CBB" w:rsidP="00592CBB">
      <w:pPr>
        <w:pStyle w:val="ListParagraph"/>
        <w:rPr>
          <w:color w:val="000000" w:themeColor="text1"/>
        </w:rPr>
      </w:pPr>
      <w:r>
        <w:rPr>
          <w:color w:val="000000" w:themeColor="text1"/>
        </w:rPr>
        <w:t>Employment services</w:t>
      </w:r>
    </w:p>
    <w:p w14:paraId="7F21ED96" w14:textId="2012D507" w:rsidR="00E17406" w:rsidRDefault="00B73A38" w:rsidP="007C4C5E">
      <w:pPr>
        <w:pStyle w:val="Heading3"/>
      </w:pPr>
      <w:r w:rsidRPr="00B73A38">
        <w:t>W</w:t>
      </w:r>
      <w:r w:rsidR="00E17406" w:rsidRPr="007B7CDA">
        <w:t>hat do we need to learn by doing?</w:t>
      </w:r>
    </w:p>
    <w:p w14:paraId="5531B3D3" w14:textId="77777777" w:rsidR="00B27BD6" w:rsidRDefault="00B27BD6" w:rsidP="00B27BD6">
      <w:pPr>
        <w:pStyle w:val="ListParagraph"/>
        <w:rPr>
          <w:color w:val="000000" w:themeColor="text1"/>
        </w:rPr>
      </w:pPr>
      <w:r>
        <w:rPr>
          <w:color w:val="000000" w:themeColor="text1"/>
        </w:rPr>
        <w:t>What people’s needs are in the community</w:t>
      </w:r>
    </w:p>
    <w:p w14:paraId="6ECC89C1" w14:textId="77777777" w:rsidR="00B27BD6" w:rsidRDefault="00B27BD6" w:rsidP="00B27BD6">
      <w:pPr>
        <w:pStyle w:val="ListParagraph"/>
        <w:rPr>
          <w:color w:val="000000" w:themeColor="text1"/>
        </w:rPr>
      </w:pPr>
      <w:r>
        <w:rPr>
          <w:color w:val="000000" w:themeColor="text1"/>
        </w:rPr>
        <w:t>What is available and what’s not available</w:t>
      </w:r>
    </w:p>
    <w:p w14:paraId="37CDA4BA" w14:textId="77777777" w:rsidR="00B27BD6" w:rsidRDefault="00B27BD6" w:rsidP="00B27BD6">
      <w:pPr>
        <w:pStyle w:val="ListParagraph"/>
        <w:rPr>
          <w:color w:val="000000" w:themeColor="text1"/>
        </w:rPr>
      </w:pPr>
      <w:r>
        <w:rPr>
          <w:color w:val="000000" w:themeColor="text1"/>
        </w:rPr>
        <w:t>Barriers and enablers</w:t>
      </w:r>
    </w:p>
    <w:p w14:paraId="673557E6" w14:textId="77777777" w:rsidR="00B27BD6" w:rsidRDefault="00B27BD6" w:rsidP="00B27BD6">
      <w:pPr>
        <w:pStyle w:val="ListParagraph"/>
        <w:rPr>
          <w:color w:val="000000" w:themeColor="text1"/>
        </w:rPr>
      </w:pPr>
      <w:r>
        <w:rPr>
          <w:color w:val="000000" w:themeColor="text1"/>
        </w:rPr>
        <w:t>What are new and better ways to support and approach issues</w:t>
      </w:r>
    </w:p>
    <w:p w14:paraId="0479F4B7" w14:textId="77777777" w:rsidR="00B27BD6" w:rsidRPr="00BE1397" w:rsidRDefault="00B27BD6" w:rsidP="00B27BD6">
      <w:pPr>
        <w:pStyle w:val="ListParagraph"/>
        <w:rPr>
          <w:color w:val="000000" w:themeColor="text1"/>
        </w:rPr>
      </w:pPr>
      <w:r>
        <w:rPr>
          <w:color w:val="000000" w:themeColor="text1"/>
        </w:rPr>
        <w:t>The right resources/supports for individual needs</w:t>
      </w:r>
    </w:p>
    <w:p w14:paraId="53DD54A9" w14:textId="64324CC2" w:rsidR="00E17406" w:rsidRPr="007B7CDA" w:rsidRDefault="00E17406" w:rsidP="007C4C5E">
      <w:pPr>
        <w:pStyle w:val="Heading3"/>
      </w:pPr>
      <w:r w:rsidRPr="007B7CDA">
        <w:t>How do we make sure everyone is included?</w:t>
      </w:r>
    </w:p>
    <w:p w14:paraId="5EA85184" w14:textId="77777777" w:rsidR="00A0249F" w:rsidRDefault="00A0249F" w:rsidP="00A0249F">
      <w:pPr>
        <w:pStyle w:val="ListParagraph"/>
        <w:rPr>
          <w:color w:val="000000" w:themeColor="text1"/>
        </w:rPr>
      </w:pPr>
      <w:r>
        <w:rPr>
          <w:color w:val="000000" w:themeColor="text1"/>
        </w:rPr>
        <w:t>Inviting services and community members to attend and contribute</w:t>
      </w:r>
    </w:p>
    <w:p w14:paraId="7A4C2651" w14:textId="32A87E96" w:rsidR="00A0249F" w:rsidRDefault="00A0249F" w:rsidP="00A0249F">
      <w:pPr>
        <w:pStyle w:val="ListParagraph"/>
        <w:rPr>
          <w:color w:val="000000" w:themeColor="text1"/>
        </w:rPr>
      </w:pPr>
      <w:r>
        <w:rPr>
          <w:color w:val="000000" w:themeColor="text1"/>
        </w:rPr>
        <w:t xml:space="preserve">Make sure people can contribute through various means – </w:t>
      </w:r>
      <w:r w:rsidR="00F84F56">
        <w:rPr>
          <w:color w:val="000000" w:themeColor="text1"/>
        </w:rPr>
        <w:t>e.g.</w:t>
      </w:r>
      <w:r>
        <w:rPr>
          <w:color w:val="000000" w:themeColor="text1"/>
        </w:rPr>
        <w:t xml:space="preserve"> Email, phone (send minutes)</w:t>
      </w:r>
    </w:p>
    <w:p w14:paraId="5666EACF" w14:textId="77777777" w:rsidR="00A0249F" w:rsidRDefault="00A0249F" w:rsidP="00A0249F">
      <w:pPr>
        <w:pStyle w:val="ListParagraph"/>
        <w:rPr>
          <w:color w:val="000000" w:themeColor="text1"/>
        </w:rPr>
      </w:pPr>
      <w:r>
        <w:rPr>
          <w:color w:val="000000" w:themeColor="text1"/>
        </w:rPr>
        <w:t>Offer ways to access framing etc.</w:t>
      </w:r>
    </w:p>
    <w:p w14:paraId="454AEAEE" w14:textId="77777777" w:rsidR="00A0249F" w:rsidRDefault="00A0249F" w:rsidP="00A0249F">
      <w:pPr>
        <w:pStyle w:val="ListParagraph"/>
        <w:rPr>
          <w:color w:val="000000" w:themeColor="text1"/>
        </w:rPr>
      </w:pPr>
      <w:r>
        <w:rPr>
          <w:color w:val="000000" w:themeColor="text1"/>
        </w:rPr>
        <w:t>Ask what people want and need to be included</w:t>
      </w:r>
    </w:p>
    <w:p w14:paraId="66237D3B" w14:textId="77777777" w:rsidR="00A0249F" w:rsidRPr="007E0EF9" w:rsidRDefault="00A0249F" w:rsidP="00A0249F">
      <w:pPr>
        <w:pStyle w:val="ListParagraph"/>
        <w:rPr>
          <w:color w:val="000000" w:themeColor="text1"/>
        </w:rPr>
      </w:pPr>
      <w:r>
        <w:rPr>
          <w:color w:val="000000" w:themeColor="text1"/>
        </w:rPr>
        <w:t>Raising awareness</w:t>
      </w:r>
    </w:p>
    <w:p w14:paraId="085048B7" w14:textId="22473E3E" w:rsidR="006D3686" w:rsidRPr="007B7CDA" w:rsidRDefault="006D3686" w:rsidP="006D3686">
      <w:pPr>
        <w:pStyle w:val="Heading3"/>
      </w:pPr>
      <w:r>
        <w:t>What are our next wise steps</w:t>
      </w:r>
      <w:r w:rsidRPr="007B7CDA">
        <w:t>?</w:t>
      </w:r>
    </w:p>
    <w:p w14:paraId="45D08E7E" w14:textId="77777777" w:rsidR="002B62F4" w:rsidRDefault="002B62F4" w:rsidP="002B62F4">
      <w:pPr>
        <w:pStyle w:val="ListParagraph"/>
        <w:rPr>
          <w:color w:val="000000" w:themeColor="text1"/>
        </w:rPr>
      </w:pPr>
      <w:r>
        <w:rPr>
          <w:color w:val="000000" w:themeColor="text1"/>
        </w:rPr>
        <w:t xml:space="preserve">Send out an expression of interest to agencies and services to share with their networks </w:t>
      </w:r>
    </w:p>
    <w:p w14:paraId="6CF75E0C" w14:textId="77777777" w:rsidR="002B62F4" w:rsidRPr="007E0EF9" w:rsidRDefault="002B62F4" w:rsidP="002B62F4">
      <w:pPr>
        <w:pStyle w:val="ListParagraph"/>
        <w:rPr>
          <w:color w:val="000000" w:themeColor="text1"/>
        </w:rPr>
      </w:pPr>
      <w:r>
        <w:rPr>
          <w:color w:val="000000" w:themeColor="text1"/>
        </w:rPr>
        <w:t>Community door – resources to support</w:t>
      </w:r>
    </w:p>
    <w:p w14:paraId="07350F04" w14:textId="1D0C7CFB" w:rsidR="00E17406" w:rsidRPr="00047A58" w:rsidRDefault="0026054E" w:rsidP="001A14A4">
      <w:pPr>
        <w:pStyle w:val="Heading2"/>
      </w:pPr>
      <w:r w:rsidRPr="00047A58">
        <w:lastRenderedPageBreak/>
        <w:t xml:space="preserve">Project </w:t>
      </w:r>
      <w:r w:rsidR="0069753F">
        <w:t>t</w:t>
      </w:r>
      <w:r w:rsidR="00701287">
        <w:t>hree</w:t>
      </w:r>
    </w:p>
    <w:p w14:paraId="0BB240B0" w14:textId="54F217A3" w:rsidR="0026054E" w:rsidRPr="00047A58" w:rsidRDefault="0026054E" w:rsidP="007C4C5E">
      <w:pPr>
        <w:pStyle w:val="Heading3"/>
      </w:pPr>
      <w:r w:rsidRPr="00047A58">
        <w:t xml:space="preserve">Host Idea – </w:t>
      </w:r>
      <w:r w:rsidR="002B62F4">
        <w:t>How do we create an ‘Is Everybody Here?’ expo for collective change that includes everybody?</w:t>
      </w:r>
    </w:p>
    <w:p w14:paraId="4C54CBCC" w14:textId="7A555124" w:rsidR="00234252" w:rsidRDefault="00234252" w:rsidP="00234252">
      <w:pPr>
        <w:pStyle w:val="Heading3"/>
      </w:pPr>
      <w:r w:rsidRPr="00A44E8D">
        <w:t xml:space="preserve">What </w:t>
      </w:r>
      <w:r>
        <w:t>could this idea become</w:t>
      </w:r>
      <w:r w:rsidRPr="00A44E8D">
        <w:t>?</w:t>
      </w:r>
    </w:p>
    <w:p w14:paraId="0C372E66" w14:textId="77777777" w:rsidR="005F45B7" w:rsidRDefault="005F45B7" w:rsidP="00EF4455">
      <w:pPr>
        <w:pStyle w:val="ListParagraph"/>
      </w:pPr>
      <w:r>
        <w:t>Largest in Queensland/Australia</w:t>
      </w:r>
    </w:p>
    <w:p w14:paraId="3BFBC8A3" w14:textId="77777777" w:rsidR="005F45B7" w:rsidRDefault="005F45B7" w:rsidP="00EF4455">
      <w:pPr>
        <w:pStyle w:val="ListParagraph"/>
      </w:pPr>
      <w:r>
        <w:t>Digital version (concept) online engagement</w:t>
      </w:r>
    </w:p>
    <w:p w14:paraId="454CD6ED" w14:textId="77777777" w:rsidR="005F45B7" w:rsidRDefault="005F45B7" w:rsidP="00EF4455">
      <w:pPr>
        <w:pStyle w:val="ListParagraph"/>
      </w:pPr>
      <w:r>
        <w:t xml:space="preserve">Largest annual fundraiser for Caboolture Disability Support Network </w:t>
      </w:r>
    </w:p>
    <w:p w14:paraId="2FDE2767" w14:textId="77777777" w:rsidR="005F45B7" w:rsidRDefault="005F45B7" w:rsidP="00EF4455">
      <w:pPr>
        <w:pStyle w:val="ListParagraph"/>
      </w:pPr>
      <w:r>
        <w:t>Showcase for the community</w:t>
      </w:r>
    </w:p>
    <w:p w14:paraId="789A6412" w14:textId="77777777" w:rsidR="005F45B7" w:rsidRPr="00047A58" w:rsidRDefault="005F45B7" w:rsidP="00EF4455">
      <w:pPr>
        <w:pStyle w:val="ListParagraph"/>
      </w:pPr>
      <w:r>
        <w:t>Similar events to be delivered around the country</w:t>
      </w:r>
    </w:p>
    <w:p w14:paraId="6D977098" w14:textId="0A7A148F" w:rsidR="0026054E" w:rsidRDefault="0026054E" w:rsidP="007C4C5E">
      <w:pPr>
        <w:pStyle w:val="Heading3"/>
      </w:pPr>
      <w:r w:rsidRPr="00A44E8D">
        <w:t>What do we know works?</w:t>
      </w:r>
    </w:p>
    <w:p w14:paraId="7FDC22F2"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Outdoors venue</w:t>
      </w:r>
    </w:p>
    <w:p w14:paraId="3B35A04A"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Concept</w:t>
      </w:r>
    </w:p>
    <w:p w14:paraId="135312D3"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Timing (school holidays)</w:t>
      </w:r>
    </w:p>
    <w:p w14:paraId="7505D741"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Entertainment – performers (various)</w:t>
      </w:r>
    </w:p>
    <w:p w14:paraId="7C1FD810"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Rides (inclusive)</w:t>
      </w:r>
    </w:p>
    <w:p w14:paraId="6CB0DCF7"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 xml:space="preserve">Fireworks </w:t>
      </w:r>
    </w:p>
    <w:p w14:paraId="5819D302"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Various information/service providers</w:t>
      </w:r>
    </w:p>
    <w:p w14:paraId="71C0E77D"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Activities (inclusive)</w:t>
      </w:r>
    </w:p>
    <w:p w14:paraId="107D989B"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 xml:space="preserve">Intergenerational impacts </w:t>
      </w:r>
    </w:p>
    <w:p w14:paraId="3D541EE4"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Environmental impacts (bags, straws)</w:t>
      </w:r>
    </w:p>
    <w:p w14:paraId="5F31ED96"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Food trucks (variations)</w:t>
      </w:r>
    </w:p>
    <w:p w14:paraId="19748EC0"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Accessibility</w:t>
      </w:r>
    </w:p>
    <w:p w14:paraId="27952DE0" w14:textId="77777777" w:rsidR="00634FC0" w:rsidRPr="0046417F" w:rsidRDefault="00634FC0" w:rsidP="007E00D9">
      <w:pPr>
        <w:pStyle w:val="ListParagraph"/>
        <w:numPr>
          <w:ilvl w:val="0"/>
          <w:numId w:val="24"/>
        </w:numPr>
        <w:spacing w:after="0"/>
        <w:rPr>
          <w:color w:val="000000" w:themeColor="text1"/>
        </w:rPr>
      </w:pPr>
      <w:r w:rsidRPr="0046417F">
        <w:rPr>
          <w:color w:val="000000" w:themeColor="text1"/>
        </w:rPr>
        <w:t>Ethnic inclusivity</w:t>
      </w:r>
    </w:p>
    <w:p w14:paraId="7116BD66" w14:textId="174099B3" w:rsidR="0026054E" w:rsidRPr="00E963D1" w:rsidRDefault="0026054E" w:rsidP="007C4C5E">
      <w:pPr>
        <w:pStyle w:val="Heading3"/>
      </w:pPr>
      <w:r w:rsidRPr="00E963D1">
        <w:t>Who do we need to partner with?</w:t>
      </w:r>
    </w:p>
    <w:p w14:paraId="1FF98A2D" w14:textId="77777777" w:rsidR="000204CF" w:rsidRPr="0038404B" w:rsidRDefault="000204CF" w:rsidP="00EF4455">
      <w:pPr>
        <w:pStyle w:val="ListParagraph"/>
      </w:pPr>
      <w:r>
        <w:t>Youth groups</w:t>
      </w:r>
    </w:p>
    <w:p w14:paraId="4336AD00" w14:textId="77777777" w:rsidR="000204CF" w:rsidRPr="0038404B" w:rsidRDefault="000204CF" w:rsidP="00EF4455">
      <w:pPr>
        <w:pStyle w:val="ListParagraph"/>
      </w:pPr>
      <w:r>
        <w:t>Employment services</w:t>
      </w:r>
    </w:p>
    <w:p w14:paraId="2397ABDF" w14:textId="77777777" w:rsidR="000204CF" w:rsidRPr="0038404B" w:rsidRDefault="000204CF" w:rsidP="00EF4455">
      <w:pPr>
        <w:pStyle w:val="ListParagraph"/>
      </w:pPr>
      <w:r>
        <w:t xml:space="preserve">Council </w:t>
      </w:r>
    </w:p>
    <w:p w14:paraId="0CA95FCF" w14:textId="77777777" w:rsidR="000204CF" w:rsidRPr="00B47672" w:rsidRDefault="000204CF" w:rsidP="00EF4455">
      <w:pPr>
        <w:pStyle w:val="ListParagraph"/>
      </w:pPr>
      <w:r w:rsidRPr="00B47672">
        <w:t>Moreton Bay Regional Industry and Tourism</w:t>
      </w:r>
    </w:p>
    <w:p w14:paraId="58CD3AD9" w14:textId="77777777" w:rsidR="000204CF" w:rsidRDefault="000204CF" w:rsidP="00EF4455">
      <w:pPr>
        <w:pStyle w:val="ListParagraph"/>
      </w:pPr>
      <w:r>
        <w:t>Bluecare</w:t>
      </w:r>
    </w:p>
    <w:p w14:paraId="54578EF1" w14:textId="77777777" w:rsidR="000204CF" w:rsidRDefault="000204CF" w:rsidP="00EF4455">
      <w:pPr>
        <w:pStyle w:val="ListParagraph"/>
      </w:pPr>
      <w:r>
        <w:t>Centacare</w:t>
      </w:r>
    </w:p>
    <w:p w14:paraId="3E1393E9" w14:textId="77777777" w:rsidR="000204CF" w:rsidRDefault="000204CF" w:rsidP="00EF4455">
      <w:pPr>
        <w:pStyle w:val="ListParagraph"/>
      </w:pPr>
      <w:r>
        <w:t>Banks</w:t>
      </w:r>
    </w:p>
    <w:p w14:paraId="101E1BC0" w14:textId="77777777" w:rsidR="000204CF" w:rsidRDefault="000204CF" w:rsidP="00EF4455">
      <w:pPr>
        <w:pStyle w:val="ListParagraph"/>
      </w:pPr>
      <w:r>
        <w:t>Travel agency (experiences)</w:t>
      </w:r>
    </w:p>
    <w:p w14:paraId="6E1B60E0" w14:textId="77777777" w:rsidR="000204CF" w:rsidRDefault="000204CF" w:rsidP="00EF4455">
      <w:pPr>
        <w:pStyle w:val="ListParagraph"/>
      </w:pPr>
      <w:r>
        <w:t>Stall holders (strategic)</w:t>
      </w:r>
    </w:p>
    <w:p w14:paraId="2B606032" w14:textId="77777777" w:rsidR="000204CF" w:rsidRDefault="000204CF" w:rsidP="00EF4455">
      <w:pPr>
        <w:pStyle w:val="ListParagraph"/>
      </w:pPr>
      <w:r>
        <w:t>101.5FM (radio)</w:t>
      </w:r>
    </w:p>
    <w:p w14:paraId="2B572A85" w14:textId="77777777" w:rsidR="000204CF" w:rsidRDefault="000204CF" w:rsidP="00EF4455">
      <w:pPr>
        <w:pStyle w:val="ListParagraph"/>
      </w:pPr>
      <w:r>
        <w:t>Community groups</w:t>
      </w:r>
    </w:p>
    <w:p w14:paraId="4A06E750" w14:textId="77777777" w:rsidR="000204CF" w:rsidRDefault="000204CF" w:rsidP="00EF4455">
      <w:pPr>
        <w:pStyle w:val="ListParagraph"/>
      </w:pPr>
      <w:r>
        <w:t>TAFE, University of the Sunshine Coast and Queensland University of Technology (students – community services)</w:t>
      </w:r>
    </w:p>
    <w:p w14:paraId="05E4CE58" w14:textId="77777777" w:rsidR="000204CF" w:rsidRDefault="000204CF" w:rsidP="00EF4455">
      <w:pPr>
        <w:pStyle w:val="ListParagraph"/>
      </w:pPr>
      <w:r>
        <w:t>Yellow cabs (cab charges)</w:t>
      </w:r>
    </w:p>
    <w:p w14:paraId="35CCB71F" w14:textId="77777777" w:rsidR="000204CF" w:rsidRDefault="000204CF" w:rsidP="00EF4455">
      <w:pPr>
        <w:pStyle w:val="ListParagraph"/>
      </w:pPr>
      <w:r>
        <w:t>Service providers</w:t>
      </w:r>
    </w:p>
    <w:p w14:paraId="099A0019" w14:textId="77777777" w:rsidR="000204CF" w:rsidRDefault="000204CF" w:rsidP="00EF4455">
      <w:pPr>
        <w:pStyle w:val="ListParagraph"/>
      </w:pPr>
      <w:r>
        <w:t>Neighbourhood centres</w:t>
      </w:r>
    </w:p>
    <w:p w14:paraId="74027EC5" w14:textId="77777777" w:rsidR="000204CF" w:rsidRDefault="000204CF" w:rsidP="00EF4455">
      <w:pPr>
        <w:pStyle w:val="ListParagraph"/>
      </w:pPr>
      <w:r>
        <w:t>Medical centre</w:t>
      </w:r>
    </w:p>
    <w:p w14:paraId="1EC6348B" w14:textId="77777777" w:rsidR="000204CF" w:rsidRDefault="000204CF" w:rsidP="00EF4455">
      <w:pPr>
        <w:pStyle w:val="ListParagraph"/>
      </w:pPr>
      <w:r>
        <w:t>Insurance (Sponsorship – weather insurance)</w:t>
      </w:r>
    </w:p>
    <w:p w14:paraId="34DA7E68" w14:textId="77777777" w:rsidR="000204CF" w:rsidRDefault="000204CF" w:rsidP="00EF4455">
      <w:pPr>
        <w:pStyle w:val="ListParagraph"/>
      </w:pPr>
      <w:r>
        <w:t>Lawyers</w:t>
      </w:r>
    </w:p>
    <w:p w14:paraId="3D302151" w14:textId="77777777" w:rsidR="000204CF" w:rsidRDefault="000204CF" w:rsidP="000204CF">
      <w:pPr>
        <w:pStyle w:val="ListParagraph"/>
      </w:pPr>
      <w:r>
        <w:t>Papers</w:t>
      </w:r>
    </w:p>
    <w:p w14:paraId="3D292507" w14:textId="46A75F2D" w:rsidR="0026054E" w:rsidRPr="00A44E8D" w:rsidRDefault="0026054E" w:rsidP="007C4C5E">
      <w:pPr>
        <w:pStyle w:val="Heading3"/>
      </w:pPr>
      <w:r w:rsidRPr="00A44E8D">
        <w:lastRenderedPageBreak/>
        <w:t>What are the risks and challenges?</w:t>
      </w:r>
    </w:p>
    <w:p w14:paraId="4D7C1383" w14:textId="77777777" w:rsidR="009A4F85" w:rsidRDefault="009A4F85" w:rsidP="00EF4455">
      <w:pPr>
        <w:pStyle w:val="ListParagraph"/>
      </w:pPr>
      <w:r>
        <w:t>Weather</w:t>
      </w:r>
    </w:p>
    <w:p w14:paraId="2C056D25" w14:textId="77777777" w:rsidR="009A4F85" w:rsidRDefault="009A4F85" w:rsidP="00EF4455">
      <w:pPr>
        <w:pStyle w:val="ListParagraph"/>
      </w:pPr>
      <w:r>
        <w:t xml:space="preserve">Location (approval) </w:t>
      </w:r>
    </w:p>
    <w:p w14:paraId="6738F523" w14:textId="77777777" w:rsidR="009A4F85" w:rsidRDefault="009A4F85" w:rsidP="00EF4455">
      <w:pPr>
        <w:pStyle w:val="ListParagraph"/>
      </w:pPr>
      <w:r>
        <w:t>Timing (day/year)</w:t>
      </w:r>
    </w:p>
    <w:p w14:paraId="0F21319C" w14:textId="77777777" w:rsidR="009A4F85" w:rsidRDefault="009A4F85" w:rsidP="00EF4455">
      <w:pPr>
        <w:pStyle w:val="ListParagraph"/>
      </w:pPr>
      <w:r>
        <w:t>Volunteers (active)</w:t>
      </w:r>
    </w:p>
    <w:p w14:paraId="0778E4BF" w14:textId="77777777" w:rsidR="009A4F85" w:rsidRDefault="009A4F85" w:rsidP="00EF4455">
      <w:pPr>
        <w:pStyle w:val="ListParagraph"/>
      </w:pPr>
      <w:r>
        <w:t>Other events dates</w:t>
      </w:r>
    </w:p>
    <w:p w14:paraId="43EC3A45" w14:textId="77777777" w:rsidR="009A4F85" w:rsidRDefault="009A4F85" w:rsidP="00EF4455">
      <w:pPr>
        <w:pStyle w:val="ListParagraph"/>
      </w:pPr>
      <w:r>
        <w:t>Marketing</w:t>
      </w:r>
    </w:p>
    <w:p w14:paraId="58843C76" w14:textId="77777777" w:rsidR="009A4F85" w:rsidRDefault="009A4F85" w:rsidP="00EF4455">
      <w:pPr>
        <w:pStyle w:val="ListParagraph"/>
      </w:pPr>
      <w:r>
        <w:t>Transport</w:t>
      </w:r>
    </w:p>
    <w:p w14:paraId="64105B13" w14:textId="77777777" w:rsidR="009A4F85" w:rsidRDefault="009A4F85" w:rsidP="00EF4455">
      <w:pPr>
        <w:pStyle w:val="ListParagraph"/>
      </w:pPr>
      <w:r>
        <w:t>Refund policy</w:t>
      </w:r>
    </w:p>
    <w:p w14:paraId="6282CA6E" w14:textId="77777777" w:rsidR="009A4F85" w:rsidRDefault="009A4F85" w:rsidP="00EF4455">
      <w:pPr>
        <w:pStyle w:val="ListParagraph"/>
      </w:pPr>
      <w:r>
        <w:t>Cost for stalls</w:t>
      </w:r>
    </w:p>
    <w:p w14:paraId="4E9CD8B1" w14:textId="77777777" w:rsidR="009A4F85" w:rsidRDefault="009A4F85" w:rsidP="00EF4455">
      <w:pPr>
        <w:pStyle w:val="ListParagraph"/>
      </w:pPr>
      <w:r>
        <w:t>Steering committee (key strengths)</w:t>
      </w:r>
    </w:p>
    <w:p w14:paraId="7231EC5E" w14:textId="77777777" w:rsidR="009A4F85" w:rsidRDefault="009A4F85" w:rsidP="00EF4455">
      <w:pPr>
        <w:pStyle w:val="ListParagraph"/>
      </w:pPr>
      <w:r>
        <w:t xml:space="preserve">Stallholders </w:t>
      </w:r>
    </w:p>
    <w:p w14:paraId="3267AA55" w14:textId="5163DF5B" w:rsidR="0026054E" w:rsidRDefault="0026054E" w:rsidP="007C4C5E">
      <w:pPr>
        <w:pStyle w:val="Heading3"/>
      </w:pPr>
      <w:r w:rsidRPr="00371AED">
        <w:t>What do we need to learn</w:t>
      </w:r>
      <w:r w:rsidR="0038404B">
        <w:t xml:space="preserve"> by doing?</w:t>
      </w:r>
    </w:p>
    <w:p w14:paraId="41D77B0B" w14:textId="77777777" w:rsidR="00E22CDE" w:rsidRPr="0038404B" w:rsidRDefault="00E22CDE" w:rsidP="007E00D9">
      <w:pPr>
        <w:pStyle w:val="ListParagraph"/>
        <w:numPr>
          <w:ilvl w:val="0"/>
          <w:numId w:val="25"/>
        </w:numPr>
        <w:spacing w:after="0"/>
      </w:pPr>
      <w:r w:rsidRPr="0038404B">
        <w:t>Organisation</w:t>
      </w:r>
    </w:p>
    <w:p w14:paraId="0298379B" w14:textId="77777777" w:rsidR="00E22CDE" w:rsidRPr="0038404B" w:rsidRDefault="00E22CDE" w:rsidP="007E00D9">
      <w:pPr>
        <w:pStyle w:val="ListParagraph"/>
        <w:numPr>
          <w:ilvl w:val="0"/>
          <w:numId w:val="25"/>
        </w:numPr>
        <w:spacing w:after="0"/>
      </w:pPr>
      <w:r w:rsidRPr="0038404B">
        <w:t>Tactile strategy</w:t>
      </w:r>
    </w:p>
    <w:p w14:paraId="2499EA49" w14:textId="77777777" w:rsidR="00E22CDE" w:rsidRPr="0038404B" w:rsidRDefault="00E22CDE" w:rsidP="007E00D9">
      <w:pPr>
        <w:pStyle w:val="ListParagraph"/>
        <w:numPr>
          <w:ilvl w:val="0"/>
          <w:numId w:val="25"/>
        </w:numPr>
        <w:spacing w:after="0"/>
      </w:pPr>
      <w:r w:rsidRPr="0038404B">
        <w:t>Catchment area (marketing)</w:t>
      </w:r>
    </w:p>
    <w:p w14:paraId="3FBDB61C" w14:textId="77777777" w:rsidR="00E22CDE" w:rsidRPr="0038404B" w:rsidRDefault="00E22CDE" w:rsidP="007E00D9">
      <w:pPr>
        <w:pStyle w:val="ListParagraph"/>
        <w:numPr>
          <w:ilvl w:val="0"/>
          <w:numId w:val="25"/>
        </w:numPr>
        <w:spacing w:after="0"/>
      </w:pPr>
      <w:r w:rsidRPr="0038404B">
        <w:t>Other local events that work (locations)</w:t>
      </w:r>
    </w:p>
    <w:p w14:paraId="6C001481" w14:textId="77777777" w:rsidR="00E22CDE" w:rsidRPr="0038404B" w:rsidRDefault="00E22CDE" w:rsidP="007E00D9">
      <w:pPr>
        <w:pStyle w:val="ListParagraph"/>
        <w:numPr>
          <w:ilvl w:val="0"/>
          <w:numId w:val="25"/>
        </w:numPr>
        <w:spacing w:after="0"/>
      </w:pPr>
      <w:r w:rsidRPr="0038404B">
        <w:t>Disability statistics (targets)</w:t>
      </w:r>
    </w:p>
    <w:p w14:paraId="5A1F8BE0" w14:textId="77777777" w:rsidR="00E22CDE" w:rsidRPr="0038404B" w:rsidRDefault="00E22CDE" w:rsidP="007E00D9">
      <w:pPr>
        <w:pStyle w:val="ListParagraph"/>
        <w:numPr>
          <w:ilvl w:val="0"/>
          <w:numId w:val="25"/>
        </w:numPr>
        <w:spacing w:after="0"/>
      </w:pPr>
      <w:r w:rsidRPr="0038404B">
        <w:t>Disability Expo (Brisbane and Sunshine Coast)</w:t>
      </w:r>
    </w:p>
    <w:p w14:paraId="074609B0" w14:textId="77777777" w:rsidR="00E22CDE" w:rsidRPr="0038404B" w:rsidRDefault="00E22CDE" w:rsidP="007E00D9">
      <w:pPr>
        <w:pStyle w:val="ListParagraph"/>
        <w:numPr>
          <w:ilvl w:val="0"/>
          <w:numId w:val="25"/>
        </w:numPr>
        <w:spacing w:after="0"/>
      </w:pPr>
      <w:r w:rsidRPr="0038404B">
        <w:t xml:space="preserve">Disability Action Week (just outside of this week intentionally) </w:t>
      </w:r>
    </w:p>
    <w:p w14:paraId="47C72DEE" w14:textId="05AB8980" w:rsidR="00773F7C" w:rsidRDefault="00773F7C" w:rsidP="007C4C5E">
      <w:pPr>
        <w:pStyle w:val="Heading3"/>
      </w:pPr>
      <w:r w:rsidRPr="00C25241">
        <w:t>How do we make sure everyone is included?</w:t>
      </w:r>
    </w:p>
    <w:p w14:paraId="27E19DD0" w14:textId="77777777" w:rsidR="00191946" w:rsidRPr="001A1ABF" w:rsidRDefault="00191946" w:rsidP="007E00D9">
      <w:pPr>
        <w:pStyle w:val="ListParagraph"/>
        <w:numPr>
          <w:ilvl w:val="0"/>
          <w:numId w:val="26"/>
        </w:numPr>
        <w:spacing w:after="0"/>
      </w:pPr>
      <w:r w:rsidRPr="001A1ABF">
        <w:t>Marketing – radio, newspaper, flyers/brochures (letter box drop), social media (Facebook)</w:t>
      </w:r>
    </w:p>
    <w:p w14:paraId="15700FC1" w14:textId="77777777" w:rsidR="00191946" w:rsidRPr="001A1ABF" w:rsidRDefault="00191946" w:rsidP="007E00D9">
      <w:pPr>
        <w:pStyle w:val="ListParagraph"/>
        <w:numPr>
          <w:ilvl w:val="0"/>
          <w:numId w:val="26"/>
        </w:numPr>
        <w:spacing w:after="0"/>
      </w:pPr>
      <w:r w:rsidRPr="001A1ABF">
        <w:t>Networks</w:t>
      </w:r>
    </w:p>
    <w:p w14:paraId="071914C4" w14:textId="77777777" w:rsidR="00191946" w:rsidRPr="001A1ABF" w:rsidRDefault="00191946" w:rsidP="007E00D9">
      <w:pPr>
        <w:pStyle w:val="ListParagraph"/>
        <w:numPr>
          <w:ilvl w:val="0"/>
          <w:numId w:val="26"/>
        </w:numPr>
        <w:spacing w:after="0"/>
      </w:pPr>
      <w:r w:rsidRPr="001A1ABF">
        <w:t>Schools</w:t>
      </w:r>
    </w:p>
    <w:p w14:paraId="683E58C6" w14:textId="1D0A5B3F" w:rsidR="00191946" w:rsidRPr="001A1ABF" w:rsidRDefault="00191946" w:rsidP="007E00D9">
      <w:pPr>
        <w:pStyle w:val="ListParagraph"/>
        <w:numPr>
          <w:ilvl w:val="0"/>
          <w:numId w:val="26"/>
        </w:numPr>
        <w:spacing w:after="0"/>
      </w:pPr>
      <w:r w:rsidRPr="001A1ABF">
        <w:t>Promoting via other events (</w:t>
      </w:r>
      <w:r w:rsidR="00F84F56" w:rsidRPr="001A1ABF">
        <w:t>e.g.</w:t>
      </w:r>
      <w:r w:rsidRPr="001A1ABF">
        <w:t xml:space="preserve"> Caboolture Family Fun Day)</w:t>
      </w:r>
    </w:p>
    <w:p w14:paraId="3AE09F43" w14:textId="77777777" w:rsidR="00191946" w:rsidRPr="001A1ABF" w:rsidRDefault="00191946" w:rsidP="007E00D9">
      <w:pPr>
        <w:pStyle w:val="ListParagraph"/>
        <w:numPr>
          <w:ilvl w:val="0"/>
          <w:numId w:val="26"/>
        </w:numPr>
        <w:spacing w:after="0"/>
      </w:pPr>
      <w:r w:rsidRPr="001A1ABF">
        <w:t>Youth</w:t>
      </w:r>
    </w:p>
    <w:p w14:paraId="564AA66E" w14:textId="77777777" w:rsidR="00191946" w:rsidRPr="001A1ABF" w:rsidRDefault="00191946" w:rsidP="007E00D9">
      <w:pPr>
        <w:pStyle w:val="ListParagraph"/>
        <w:numPr>
          <w:ilvl w:val="0"/>
          <w:numId w:val="26"/>
        </w:numPr>
        <w:spacing w:after="0"/>
      </w:pPr>
      <w:r w:rsidRPr="001A1ABF">
        <w:t>What’s on</w:t>
      </w:r>
    </w:p>
    <w:p w14:paraId="08DFA2AE" w14:textId="77777777" w:rsidR="00191946" w:rsidRPr="001A1ABF" w:rsidRDefault="00191946" w:rsidP="007E00D9">
      <w:pPr>
        <w:pStyle w:val="ListParagraph"/>
        <w:numPr>
          <w:ilvl w:val="0"/>
          <w:numId w:val="26"/>
        </w:numPr>
        <w:spacing w:after="0"/>
      </w:pPr>
      <w:r w:rsidRPr="001A1ABF">
        <w:t>Event websites (visit etc)</w:t>
      </w:r>
    </w:p>
    <w:p w14:paraId="0670A317" w14:textId="77777777" w:rsidR="00191946" w:rsidRPr="001A1ABF" w:rsidRDefault="00191946" w:rsidP="007E00D9">
      <w:pPr>
        <w:pStyle w:val="ListParagraph"/>
        <w:numPr>
          <w:ilvl w:val="0"/>
          <w:numId w:val="26"/>
        </w:numPr>
        <w:spacing w:after="0"/>
      </w:pPr>
      <w:r w:rsidRPr="001A1ABF">
        <w:t>Name of event (engaging)</w:t>
      </w:r>
    </w:p>
    <w:p w14:paraId="2A2D4D79" w14:textId="77777777" w:rsidR="00191946" w:rsidRPr="001A1ABF" w:rsidRDefault="00191946" w:rsidP="007E00D9">
      <w:pPr>
        <w:pStyle w:val="ListParagraph"/>
        <w:numPr>
          <w:ilvl w:val="0"/>
          <w:numId w:val="26"/>
        </w:numPr>
        <w:spacing w:after="0"/>
      </w:pPr>
      <w:r w:rsidRPr="001A1ABF">
        <w:t>Making sure we have a good variety of food/activities</w:t>
      </w:r>
    </w:p>
    <w:p w14:paraId="32EBD165" w14:textId="33591395" w:rsidR="001A1ABF" w:rsidRPr="00A64034" w:rsidRDefault="0098000B" w:rsidP="00103F6C">
      <w:pPr>
        <w:pStyle w:val="Heading3"/>
      </w:pPr>
      <w:r>
        <w:t xml:space="preserve">What </w:t>
      </w:r>
      <w:r w:rsidR="00773F7C" w:rsidRPr="00C25241">
        <w:t>are our next wise steps?</w:t>
      </w:r>
      <w:r w:rsidR="00A64034">
        <w:t xml:space="preserve"> </w:t>
      </w:r>
    </w:p>
    <w:p w14:paraId="227B665E" w14:textId="77777777" w:rsidR="001C081D" w:rsidRDefault="001C081D" w:rsidP="007E00D9">
      <w:pPr>
        <w:pStyle w:val="ListParagraph"/>
        <w:numPr>
          <w:ilvl w:val="0"/>
          <w:numId w:val="27"/>
        </w:numPr>
      </w:pPr>
      <w:r>
        <w:t>Secure location (Centenary Lakes)</w:t>
      </w:r>
    </w:p>
    <w:p w14:paraId="7312F01F" w14:textId="77777777" w:rsidR="001C081D" w:rsidRDefault="001C081D" w:rsidP="007E00D9">
      <w:pPr>
        <w:pStyle w:val="ListParagraph"/>
        <w:numPr>
          <w:ilvl w:val="0"/>
          <w:numId w:val="27"/>
        </w:numPr>
      </w:pPr>
      <w:r>
        <w:t xml:space="preserve">Steering committee + subcommittee </w:t>
      </w:r>
    </w:p>
    <w:p w14:paraId="3892DC82" w14:textId="77777777" w:rsidR="001C081D" w:rsidRDefault="001C081D" w:rsidP="007E00D9">
      <w:pPr>
        <w:pStyle w:val="ListParagraph"/>
        <w:numPr>
          <w:ilvl w:val="0"/>
          <w:numId w:val="27"/>
        </w:numPr>
      </w:pPr>
      <w:r>
        <w:t>Logistics</w:t>
      </w:r>
    </w:p>
    <w:p w14:paraId="75223BD1" w14:textId="77777777" w:rsidR="001C081D" w:rsidRDefault="001C081D" w:rsidP="007E00D9">
      <w:pPr>
        <w:pStyle w:val="ListParagraph"/>
        <w:numPr>
          <w:ilvl w:val="0"/>
          <w:numId w:val="27"/>
        </w:numPr>
      </w:pPr>
      <w:r>
        <w:t>Entertainment schedule/performances</w:t>
      </w:r>
    </w:p>
    <w:p w14:paraId="3D5DC3E7" w14:textId="77777777" w:rsidR="001C081D" w:rsidRDefault="001C081D" w:rsidP="007E00D9">
      <w:pPr>
        <w:pStyle w:val="ListParagraph"/>
        <w:numPr>
          <w:ilvl w:val="0"/>
          <w:numId w:val="27"/>
        </w:numPr>
      </w:pPr>
      <w:r>
        <w:t>Security</w:t>
      </w:r>
    </w:p>
    <w:p w14:paraId="51313BE0" w14:textId="77777777" w:rsidR="001C081D" w:rsidRDefault="001C081D" w:rsidP="007E00D9">
      <w:pPr>
        <w:pStyle w:val="ListParagraph"/>
        <w:numPr>
          <w:ilvl w:val="0"/>
          <w:numId w:val="27"/>
        </w:numPr>
      </w:pPr>
      <w:r>
        <w:t>Website content</w:t>
      </w:r>
    </w:p>
    <w:p w14:paraId="68D2DABD" w14:textId="77777777" w:rsidR="001C081D" w:rsidRDefault="001C081D" w:rsidP="007E00D9">
      <w:pPr>
        <w:pStyle w:val="ListParagraph"/>
        <w:numPr>
          <w:ilvl w:val="0"/>
          <w:numId w:val="27"/>
        </w:numPr>
      </w:pPr>
      <w:r>
        <w:t xml:space="preserve">Sponsorship prospects - what deliverables? (Cash, in kind) and two tiers (major/community) </w:t>
      </w:r>
    </w:p>
    <w:p w14:paraId="7C1E60BE" w14:textId="77777777" w:rsidR="001C081D" w:rsidRDefault="001C081D" w:rsidP="007E00D9">
      <w:pPr>
        <w:pStyle w:val="ListParagraph"/>
        <w:numPr>
          <w:ilvl w:val="0"/>
          <w:numId w:val="27"/>
        </w:numPr>
      </w:pPr>
      <w:r>
        <w:t>Guest speakers</w:t>
      </w:r>
    </w:p>
    <w:p w14:paraId="3472624B" w14:textId="77777777" w:rsidR="001C081D" w:rsidRDefault="001C081D" w:rsidP="007E00D9">
      <w:pPr>
        <w:pStyle w:val="ListParagraph"/>
        <w:numPr>
          <w:ilvl w:val="0"/>
          <w:numId w:val="27"/>
        </w:numPr>
      </w:pPr>
      <w:r>
        <w:t>MC for main evening</w:t>
      </w:r>
    </w:p>
    <w:p w14:paraId="2331A819" w14:textId="77777777" w:rsidR="001C081D" w:rsidRDefault="001C081D" w:rsidP="007E00D9">
      <w:pPr>
        <w:pStyle w:val="ListParagraph"/>
        <w:numPr>
          <w:ilvl w:val="0"/>
          <w:numId w:val="27"/>
        </w:numPr>
      </w:pPr>
      <w:r>
        <w:t>Audio/lighting</w:t>
      </w:r>
    </w:p>
    <w:p w14:paraId="430A7A2F" w14:textId="77777777" w:rsidR="001C081D" w:rsidRDefault="001C081D" w:rsidP="007E00D9">
      <w:pPr>
        <w:pStyle w:val="ListParagraph"/>
        <w:numPr>
          <w:ilvl w:val="0"/>
          <w:numId w:val="27"/>
        </w:numPr>
      </w:pPr>
      <w:r>
        <w:t>Fireworks</w:t>
      </w:r>
    </w:p>
    <w:p w14:paraId="03FE3246" w14:textId="77777777" w:rsidR="001C081D" w:rsidRDefault="001C081D" w:rsidP="007E00D9">
      <w:pPr>
        <w:pStyle w:val="ListParagraph"/>
        <w:numPr>
          <w:ilvl w:val="0"/>
          <w:numId w:val="27"/>
        </w:numPr>
      </w:pPr>
      <w:r>
        <w:t>Time frame – 28</w:t>
      </w:r>
      <w:r w:rsidRPr="001A1ABF">
        <w:rPr>
          <w:vertAlign w:val="superscript"/>
        </w:rPr>
        <w:t>th</w:t>
      </w:r>
      <w:r>
        <w:t xml:space="preserve"> of September 2019– 10am-8pm</w:t>
      </w:r>
    </w:p>
    <w:p w14:paraId="1C2D2ED9" w14:textId="7F78679F" w:rsidR="00773F7C" w:rsidRDefault="00773F7C" w:rsidP="001A14A4">
      <w:pPr>
        <w:pStyle w:val="Heading2"/>
      </w:pPr>
      <w:r>
        <w:lastRenderedPageBreak/>
        <w:t xml:space="preserve">Project </w:t>
      </w:r>
      <w:r w:rsidR="0069753F">
        <w:t>f</w:t>
      </w:r>
      <w:r w:rsidR="00701287">
        <w:t>our</w:t>
      </w:r>
    </w:p>
    <w:p w14:paraId="3C0BBA35" w14:textId="47924ADD" w:rsidR="00773F7C" w:rsidRDefault="00773F7C" w:rsidP="007C4C5E">
      <w:pPr>
        <w:pStyle w:val="Heading3"/>
      </w:pPr>
      <w:r w:rsidRPr="00C25241">
        <w:t>Host Ideas</w:t>
      </w:r>
      <w:r>
        <w:t xml:space="preserve"> </w:t>
      </w:r>
      <w:r w:rsidR="00B40553">
        <w:t xml:space="preserve">– </w:t>
      </w:r>
      <w:r w:rsidR="001C081D">
        <w:t>How do we make the hospital system more inclusive and disability friendly?</w:t>
      </w:r>
    </w:p>
    <w:p w14:paraId="28FBDCE7" w14:textId="663C23CD" w:rsidR="00773F7C" w:rsidRDefault="00773F7C" w:rsidP="007C4C5E">
      <w:pPr>
        <w:pStyle w:val="Heading3"/>
      </w:pPr>
      <w:r w:rsidRPr="00536791">
        <w:t>What could this idea become?</w:t>
      </w:r>
    </w:p>
    <w:p w14:paraId="40969305" w14:textId="77777777" w:rsidR="00FA3DF4" w:rsidRDefault="00FA3DF4" w:rsidP="00EF4455">
      <w:pPr>
        <w:pStyle w:val="ListParagraph"/>
      </w:pPr>
      <w:r>
        <w:t>Diversity plan so hospital understands needs of all people within the community</w:t>
      </w:r>
    </w:p>
    <w:p w14:paraId="6B930B5E" w14:textId="77777777" w:rsidR="00FA3DF4" w:rsidRDefault="00FA3DF4" w:rsidP="00EF4455">
      <w:pPr>
        <w:pStyle w:val="ListParagraph"/>
      </w:pPr>
      <w:r>
        <w:t>Better communication in hospital</w:t>
      </w:r>
    </w:p>
    <w:p w14:paraId="6EA7DD16" w14:textId="2BB51983" w:rsidR="00C13AC8" w:rsidRDefault="00C13AC8" w:rsidP="007C4C5E">
      <w:pPr>
        <w:pStyle w:val="Heading3"/>
      </w:pPr>
      <w:r w:rsidRPr="00C13AC8">
        <w:t>What do we know works?</w:t>
      </w:r>
    </w:p>
    <w:p w14:paraId="31163B3F" w14:textId="77777777" w:rsidR="003F2818" w:rsidRPr="00830F0C" w:rsidRDefault="003F2818" w:rsidP="007E00D9">
      <w:pPr>
        <w:pStyle w:val="ListParagraph"/>
        <w:numPr>
          <w:ilvl w:val="0"/>
          <w:numId w:val="28"/>
        </w:numPr>
        <w:rPr>
          <w:b/>
        </w:rPr>
      </w:pPr>
      <w:r>
        <w:t>Education</w:t>
      </w:r>
    </w:p>
    <w:p w14:paraId="3CEB9E01" w14:textId="77777777" w:rsidR="003F2818" w:rsidRPr="00830F0C" w:rsidRDefault="003F2818" w:rsidP="007E00D9">
      <w:pPr>
        <w:pStyle w:val="ListParagraph"/>
        <w:numPr>
          <w:ilvl w:val="0"/>
          <w:numId w:val="28"/>
        </w:numPr>
        <w:rPr>
          <w:b/>
        </w:rPr>
      </w:pPr>
      <w:r>
        <w:t>Presenting to staff and different cohorts</w:t>
      </w:r>
    </w:p>
    <w:p w14:paraId="36195618" w14:textId="77777777" w:rsidR="003F2818" w:rsidRPr="00830F0C" w:rsidRDefault="003F2818" w:rsidP="007E00D9">
      <w:pPr>
        <w:pStyle w:val="ListParagraph"/>
        <w:numPr>
          <w:ilvl w:val="0"/>
          <w:numId w:val="28"/>
        </w:numPr>
        <w:rPr>
          <w:b/>
        </w:rPr>
      </w:pPr>
      <w:r>
        <w:t>Solutions, not just problems</w:t>
      </w:r>
    </w:p>
    <w:p w14:paraId="0508A65F" w14:textId="77777777" w:rsidR="003F2818" w:rsidRPr="00830F0C" w:rsidRDefault="003F2818" w:rsidP="007E00D9">
      <w:pPr>
        <w:pStyle w:val="ListParagraph"/>
        <w:numPr>
          <w:ilvl w:val="0"/>
          <w:numId w:val="28"/>
        </w:numPr>
      </w:pPr>
      <w:r>
        <w:t>Coming from foundation of Human Rights</w:t>
      </w:r>
    </w:p>
    <w:p w14:paraId="1AFD25EB" w14:textId="67D19757" w:rsidR="00773F7C" w:rsidRPr="00C13AC8" w:rsidRDefault="00773F7C" w:rsidP="007C4C5E">
      <w:pPr>
        <w:pStyle w:val="Heading3"/>
      </w:pPr>
      <w:r w:rsidRPr="00C13AC8">
        <w:t>Who do we need to partner with?</w:t>
      </w:r>
    </w:p>
    <w:p w14:paraId="0B124239" w14:textId="77777777" w:rsidR="00A67A9A" w:rsidRDefault="00A67A9A" w:rsidP="00EF4455">
      <w:pPr>
        <w:pStyle w:val="ListParagraph"/>
      </w:pPr>
      <w:r>
        <w:t>Advisory group – Metro North Hospital and Health Services</w:t>
      </w:r>
    </w:p>
    <w:p w14:paraId="568348AA" w14:textId="77777777" w:rsidR="00A67A9A" w:rsidRDefault="00A67A9A" w:rsidP="00EF4455">
      <w:pPr>
        <w:pStyle w:val="ListParagraph"/>
      </w:pPr>
      <w:r>
        <w:t>Public Health Network</w:t>
      </w:r>
    </w:p>
    <w:p w14:paraId="0587984C" w14:textId="77777777" w:rsidR="00A67A9A" w:rsidRDefault="00A67A9A" w:rsidP="00EF4455">
      <w:pPr>
        <w:pStyle w:val="ListParagraph"/>
      </w:pPr>
      <w:r>
        <w:t>Health Consumers Queensland</w:t>
      </w:r>
    </w:p>
    <w:p w14:paraId="3DEA5CB9" w14:textId="77777777" w:rsidR="00A67A9A" w:rsidRDefault="00A67A9A" w:rsidP="00EF4455">
      <w:pPr>
        <w:pStyle w:val="ListParagraph"/>
      </w:pPr>
      <w:r>
        <w:t>Queenslanders with Disability Network Peer Advocacy group</w:t>
      </w:r>
    </w:p>
    <w:p w14:paraId="62F3F920" w14:textId="77777777" w:rsidR="00A67A9A" w:rsidRDefault="00A67A9A" w:rsidP="00EF4455">
      <w:pPr>
        <w:pStyle w:val="ListParagraph"/>
      </w:pPr>
      <w:r>
        <w:t>Hospitals and emergency services</w:t>
      </w:r>
    </w:p>
    <w:p w14:paraId="44A92B3F" w14:textId="77777777" w:rsidR="00A67A9A" w:rsidRDefault="00A67A9A" w:rsidP="00EF4455">
      <w:pPr>
        <w:pStyle w:val="ListParagraph"/>
      </w:pPr>
      <w:r>
        <w:t>Universities</w:t>
      </w:r>
    </w:p>
    <w:p w14:paraId="10450BCC" w14:textId="0EBAD501" w:rsidR="00773F7C" w:rsidRPr="00C13AC8" w:rsidRDefault="00773F7C" w:rsidP="007C4C5E">
      <w:pPr>
        <w:pStyle w:val="Heading3"/>
      </w:pPr>
      <w:r w:rsidRPr="00C13AC8">
        <w:t>What are the risks and challenges?</w:t>
      </w:r>
    </w:p>
    <w:p w14:paraId="2DEE51C2" w14:textId="77777777" w:rsidR="00B221B5" w:rsidRDefault="00B221B5" w:rsidP="00EF4455">
      <w:pPr>
        <w:pStyle w:val="ListParagraph"/>
      </w:pPr>
      <w:r>
        <w:t>Finding out what all hospitals are doing</w:t>
      </w:r>
    </w:p>
    <w:p w14:paraId="2AC35725" w14:textId="77777777" w:rsidR="00B221B5" w:rsidRDefault="00B221B5" w:rsidP="00EF4455">
      <w:pPr>
        <w:pStyle w:val="ListParagraph"/>
      </w:pPr>
      <w:r>
        <w:t>Not changing</w:t>
      </w:r>
    </w:p>
    <w:p w14:paraId="22F2EDDA" w14:textId="77777777" w:rsidR="00B221B5" w:rsidRDefault="00B221B5" w:rsidP="00EF4455">
      <w:pPr>
        <w:pStyle w:val="ListParagraph"/>
      </w:pPr>
      <w:r>
        <w:t>Poor patient experience</w:t>
      </w:r>
    </w:p>
    <w:p w14:paraId="42E2DD96" w14:textId="1F66DA63" w:rsidR="00DC4203" w:rsidRPr="00C13AC8" w:rsidRDefault="00DC4203" w:rsidP="00B23A58">
      <w:pPr>
        <w:pStyle w:val="Heading3"/>
      </w:pPr>
      <w:r w:rsidRPr="00C13AC8">
        <w:t>What do we need to learn by doing?</w:t>
      </w:r>
    </w:p>
    <w:p w14:paraId="04AAB57E" w14:textId="77777777" w:rsidR="00103143" w:rsidRDefault="00103143" w:rsidP="00EF4455">
      <w:pPr>
        <w:pStyle w:val="ListParagraph"/>
      </w:pPr>
      <w:r>
        <w:t>Getting the right information and people involved</w:t>
      </w:r>
    </w:p>
    <w:p w14:paraId="24015F78" w14:textId="77777777" w:rsidR="00103143" w:rsidRDefault="00103143" w:rsidP="00EF4455">
      <w:pPr>
        <w:pStyle w:val="ListParagraph"/>
      </w:pPr>
      <w:r>
        <w:t>Get a clearer picture of the current state</w:t>
      </w:r>
    </w:p>
    <w:p w14:paraId="63B83703" w14:textId="77777777" w:rsidR="00103143" w:rsidRDefault="00103143" w:rsidP="00EF4455">
      <w:pPr>
        <w:pStyle w:val="ListParagraph"/>
      </w:pPr>
      <w:r>
        <w:t>Capturing individual stories</w:t>
      </w:r>
    </w:p>
    <w:p w14:paraId="54F3DB3B" w14:textId="2CFA94AF" w:rsidR="00DC4203" w:rsidRPr="008F0A51" w:rsidRDefault="00626843" w:rsidP="007C4C5E">
      <w:pPr>
        <w:pStyle w:val="Heading3"/>
      </w:pPr>
      <w:r>
        <w:t>How do we make sure everyone is included?</w:t>
      </w:r>
    </w:p>
    <w:p w14:paraId="4E997A48" w14:textId="77777777" w:rsidR="006E65C1" w:rsidRDefault="006E65C1" w:rsidP="007E00D9">
      <w:pPr>
        <w:pStyle w:val="ListParagraph"/>
        <w:numPr>
          <w:ilvl w:val="0"/>
          <w:numId w:val="9"/>
        </w:numPr>
      </w:pPr>
      <w:r>
        <w:t>Including different advisory groups in the process</w:t>
      </w:r>
    </w:p>
    <w:p w14:paraId="70F4F1DF" w14:textId="77777777" w:rsidR="006E65C1" w:rsidRDefault="006E65C1" w:rsidP="007E00D9">
      <w:pPr>
        <w:pStyle w:val="ListParagraph"/>
        <w:numPr>
          <w:ilvl w:val="0"/>
          <w:numId w:val="9"/>
        </w:numPr>
      </w:pPr>
      <w:r>
        <w:t>Diverse groups and people with lived experiences</w:t>
      </w:r>
    </w:p>
    <w:p w14:paraId="08705BC2" w14:textId="77777777" w:rsidR="00AF6A9B" w:rsidRDefault="00AF6A9B" w:rsidP="007E00D9">
      <w:pPr>
        <w:pStyle w:val="ListParagraph"/>
        <w:numPr>
          <w:ilvl w:val="0"/>
          <w:numId w:val="9"/>
        </w:numPr>
        <w:spacing w:after="120"/>
        <w:contextualSpacing w:val="0"/>
      </w:pPr>
      <w:r>
        <w:t>Leverage contacts in local communities such as QDN local support groups to start ball rolling</w:t>
      </w:r>
    </w:p>
    <w:p w14:paraId="62E8C960" w14:textId="77777777" w:rsidR="00337012" w:rsidRPr="008F0A51" w:rsidRDefault="00337012" w:rsidP="00337012">
      <w:pPr>
        <w:pStyle w:val="Heading3"/>
      </w:pPr>
      <w:r w:rsidRPr="008F0A51">
        <w:t>What are our next wise steps?</w:t>
      </w:r>
    </w:p>
    <w:p w14:paraId="47CC1B3E" w14:textId="77777777" w:rsidR="0087677D" w:rsidRDefault="0087677D" w:rsidP="00EF4455">
      <w:pPr>
        <w:pStyle w:val="ListParagraph"/>
      </w:pPr>
      <w:bookmarkStart w:id="11" w:name="_Toc535492311"/>
      <w:r>
        <w:t>Identify a core group</w:t>
      </w:r>
    </w:p>
    <w:p w14:paraId="7C3DF0D0" w14:textId="77777777" w:rsidR="0087677D" w:rsidRDefault="0087677D" w:rsidP="00EF4455">
      <w:pPr>
        <w:pStyle w:val="ListParagraph"/>
      </w:pPr>
      <w:r>
        <w:t>Network and utilise contacts</w:t>
      </w:r>
    </w:p>
    <w:p w14:paraId="6F4C4CDA" w14:textId="77777777" w:rsidR="0087677D" w:rsidRDefault="0087677D" w:rsidP="00EF4455">
      <w:pPr>
        <w:pStyle w:val="ListParagraph"/>
      </w:pPr>
      <w:r>
        <w:t>Capture people’s stories</w:t>
      </w:r>
    </w:p>
    <w:p w14:paraId="5D2D399C" w14:textId="77777777" w:rsidR="0087677D" w:rsidRDefault="0087677D" w:rsidP="00EF4455">
      <w:pPr>
        <w:pStyle w:val="ListParagraph"/>
      </w:pPr>
      <w:r>
        <w:t>Write to Metro North Hospital and Health Services</w:t>
      </w:r>
    </w:p>
    <w:p w14:paraId="2B07FD99" w14:textId="77777777" w:rsidR="0087677D" w:rsidRDefault="0087677D" w:rsidP="00EF4455">
      <w:pPr>
        <w:pStyle w:val="ListParagraph"/>
      </w:pPr>
      <w:r>
        <w:t>Engage Public Health Network</w:t>
      </w:r>
    </w:p>
    <w:p w14:paraId="7B046794" w14:textId="425008C8" w:rsidR="003B4DB8" w:rsidRDefault="003B4DB8" w:rsidP="003B4DB8">
      <w:pPr>
        <w:pStyle w:val="Heading2"/>
      </w:pPr>
      <w:r>
        <w:lastRenderedPageBreak/>
        <w:t xml:space="preserve">Project </w:t>
      </w:r>
      <w:r w:rsidR="0069753F">
        <w:t>f</w:t>
      </w:r>
      <w:r w:rsidR="00595749">
        <w:t>ive</w:t>
      </w:r>
    </w:p>
    <w:p w14:paraId="58E94F70" w14:textId="6153BF3F" w:rsidR="003F5F9C" w:rsidRDefault="003B4DB8" w:rsidP="003F5F9C">
      <w:pPr>
        <w:pStyle w:val="Heading3"/>
        <w:rPr>
          <w:sz w:val="24"/>
          <w:lang w:val="en-GB"/>
        </w:rPr>
      </w:pPr>
      <w:r w:rsidRPr="00EA1588">
        <w:t>Host Idea</w:t>
      </w:r>
      <w:r>
        <w:t xml:space="preserve"> – </w:t>
      </w:r>
      <w:r w:rsidR="0087677D">
        <w:t>How do we create housing choice through the NDIS?</w:t>
      </w:r>
    </w:p>
    <w:p w14:paraId="5BEE38E1" w14:textId="7D0F8EE1" w:rsidR="003B4DB8" w:rsidRPr="00EA1588" w:rsidRDefault="003B4DB8" w:rsidP="003B4DB8">
      <w:pPr>
        <w:pStyle w:val="Heading3"/>
      </w:pPr>
      <w:r w:rsidRPr="00EA1588">
        <w:t>What could this idea become?</w:t>
      </w:r>
    </w:p>
    <w:p w14:paraId="2260B726" w14:textId="77777777" w:rsidR="00CA333F" w:rsidRDefault="00CA333F" w:rsidP="00CA333F">
      <w:pPr>
        <w:pStyle w:val="ListParagraph"/>
      </w:pPr>
      <w:r>
        <w:t>Meet housing needs for all</w:t>
      </w:r>
    </w:p>
    <w:p w14:paraId="735F00F2" w14:textId="77777777" w:rsidR="00CA333F" w:rsidRDefault="00CA333F" w:rsidP="00CA333F">
      <w:pPr>
        <w:pStyle w:val="ListParagraph"/>
      </w:pPr>
      <w:r>
        <w:t>Allow people choice of where they want to live</w:t>
      </w:r>
    </w:p>
    <w:p w14:paraId="240BC9C7" w14:textId="77777777" w:rsidR="00595749" w:rsidRDefault="00DD37A7" w:rsidP="00595749">
      <w:pPr>
        <w:pStyle w:val="Heading3"/>
      </w:pPr>
      <w:r>
        <w:t>What do we know works?</w:t>
      </w:r>
    </w:p>
    <w:p w14:paraId="5E240546" w14:textId="77777777" w:rsidR="002A3DC3" w:rsidRPr="00542D5B" w:rsidRDefault="002A3DC3" w:rsidP="007E00D9">
      <w:pPr>
        <w:pStyle w:val="ListParagraph"/>
        <w:numPr>
          <w:ilvl w:val="0"/>
          <w:numId w:val="29"/>
        </w:numPr>
      </w:pPr>
      <w:r w:rsidRPr="00542D5B">
        <w:t>To understand the system</w:t>
      </w:r>
    </w:p>
    <w:p w14:paraId="26EB3C0D" w14:textId="77777777" w:rsidR="002A3DC3" w:rsidRPr="00542D5B" w:rsidRDefault="002A3DC3" w:rsidP="007E00D9">
      <w:pPr>
        <w:pStyle w:val="ListParagraph"/>
        <w:numPr>
          <w:ilvl w:val="0"/>
          <w:numId w:val="29"/>
        </w:numPr>
      </w:pPr>
      <w:r w:rsidRPr="00542D5B">
        <w:t>Education and knowledge exchange</w:t>
      </w:r>
    </w:p>
    <w:p w14:paraId="296B8E99" w14:textId="77777777" w:rsidR="002A3DC3" w:rsidRPr="00542D5B" w:rsidRDefault="002A3DC3" w:rsidP="007E00D9">
      <w:pPr>
        <w:pStyle w:val="ListParagraph"/>
        <w:numPr>
          <w:ilvl w:val="0"/>
          <w:numId w:val="29"/>
        </w:numPr>
      </w:pPr>
      <w:r w:rsidRPr="00542D5B">
        <w:t>Talk with people doing it and getting results</w:t>
      </w:r>
    </w:p>
    <w:p w14:paraId="590847F5" w14:textId="77777777" w:rsidR="00595749" w:rsidRDefault="00DD37A7" w:rsidP="00595749">
      <w:pPr>
        <w:pStyle w:val="Heading3"/>
      </w:pPr>
      <w:r>
        <w:t>Who do we need to partner with?</w:t>
      </w:r>
    </w:p>
    <w:p w14:paraId="62A8D1CB" w14:textId="77777777" w:rsidR="009730C2" w:rsidRPr="00542D5B" w:rsidRDefault="009730C2" w:rsidP="007E00D9">
      <w:pPr>
        <w:pStyle w:val="ListParagraph"/>
        <w:numPr>
          <w:ilvl w:val="0"/>
          <w:numId w:val="30"/>
        </w:numPr>
      </w:pPr>
      <w:r w:rsidRPr="00542D5B">
        <w:t>People who understand the system</w:t>
      </w:r>
    </w:p>
    <w:p w14:paraId="01854F5D" w14:textId="77777777" w:rsidR="009730C2" w:rsidRPr="00542D5B" w:rsidRDefault="009730C2" w:rsidP="007E00D9">
      <w:pPr>
        <w:pStyle w:val="ListParagraph"/>
        <w:numPr>
          <w:ilvl w:val="0"/>
          <w:numId w:val="30"/>
        </w:numPr>
      </w:pPr>
      <w:r w:rsidRPr="00542D5B">
        <w:t>Pre-planners</w:t>
      </w:r>
    </w:p>
    <w:p w14:paraId="1950B5A6" w14:textId="77777777" w:rsidR="00595749" w:rsidRDefault="00DD37A7" w:rsidP="00595749">
      <w:pPr>
        <w:pStyle w:val="Heading3"/>
      </w:pPr>
      <w:r>
        <w:t>What are the risks and challenges?</w:t>
      </w:r>
    </w:p>
    <w:p w14:paraId="5A8D0655" w14:textId="77777777" w:rsidR="0009351B" w:rsidRDefault="0009351B" w:rsidP="007E00D9">
      <w:pPr>
        <w:pStyle w:val="ListParagraph"/>
        <w:numPr>
          <w:ilvl w:val="0"/>
          <w:numId w:val="31"/>
        </w:numPr>
      </w:pPr>
      <w:r>
        <w:t>Acceptance of current circumstances</w:t>
      </w:r>
    </w:p>
    <w:p w14:paraId="6F38D0B4" w14:textId="77777777" w:rsidR="0009351B" w:rsidRPr="00542D5B" w:rsidRDefault="0009351B" w:rsidP="007E00D9">
      <w:pPr>
        <w:pStyle w:val="ListParagraph"/>
        <w:numPr>
          <w:ilvl w:val="0"/>
          <w:numId w:val="31"/>
        </w:numPr>
      </w:pPr>
      <w:r>
        <w:t>Not having first application thorough enough</w:t>
      </w:r>
    </w:p>
    <w:p w14:paraId="41F62511" w14:textId="77777777" w:rsidR="00595749" w:rsidRDefault="003B4DB8" w:rsidP="00595749">
      <w:pPr>
        <w:pStyle w:val="Heading3"/>
      </w:pPr>
      <w:r w:rsidRPr="00EA125C">
        <w:t>What are our next wise steps?</w:t>
      </w:r>
    </w:p>
    <w:p w14:paraId="7B2EA7F2" w14:textId="77777777" w:rsidR="00CF5017" w:rsidRDefault="00CF5017" w:rsidP="007E00D9">
      <w:pPr>
        <w:pStyle w:val="ListParagraph"/>
        <w:numPr>
          <w:ilvl w:val="0"/>
          <w:numId w:val="32"/>
        </w:numPr>
        <w:spacing w:after="0"/>
      </w:pPr>
      <w:r>
        <w:t>Contact successful applicants (supported independent living) through NDIS and what worked</w:t>
      </w:r>
    </w:p>
    <w:p w14:paraId="47EDF423" w14:textId="57E2288D" w:rsidR="00CF5017" w:rsidRDefault="00CF5017" w:rsidP="007E00D9">
      <w:pPr>
        <w:pStyle w:val="ListParagraph"/>
        <w:numPr>
          <w:ilvl w:val="0"/>
          <w:numId w:val="32"/>
        </w:numPr>
        <w:spacing w:after="0"/>
      </w:pPr>
      <w:r>
        <w:t>Pre-plan for NDIS – talk with CPL</w:t>
      </w:r>
    </w:p>
    <w:p w14:paraId="1A3A9652" w14:textId="4B6E109D" w:rsidR="00CF5017" w:rsidRDefault="00CF5017" w:rsidP="007E00D9">
      <w:pPr>
        <w:pStyle w:val="ListParagraph"/>
        <w:numPr>
          <w:ilvl w:val="0"/>
          <w:numId w:val="32"/>
        </w:numPr>
        <w:spacing w:after="0"/>
      </w:pPr>
      <w:r>
        <w:t>Outline housing need and stock</w:t>
      </w:r>
    </w:p>
    <w:p w14:paraId="73552B5B" w14:textId="58802855" w:rsidR="003B4DB8" w:rsidRDefault="003B4DB8" w:rsidP="00CF5017">
      <w:pPr>
        <w:pStyle w:val="Heading2"/>
      </w:pPr>
      <w:r>
        <w:t>Project</w:t>
      </w:r>
      <w:r w:rsidR="00595749">
        <w:t xml:space="preserve"> </w:t>
      </w:r>
      <w:r w:rsidR="0069753F">
        <w:t>s</w:t>
      </w:r>
      <w:r w:rsidR="00595749">
        <w:t>ix</w:t>
      </w:r>
    </w:p>
    <w:p w14:paraId="256D3BD2" w14:textId="46AF1349" w:rsidR="003B4DB8" w:rsidRDefault="003B4DB8" w:rsidP="003B4DB8">
      <w:pPr>
        <w:pStyle w:val="Heading3"/>
      </w:pPr>
      <w:r w:rsidRPr="00EA1588">
        <w:t>Host Idea</w:t>
      </w:r>
      <w:r>
        <w:t xml:space="preserve"> – </w:t>
      </w:r>
      <w:r w:rsidR="00CF5017">
        <w:t>A public art and storytelling exhibition which aims to challenge perceptions, start conversations and build a more inclusive community</w:t>
      </w:r>
    </w:p>
    <w:p w14:paraId="6A9CA135" w14:textId="77777777" w:rsidR="003B4DB8" w:rsidRPr="00EA1588" w:rsidRDefault="003B4DB8" w:rsidP="003B4DB8">
      <w:pPr>
        <w:pStyle w:val="Heading3"/>
      </w:pPr>
      <w:r w:rsidRPr="00EA1588">
        <w:t>What could this idea become?</w:t>
      </w:r>
    </w:p>
    <w:p w14:paraId="328C9F7A" w14:textId="77777777" w:rsidR="005707A3" w:rsidRDefault="005707A3" w:rsidP="005707A3">
      <w:pPr>
        <w:pStyle w:val="ListParagraph"/>
      </w:pPr>
      <w:r>
        <w:t>Putting a spotlight on the reality of disability through art in order to challenge stereotypes, stimulate discussion, break down barriers and arrive at a more compassionate and inclusive society</w:t>
      </w:r>
    </w:p>
    <w:p w14:paraId="54FA200A" w14:textId="77777777" w:rsidR="00595749" w:rsidRDefault="003B4DB8" w:rsidP="00595749">
      <w:pPr>
        <w:pStyle w:val="Heading3"/>
      </w:pPr>
      <w:r>
        <w:t>What do we know works?</w:t>
      </w:r>
    </w:p>
    <w:p w14:paraId="57FD11A5" w14:textId="77777777" w:rsidR="00C44085" w:rsidRPr="00A33014" w:rsidRDefault="00C44085" w:rsidP="007E00D9">
      <w:pPr>
        <w:pStyle w:val="ListParagraph"/>
        <w:numPr>
          <w:ilvl w:val="0"/>
          <w:numId w:val="33"/>
        </w:numPr>
        <w:spacing w:after="0"/>
        <w:rPr>
          <w:b/>
        </w:rPr>
      </w:pPr>
      <w:r>
        <w:t>Storytelling – making it personal</w:t>
      </w:r>
    </w:p>
    <w:p w14:paraId="229ADD2E" w14:textId="77777777" w:rsidR="00C44085" w:rsidRPr="00A33014" w:rsidRDefault="00C44085" w:rsidP="007E00D9">
      <w:pPr>
        <w:pStyle w:val="ListParagraph"/>
        <w:numPr>
          <w:ilvl w:val="0"/>
          <w:numId w:val="33"/>
        </w:numPr>
        <w:spacing w:after="0"/>
        <w:rPr>
          <w:b/>
        </w:rPr>
      </w:pPr>
      <w:r>
        <w:t>Powerful images</w:t>
      </w:r>
    </w:p>
    <w:p w14:paraId="2A23F951" w14:textId="77777777" w:rsidR="00C44085" w:rsidRPr="00A33014" w:rsidRDefault="00C44085" w:rsidP="007E00D9">
      <w:pPr>
        <w:pStyle w:val="ListParagraph"/>
        <w:numPr>
          <w:ilvl w:val="0"/>
          <w:numId w:val="33"/>
        </w:numPr>
        <w:spacing w:after="0"/>
        <w:rPr>
          <w:b/>
        </w:rPr>
      </w:pPr>
      <w:r>
        <w:t>Humans of New York</w:t>
      </w:r>
    </w:p>
    <w:p w14:paraId="41205677" w14:textId="77777777" w:rsidR="00C44085" w:rsidRPr="00A33014" w:rsidRDefault="00C44085" w:rsidP="007E00D9">
      <w:pPr>
        <w:pStyle w:val="ListParagraph"/>
        <w:numPr>
          <w:ilvl w:val="0"/>
          <w:numId w:val="33"/>
        </w:numPr>
        <w:spacing w:after="0"/>
        <w:rPr>
          <w:b/>
        </w:rPr>
      </w:pPr>
      <w:r>
        <w:t>Music</w:t>
      </w:r>
    </w:p>
    <w:p w14:paraId="10A1FC5C" w14:textId="77777777" w:rsidR="00C44085" w:rsidRPr="00A33014" w:rsidRDefault="00C44085" w:rsidP="007E00D9">
      <w:pPr>
        <w:pStyle w:val="ListParagraph"/>
        <w:numPr>
          <w:ilvl w:val="0"/>
          <w:numId w:val="33"/>
        </w:numPr>
        <w:spacing w:after="0"/>
        <w:rPr>
          <w:b/>
        </w:rPr>
      </w:pPr>
      <w:r>
        <w:t>Poetry</w:t>
      </w:r>
    </w:p>
    <w:p w14:paraId="315B02D4" w14:textId="19E9A811" w:rsidR="00C44085" w:rsidRPr="00A33014" w:rsidRDefault="00C44085" w:rsidP="007E00D9">
      <w:pPr>
        <w:pStyle w:val="ListParagraph"/>
        <w:numPr>
          <w:ilvl w:val="0"/>
          <w:numId w:val="33"/>
        </w:numPr>
        <w:spacing w:after="0"/>
        <w:rPr>
          <w:b/>
        </w:rPr>
      </w:pPr>
      <w:r>
        <w:t xml:space="preserve">Public art </w:t>
      </w:r>
      <w:r w:rsidR="00F84F56">
        <w:t>e.g.</w:t>
      </w:r>
      <w:r>
        <w:t xml:space="preserve"> Sculptures by the Sea</w:t>
      </w:r>
    </w:p>
    <w:p w14:paraId="78125B13" w14:textId="77777777" w:rsidR="00595749" w:rsidRDefault="005016FB" w:rsidP="00595749">
      <w:pPr>
        <w:pStyle w:val="Heading3"/>
      </w:pPr>
      <w:r>
        <w:t>Who do we need to partner with?</w:t>
      </w:r>
    </w:p>
    <w:p w14:paraId="4DEA57C7" w14:textId="77777777" w:rsidR="002203FB" w:rsidRDefault="002203FB" w:rsidP="007E00D9">
      <w:pPr>
        <w:pStyle w:val="ListParagraph"/>
        <w:numPr>
          <w:ilvl w:val="0"/>
          <w:numId w:val="34"/>
        </w:numPr>
        <w:spacing w:after="0"/>
      </w:pPr>
      <w:r>
        <w:t>Visitmoretonbayregion.com.au</w:t>
      </w:r>
    </w:p>
    <w:p w14:paraId="32363C58" w14:textId="77777777" w:rsidR="002203FB" w:rsidRPr="00B47672" w:rsidRDefault="002203FB" w:rsidP="007E00D9">
      <w:pPr>
        <w:pStyle w:val="ListParagraph"/>
        <w:numPr>
          <w:ilvl w:val="0"/>
          <w:numId w:val="34"/>
        </w:numPr>
      </w:pPr>
      <w:r w:rsidRPr="00B47672">
        <w:t>Moreton Bay Regional Industry and Tourism</w:t>
      </w:r>
    </w:p>
    <w:p w14:paraId="65B5C7A5" w14:textId="77777777" w:rsidR="002203FB" w:rsidRDefault="002203FB" w:rsidP="007E00D9">
      <w:pPr>
        <w:pStyle w:val="ListParagraph"/>
        <w:numPr>
          <w:ilvl w:val="0"/>
          <w:numId w:val="34"/>
        </w:numPr>
        <w:spacing w:after="0"/>
      </w:pPr>
      <w:r>
        <w:lastRenderedPageBreak/>
        <w:t>Local artists</w:t>
      </w:r>
    </w:p>
    <w:p w14:paraId="09B8F051" w14:textId="77777777" w:rsidR="002203FB" w:rsidRDefault="002203FB" w:rsidP="007E00D9">
      <w:pPr>
        <w:pStyle w:val="ListParagraph"/>
        <w:numPr>
          <w:ilvl w:val="0"/>
          <w:numId w:val="34"/>
        </w:numPr>
        <w:spacing w:after="0"/>
      </w:pPr>
      <w:r>
        <w:t>Local festival organisers</w:t>
      </w:r>
    </w:p>
    <w:p w14:paraId="16E81212" w14:textId="77777777" w:rsidR="002203FB" w:rsidRDefault="002203FB" w:rsidP="007E00D9">
      <w:pPr>
        <w:pStyle w:val="ListParagraph"/>
        <w:numPr>
          <w:ilvl w:val="0"/>
          <w:numId w:val="34"/>
        </w:numPr>
        <w:spacing w:after="0"/>
      </w:pPr>
      <w:r>
        <w:t>Galleries</w:t>
      </w:r>
    </w:p>
    <w:p w14:paraId="6009EA52" w14:textId="77777777" w:rsidR="002203FB" w:rsidRDefault="002203FB" w:rsidP="007E00D9">
      <w:pPr>
        <w:pStyle w:val="ListParagraph"/>
        <w:numPr>
          <w:ilvl w:val="0"/>
          <w:numId w:val="34"/>
        </w:numPr>
        <w:spacing w:after="0"/>
      </w:pPr>
      <w:r>
        <w:t>University of the Sunshine Coast</w:t>
      </w:r>
    </w:p>
    <w:p w14:paraId="776F24F3" w14:textId="77777777" w:rsidR="002203FB" w:rsidRDefault="002203FB" w:rsidP="007E00D9">
      <w:pPr>
        <w:pStyle w:val="ListParagraph"/>
        <w:numPr>
          <w:ilvl w:val="0"/>
          <w:numId w:val="34"/>
        </w:numPr>
        <w:spacing w:after="0"/>
      </w:pPr>
      <w:r>
        <w:t>‘Is Everybody Here?’ event</w:t>
      </w:r>
    </w:p>
    <w:p w14:paraId="7DE98452" w14:textId="77777777" w:rsidR="002203FB" w:rsidRDefault="002203FB" w:rsidP="007E00D9">
      <w:pPr>
        <w:pStyle w:val="ListParagraph"/>
        <w:numPr>
          <w:ilvl w:val="0"/>
          <w:numId w:val="34"/>
        </w:numPr>
        <w:spacing w:after="0"/>
      </w:pPr>
      <w:r>
        <w:t>Disability Services Expo</w:t>
      </w:r>
    </w:p>
    <w:p w14:paraId="02863C59" w14:textId="77777777" w:rsidR="002203FB" w:rsidRDefault="002203FB" w:rsidP="007E00D9">
      <w:pPr>
        <w:pStyle w:val="ListParagraph"/>
        <w:numPr>
          <w:ilvl w:val="0"/>
          <w:numId w:val="34"/>
        </w:numPr>
        <w:spacing w:after="0"/>
      </w:pPr>
      <w:r>
        <w:t>Volunteers</w:t>
      </w:r>
    </w:p>
    <w:p w14:paraId="72C5CDDD" w14:textId="77777777" w:rsidR="002203FB" w:rsidRDefault="002203FB" w:rsidP="007E00D9">
      <w:pPr>
        <w:pStyle w:val="ListParagraph"/>
        <w:numPr>
          <w:ilvl w:val="0"/>
          <w:numId w:val="34"/>
        </w:numPr>
        <w:spacing w:after="0"/>
      </w:pPr>
      <w:r>
        <w:t>Service providers</w:t>
      </w:r>
    </w:p>
    <w:p w14:paraId="29778595" w14:textId="77777777" w:rsidR="002203FB" w:rsidRDefault="002203FB" w:rsidP="007E00D9">
      <w:pPr>
        <w:pStyle w:val="ListParagraph"/>
        <w:numPr>
          <w:ilvl w:val="0"/>
          <w:numId w:val="34"/>
        </w:numPr>
        <w:spacing w:after="0"/>
      </w:pPr>
      <w:r>
        <w:t>National Disability Insurance Agency</w:t>
      </w:r>
    </w:p>
    <w:p w14:paraId="49BBC308" w14:textId="77777777" w:rsidR="00DF03F6" w:rsidRDefault="005016FB" w:rsidP="00DF03F6">
      <w:pPr>
        <w:pStyle w:val="Heading3"/>
      </w:pPr>
      <w:r>
        <w:t>What are the risks and challenges?</w:t>
      </w:r>
    </w:p>
    <w:p w14:paraId="37BB9A3B" w14:textId="77777777" w:rsidR="00B71F02" w:rsidRDefault="00B71F02" w:rsidP="007E00D9">
      <w:pPr>
        <w:pStyle w:val="ListParagraph"/>
        <w:numPr>
          <w:ilvl w:val="0"/>
          <w:numId w:val="35"/>
        </w:numPr>
        <w:spacing w:after="0"/>
      </w:pPr>
      <w:r>
        <w:t>Measuring the impact (do we need to?)</w:t>
      </w:r>
    </w:p>
    <w:p w14:paraId="3318A167" w14:textId="77777777" w:rsidR="00B71F02" w:rsidRDefault="00B71F02" w:rsidP="007E00D9">
      <w:pPr>
        <w:pStyle w:val="ListParagraph"/>
        <w:numPr>
          <w:ilvl w:val="0"/>
          <w:numId w:val="35"/>
        </w:numPr>
        <w:spacing w:after="0"/>
      </w:pPr>
      <w:r>
        <w:t>Losing control and authenticity to political or commercial interests</w:t>
      </w:r>
    </w:p>
    <w:p w14:paraId="52F4A955" w14:textId="77777777" w:rsidR="00B71F02" w:rsidRDefault="00B71F02" w:rsidP="007E00D9">
      <w:pPr>
        <w:pStyle w:val="ListParagraph"/>
        <w:numPr>
          <w:ilvl w:val="0"/>
          <w:numId w:val="35"/>
        </w:numPr>
        <w:spacing w:after="0"/>
      </w:pPr>
      <w:r>
        <w:t>Participants may be reluctant to open up to the photographer</w:t>
      </w:r>
    </w:p>
    <w:p w14:paraId="0F111592" w14:textId="77777777" w:rsidR="00B71F02" w:rsidRPr="00A33014" w:rsidRDefault="00B71F02" w:rsidP="007E00D9">
      <w:pPr>
        <w:pStyle w:val="ListParagraph"/>
        <w:numPr>
          <w:ilvl w:val="0"/>
          <w:numId w:val="35"/>
        </w:numPr>
        <w:spacing w:after="0"/>
      </w:pPr>
      <w:r>
        <w:t>Overcomplicating</w:t>
      </w:r>
    </w:p>
    <w:p w14:paraId="3A9511B6" w14:textId="77777777" w:rsidR="00DF03F6" w:rsidRDefault="005016FB" w:rsidP="00DF03F6">
      <w:pPr>
        <w:pStyle w:val="Heading3"/>
      </w:pPr>
      <w:r>
        <w:t>What do we need to learn by doing?</w:t>
      </w:r>
    </w:p>
    <w:p w14:paraId="7F060DB9" w14:textId="77777777" w:rsidR="005C70C6" w:rsidRPr="000B35D6" w:rsidRDefault="005C70C6" w:rsidP="007E00D9">
      <w:pPr>
        <w:pStyle w:val="ListParagraph"/>
        <w:numPr>
          <w:ilvl w:val="0"/>
          <w:numId w:val="36"/>
        </w:numPr>
        <w:spacing w:after="0"/>
        <w:rPr>
          <w:b/>
        </w:rPr>
      </w:pPr>
      <w:r>
        <w:t>The best location(s) to reach and engage people</w:t>
      </w:r>
    </w:p>
    <w:p w14:paraId="264962AD" w14:textId="77777777" w:rsidR="005C70C6" w:rsidRPr="00F366ED" w:rsidRDefault="005C70C6" w:rsidP="007E00D9">
      <w:pPr>
        <w:pStyle w:val="ListParagraph"/>
        <w:numPr>
          <w:ilvl w:val="0"/>
          <w:numId w:val="36"/>
        </w:numPr>
        <w:spacing w:after="0"/>
        <w:rPr>
          <w:b/>
        </w:rPr>
      </w:pPr>
      <w:r>
        <w:t>What the best medium is</w:t>
      </w:r>
    </w:p>
    <w:p w14:paraId="685B530C" w14:textId="77777777" w:rsidR="005C70C6" w:rsidRPr="00F366ED" w:rsidRDefault="005C70C6" w:rsidP="007E00D9">
      <w:pPr>
        <w:pStyle w:val="ListParagraph"/>
        <w:numPr>
          <w:ilvl w:val="0"/>
          <w:numId w:val="36"/>
        </w:numPr>
        <w:spacing w:after="0"/>
        <w:rPr>
          <w:b/>
        </w:rPr>
      </w:pPr>
      <w:r>
        <w:t>How to gather content and contributions</w:t>
      </w:r>
    </w:p>
    <w:p w14:paraId="111C0E3C" w14:textId="77777777" w:rsidR="00467FE6" w:rsidRDefault="005016FB" w:rsidP="00467FE6">
      <w:pPr>
        <w:pStyle w:val="Heading3"/>
      </w:pPr>
      <w:r>
        <w:t>How do we make sure everyone is included?</w:t>
      </w:r>
    </w:p>
    <w:p w14:paraId="18628D2C" w14:textId="77777777" w:rsidR="00207AF1" w:rsidRDefault="00207AF1" w:rsidP="007E00D9">
      <w:pPr>
        <w:pStyle w:val="ListParagraph"/>
        <w:numPr>
          <w:ilvl w:val="0"/>
          <w:numId w:val="37"/>
        </w:numPr>
        <w:spacing w:after="0"/>
      </w:pPr>
      <w:r>
        <w:t>Provide participants with the opportunity to make a contribution</w:t>
      </w:r>
    </w:p>
    <w:p w14:paraId="17CE836A" w14:textId="77777777" w:rsidR="00207AF1" w:rsidRDefault="00207AF1" w:rsidP="007E00D9">
      <w:pPr>
        <w:pStyle w:val="ListParagraph"/>
        <w:numPr>
          <w:ilvl w:val="0"/>
          <w:numId w:val="37"/>
        </w:numPr>
        <w:spacing w:after="0"/>
      </w:pPr>
      <w:r>
        <w:t>Host the exhibition at regional events which attract a lot of people</w:t>
      </w:r>
    </w:p>
    <w:p w14:paraId="68943659" w14:textId="77777777" w:rsidR="00207AF1" w:rsidRPr="00F366ED" w:rsidRDefault="00207AF1" w:rsidP="007E00D9">
      <w:pPr>
        <w:pStyle w:val="ListParagraph"/>
        <w:numPr>
          <w:ilvl w:val="0"/>
          <w:numId w:val="37"/>
        </w:numPr>
        <w:spacing w:after="0"/>
      </w:pPr>
      <w:r>
        <w:t>Not just focussing on disability</w:t>
      </w:r>
    </w:p>
    <w:p w14:paraId="40839E44" w14:textId="77777777" w:rsidR="00467FE6" w:rsidRDefault="003B4DB8" w:rsidP="00467FE6">
      <w:pPr>
        <w:pStyle w:val="Heading3"/>
      </w:pPr>
      <w:r w:rsidRPr="00EA125C">
        <w:t>What are our next wise steps?</w:t>
      </w:r>
    </w:p>
    <w:p w14:paraId="14116E2F" w14:textId="77777777" w:rsidR="0091717E" w:rsidRPr="00F366ED" w:rsidRDefault="0091717E" w:rsidP="007E00D9">
      <w:pPr>
        <w:pStyle w:val="ListParagraph"/>
        <w:numPr>
          <w:ilvl w:val="0"/>
          <w:numId w:val="38"/>
        </w:numPr>
        <w:spacing w:after="0"/>
        <w:rPr>
          <w:b/>
        </w:rPr>
      </w:pPr>
      <w:r>
        <w:t>Come up with a formal proposal and feedback</w:t>
      </w:r>
    </w:p>
    <w:p w14:paraId="7BBCCD7F" w14:textId="77777777" w:rsidR="0091717E" w:rsidRPr="00F366ED" w:rsidRDefault="0091717E" w:rsidP="007E00D9">
      <w:pPr>
        <w:pStyle w:val="ListParagraph"/>
        <w:numPr>
          <w:ilvl w:val="0"/>
          <w:numId w:val="38"/>
        </w:numPr>
        <w:spacing w:after="0"/>
        <w:rPr>
          <w:b/>
        </w:rPr>
      </w:pPr>
      <w:r>
        <w:t>Sort out funding</w:t>
      </w:r>
    </w:p>
    <w:p w14:paraId="15248BD5" w14:textId="77777777" w:rsidR="0091717E" w:rsidRPr="00F366ED" w:rsidRDefault="0091717E" w:rsidP="007E00D9">
      <w:pPr>
        <w:pStyle w:val="ListParagraph"/>
        <w:numPr>
          <w:ilvl w:val="0"/>
          <w:numId w:val="38"/>
        </w:numPr>
        <w:spacing w:after="0"/>
        <w:rPr>
          <w:b/>
        </w:rPr>
      </w:pPr>
      <w:r>
        <w:t>Seek out stakeholders</w:t>
      </w:r>
    </w:p>
    <w:p w14:paraId="699F3E24" w14:textId="4BEA5B75" w:rsidR="00792134" w:rsidRDefault="00792134" w:rsidP="00792134">
      <w:pPr>
        <w:pStyle w:val="Heading2"/>
      </w:pPr>
      <w:r>
        <w:t xml:space="preserve">Project </w:t>
      </w:r>
      <w:r w:rsidR="0069753F">
        <w:t>s</w:t>
      </w:r>
      <w:r w:rsidR="00595749">
        <w:t>even</w:t>
      </w:r>
    </w:p>
    <w:p w14:paraId="1D1FE570" w14:textId="084BB98E" w:rsidR="00792134" w:rsidRDefault="00792134" w:rsidP="00792134">
      <w:pPr>
        <w:pStyle w:val="Heading3"/>
      </w:pPr>
      <w:r w:rsidRPr="00EA1588">
        <w:t>Host Idea</w:t>
      </w:r>
      <w:r>
        <w:t xml:space="preserve"> – </w:t>
      </w:r>
      <w:r w:rsidR="0091717E">
        <w:t>Learning Auslan in the community</w:t>
      </w:r>
    </w:p>
    <w:p w14:paraId="5F6A2B3C" w14:textId="2F6039A7" w:rsidR="0067056F" w:rsidRDefault="0067056F" w:rsidP="0067056F">
      <w:pPr>
        <w:pStyle w:val="Heading3"/>
      </w:pPr>
      <w:r>
        <w:t>What could this idea become?</w:t>
      </w:r>
    </w:p>
    <w:p w14:paraId="54929C7F" w14:textId="77777777" w:rsidR="003940DB" w:rsidRDefault="003940DB" w:rsidP="007E00D9">
      <w:pPr>
        <w:pStyle w:val="ListParagraph"/>
        <w:numPr>
          <w:ilvl w:val="0"/>
          <w:numId w:val="39"/>
        </w:numPr>
      </w:pPr>
      <w:r>
        <w:t>Learn in small group up to 10 people</w:t>
      </w:r>
    </w:p>
    <w:p w14:paraId="178AA01C" w14:textId="77777777" w:rsidR="003940DB" w:rsidRDefault="003940DB" w:rsidP="007E00D9">
      <w:pPr>
        <w:pStyle w:val="ListParagraph"/>
        <w:numPr>
          <w:ilvl w:val="0"/>
          <w:numId w:val="39"/>
        </w:numPr>
      </w:pPr>
      <w:r>
        <w:t>Learn in private places</w:t>
      </w:r>
    </w:p>
    <w:p w14:paraId="3C2D2232" w14:textId="77777777" w:rsidR="003940DB" w:rsidRDefault="003940DB" w:rsidP="007E00D9">
      <w:pPr>
        <w:pStyle w:val="ListParagraph"/>
        <w:numPr>
          <w:ilvl w:val="0"/>
          <w:numId w:val="39"/>
        </w:numPr>
      </w:pPr>
      <w:r>
        <w:t>Idea once week (Wednesday) and have holiday breaks</w:t>
      </w:r>
    </w:p>
    <w:p w14:paraId="2A85B1B4" w14:textId="77777777" w:rsidR="003940DB" w:rsidRPr="00826E32" w:rsidRDefault="003940DB" w:rsidP="007E00D9">
      <w:pPr>
        <w:pStyle w:val="ListParagraph"/>
        <w:numPr>
          <w:ilvl w:val="0"/>
          <w:numId w:val="39"/>
        </w:numPr>
      </w:pPr>
      <w:r>
        <w:t>Using technology in the community</w:t>
      </w:r>
    </w:p>
    <w:p w14:paraId="175EF250" w14:textId="77777777" w:rsidR="00AD4370" w:rsidRDefault="001B6A2C" w:rsidP="00AD4370">
      <w:pPr>
        <w:pStyle w:val="Heading3"/>
      </w:pPr>
      <w:r>
        <w:t>Who do we know works?</w:t>
      </w:r>
    </w:p>
    <w:p w14:paraId="2106379D" w14:textId="77777777" w:rsidR="00412EA4" w:rsidRDefault="00412EA4" w:rsidP="007E00D9">
      <w:pPr>
        <w:pStyle w:val="ListParagraph"/>
        <w:numPr>
          <w:ilvl w:val="0"/>
          <w:numId w:val="40"/>
        </w:numPr>
      </w:pPr>
      <w:r>
        <w:t>Face to face learning</w:t>
      </w:r>
    </w:p>
    <w:p w14:paraId="06903EF5" w14:textId="77777777" w:rsidR="00412EA4" w:rsidRDefault="00412EA4" w:rsidP="007E00D9">
      <w:pPr>
        <w:pStyle w:val="ListParagraph"/>
        <w:numPr>
          <w:ilvl w:val="0"/>
          <w:numId w:val="40"/>
        </w:numPr>
      </w:pPr>
      <w:r>
        <w:t>Peer environment support</w:t>
      </w:r>
    </w:p>
    <w:p w14:paraId="66CBE3F7" w14:textId="77777777" w:rsidR="00412EA4" w:rsidRDefault="00412EA4" w:rsidP="007E00D9">
      <w:pPr>
        <w:pStyle w:val="ListParagraph"/>
        <w:numPr>
          <w:ilvl w:val="0"/>
          <w:numId w:val="40"/>
        </w:numPr>
      </w:pPr>
      <w:r>
        <w:t>Practice with friends/buddy</w:t>
      </w:r>
    </w:p>
    <w:p w14:paraId="36F565F4" w14:textId="77777777" w:rsidR="00412EA4" w:rsidRDefault="00412EA4" w:rsidP="007E00D9">
      <w:pPr>
        <w:pStyle w:val="ListParagraph"/>
        <w:numPr>
          <w:ilvl w:val="0"/>
          <w:numId w:val="40"/>
        </w:numPr>
      </w:pPr>
      <w:r>
        <w:t>Meetup.com</w:t>
      </w:r>
    </w:p>
    <w:p w14:paraId="7F5518B4" w14:textId="77777777" w:rsidR="00412EA4" w:rsidRPr="00826E32" w:rsidRDefault="00412EA4" w:rsidP="007E00D9">
      <w:pPr>
        <w:pStyle w:val="ListParagraph"/>
        <w:numPr>
          <w:ilvl w:val="0"/>
          <w:numId w:val="40"/>
        </w:numPr>
      </w:pPr>
      <w:r>
        <w:t>Start with basic</w:t>
      </w:r>
    </w:p>
    <w:p w14:paraId="3B61AE8B" w14:textId="3CC61310" w:rsidR="001B6A2C" w:rsidRPr="001B6A2C" w:rsidRDefault="001B6A2C" w:rsidP="001B6A2C">
      <w:pPr>
        <w:pStyle w:val="Heading3"/>
      </w:pPr>
      <w:r>
        <w:lastRenderedPageBreak/>
        <w:t>Who do we need to partner with?</w:t>
      </w:r>
    </w:p>
    <w:p w14:paraId="3E1BBF9D" w14:textId="77777777" w:rsidR="00E430BE" w:rsidRDefault="00E430BE" w:rsidP="00EF4455">
      <w:pPr>
        <w:pStyle w:val="ListParagraph"/>
      </w:pPr>
      <w:r>
        <w:t>Partner with disability communities</w:t>
      </w:r>
    </w:p>
    <w:p w14:paraId="4992C3F3" w14:textId="77777777" w:rsidR="00E430BE" w:rsidRDefault="00E430BE" w:rsidP="00EF4455">
      <w:pPr>
        <w:pStyle w:val="ListParagraph"/>
      </w:pPr>
      <w:r>
        <w:t>Access organisation space locations</w:t>
      </w:r>
    </w:p>
    <w:p w14:paraId="1E7419EB" w14:textId="77777777" w:rsidR="00E430BE" w:rsidRDefault="00E430BE" w:rsidP="00EF4455">
      <w:pPr>
        <w:pStyle w:val="ListParagraph"/>
      </w:pPr>
      <w:r>
        <w:t>Partner with deaf organisation</w:t>
      </w:r>
    </w:p>
    <w:p w14:paraId="435E7FA7" w14:textId="77777777" w:rsidR="003A69CD" w:rsidRDefault="00792134" w:rsidP="003A69CD">
      <w:pPr>
        <w:pStyle w:val="Heading3"/>
      </w:pPr>
      <w:r w:rsidRPr="00EA125C">
        <w:t xml:space="preserve">What </w:t>
      </w:r>
      <w:r>
        <w:t>are the risks and challenges?</w:t>
      </w:r>
    </w:p>
    <w:p w14:paraId="38119434" w14:textId="77777777" w:rsidR="006D1F1C" w:rsidRDefault="006D1F1C" w:rsidP="006D1F1C">
      <w:pPr>
        <w:pStyle w:val="ListParagraph"/>
      </w:pPr>
      <w:r>
        <w:t>Lack of free space</w:t>
      </w:r>
    </w:p>
    <w:p w14:paraId="156F6AD5" w14:textId="77777777" w:rsidR="006D1F1C" w:rsidRDefault="006D1F1C" w:rsidP="006D1F1C">
      <w:pPr>
        <w:pStyle w:val="ListParagraph"/>
      </w:pPr>
      <w:r>
        <w:t>Improve advertising</w:t>
      </w:r>
    </w:p>
    <w:p w14:paraId="6E621BFB" w14:textId="77777777" w:rsidR="006D1F1C" w:rsidRDefault="006D1F1C" w:rsidP="006D1F1C">
      <w:pPr>
        <w:pStyle w:val="ListParagraph"/>
      </w:pPr>
      <w:r>
        <w:t>Access work opportunities</w:t>
      </w:r>
    </w:p>
    <w:p w14:paraId="44D86BA3" w14:textId="77777777" w:rsidR="006D1F1C" w:rsidRDefault="006D1F1C" w:rsidP="006D1F1C">
      <w:pPr>
        <w:pStyle w:val="ListParagraph"/>
      </w:pPr>
      <w:r>
        <w:t>More awareness in the community</w:t>
      </w:r>
    </w:p>
    <w:p w14:paraId="3DA62501" w14:textId="77777777" w:rsidR="006D1F1C" w:rsidRDefault="006D1F1C" w:rsidP="006D1F1C">
      <w:pPr>
        <w:pStyle w:val="ListParagraph"/>
      </w:pPr>
      <w:r>
        <w:t>Teacher becomes overworked</w:t>
      </w:r>
    </w:p>
    <w:p w14:paraId="29E67A92" w14:textId="77777777" w:rsidR="006D1F1C" w:rsidRDefault="006D1F1C" w:rsidP="006D1F1C">
      <w:pPr>
        <w:pStyle w:val="ListParagraph"/>
      </w:pPr>
      <w:r>
        <w:t>Reaching people – use technology</w:t>
      </w:r>
    </w:p>
    <w:p w14:paraId="263EF6FE" w14:textId="2F848709" w:rsidR="00C27CB1" w:rsidRDefault="006D1F1C" w:rsidP="006D1F1C">
      <w:pPr>
        <w:pStyle w:val="Heading3"/>
      </w:pPr>
      <w:r>
        <w:t>Safe environment</w:t>
      </w:r>
      <w:r w:rsidRPr="00EA125C">
        <w:t xml:space="preserve"> </w:t>
      </w:r>
      <w:r w:rsidR="00792134" w:rsidRPr="00EA125C">
        <w:t xml:space="preserve">What </w:t>
      </w:r>
      <w:r w:rsidR="00792134">
        <w:t>do we need to learn by doing</w:t>
      </w:r>
      <w:r w:rsidR="00792134" w:rsidRPr="00EA125C">
        <w:t>?</w:t>
      </w:r>
    </w:p>
    <w:p w14:paraId="22316C1E" w14:textId="77777777" w:rsidR="00B05FB5" w:rsidRDefault="00B05FB5" w:rsidP="00B05FB5">
      <w:pPr>
        <w:pStyle w:val="ListParagraph"/>
      </w:pPr>
      <w:r>
        <w:t>Learning more</w:t>
      </w:r>
    </w:p>
    <w:p w14:paraId="5D0D7E42" w14:textId="77777777" w:rsidR="00B05FB5" w:rsidRDefault="00B05FB5" w:rsidP="00B05FB5">
      <w:pPr>
        <w:pStyle w:val="ListParagraph"/>
      </w:pPr>
      <w:r>
        <w:t xml:space="preserve">Acknowledging/motivation of achieving </w:t>
      </w:r>
    </w:p>
    <w:p w14:paraId="69B18F21" w14:textId="77777777" w:rsidR="00B05FB5" w:rsidRDefault="00B05FB5" w:rsidP="00B05FB5">
      <w:pPr>
        <w:pStyle w:val="ListParagraph"/>
      </w:pPr>
      <w:r>
        <w:t>Flexible around people skills</w:t>
      </w:r>
    </w:p>
    <w:p w14:paraId="5BCCC711" w14:textId="77777777" w:rsidR="00B05FB5" w:rsidRDefault="00B05FB5" w:rsidP="00B05FB5">
      <w:pPr>
        <w:pStyle w:val="ListParagraph"/>
      </w:pPr>
      <w:r>
        <w:t>Need more resources</w:t>
      </w:r>
    </w:p>
    <w:p w14:paraId="59FDCE76" w14:textId="77777777" w:rsidR="00B05FB5" w:rsidRDefault="00B05FB5" w:rsidP="00B05FB5">
      <w:pPr>
        <w:pStyle w:val="ListParagraph"/>
      </w:pPr>
      <w:r>
        <w:t>Identify people sensitive of learning</w:t>
      </w:r>
    </w:p>
    <w:p w14:paraId="3237E5D4" w14:textId="77777777" w:rsidR="006B0684" w:rsidRDefault="007D1DED" w:rsidP="006B0684">
      <w:pPr>
        <w:pStyle w:val="Heading3"/>
      </w:pPr>
      <w:r>
        <w:t>How do we make sure everyone is included?</w:t>
      </w:r>
    </w:p>
    <w:p w14:paraId="7ED809FC" w14:textId="77777777" w:rsidR="008C2F18" w:rsidRDefault="008C2F18" w:rsidP="008C2F18">
      <w:pPr>
        <w:pStyle w:val="ListParagraph"/>
      </w:pPr>
      <w:r>
        <w:t>Avoid discrimination languages</w:t>
      </w:r>
    </w:p>
    <w:p w14:paraId="4103FC16" w14:textId="77777777" w:rsidR="008C2F18" w:rsidRDefault="008C2F18" w:rsidP="008C2F18">
      <w:pPr>
        <w:pStyle w:val="ListParagraph"/>
      </w:pPr>
      <w:r>
        <w:t>Focussing on different learning materials</w:t>
      </w:r>
    </w:p>
    <w:p w14:paraId="50EAB56D" w14:textId="77777777" w:rsidR="008C2F18" w:rsidRDefault="008C2F18" w:rsidP="008C2F18">
      <w:pPr>
        <w:pStyle w:val="ListParagraph"/>
      </w:pPr>
      <w:r>
        <w:t>Ensuring space is accessible to everyone</w:t>
      </w:r>
    </w:p>
    <w:p w14:paraId="573F03D8" w14:textId="77777777" w:rsidR="008C2F18" w:rsidRDefault="008C2F18" w:rsidP="008C2F18">
      <w:pPr>
        <w:pStyle w:val="ListParagraph"/>
      </w:pPr>
      <w:r>
        <w:t>Different advertising (social media, library and shopping centre noticeboards)</w:t>
      </w:r>
    </w:p>
    <w:p w14:paraId="23B98D08" w14:textId="5A8CD50B" w:rsidR="00792134" w:rsidRDefault="00792134" w:rsidP="00792134">
      <w:pPr>
        <w:pStyle w:val="Heading3"/>
      </w:pPr>
      <w:r w:rsidRPr="00EA125C">
        <w:t>What are our next wise steps?</w:t>
      </w:r>
    </w:p>
    <w:p w14:paraId="0844D23A" w14:textId="77777777" w:rsidR="007C24A5" w:rsidRDefault="007C24A5" w:rsidP="007C24A5">
      <w:pPr>
        <w:pStyle w:val="ListParagraph"/>
      </w:pPr>
      <w:r>
        <w:t>Find the space</w:t>
      </w:r>
    </w:p>
    <w:p w14:paraId="5341A51B" w14:textId="77777777" w:rsidR="007C24A5" w:rsidRDefault="007C24A5" w:rsidP="007C24A5">
      <w:pPr>
        <w:pStyle w:val="ListParagraph"/>
      </w:pPr>
      <w:r>
        <w:t>Advertising</w:t>
      </w:r>
    </w:p>
    <w:p w14:paraId="1867D2D4" w14:textId="77777777" w:rsidR="007C24A5" w:rsidRDefault="007C24A5" w:rsidP="007C24A5">
      <w:pPr>
        <w:pStyle w:val="ListParagraph"/>
      </w:pPr>
      <w:r>
        <w:t>Confirm time/day or night</w:t>
      </w:r>
    </w:p>
    <w:p w14:paraId="620FD692" w14:textId="77777777" w:rsidR="007C24A5" w:rsidRDefault="007C24A5" w:rsidP="007C24A5">
      <w:pPr>
        <w:pStyle w:val="ListParagraph"/>
      </w:pPr>
      <w:r>
        <w:t>Have information session beforehand</w:t>
      </w:r>
    </w:p>
    <w:p w14:paraId="14A78ACA" w14:textId="77777777" w:rsidR="007C24A5" w:rsidRDefault="007C24A5" w:rsidP="007C24A5">
      <w:pPr>
        <w:pStyle w:val="ListParagraph"/>
      </w:pPr>
      <w:r>
        <w:t>Have online survey</w:t>
      </w:r>
    </w:p>
    <w:p w14:paraId="7A84227F" w14:textId="77777777" w:rsidR="007C24A5" w:rsidRDefault="007C24A5" w:rsidP="007C24A5">
      <w:pPr>
        <w:pStyle w:val="ListParagraph"/>
      </w:pPr>
      <w:r>
        <w:t>Contact school P&amp;C</w:t>
      </w:r>
    </w:p>
    <w:p w14:paraId="586A7992" w14:textId="7DB00CFB" w:rsidR="001A14A4" w:rsidRDefault="001A14A4" w:rsidP="001A14A4">
      <w:pPr>
        <w:pStyle w:val="Heading1"/>
      </w:pPr>
      <w:r>
        <w:t>Conclusion</w:t>
      </w:r>
      <w:bookmarkEnd w:id="11"/>
    </w:p>
    <w:p w14:paraId="5B0D91A7" w14:textId="69796009" w:rsidR="002E3BCD" w:rsidRPr="0041398D" w:rsidRDefault="002E3BCD" w:rsidP="007D5C8D">
      <w:r>
        <w:t>Thanks to everyone who came along to Changing Lives, Changing Communities</w:t>
      </w:r>
      <w:r w:rsidR="0041398D">
        <w:t xml:space="preserve"> </w:t>
      </w:r>
      <w:r w:rsidR="007C24A5">
        <w:t>Caboolture</w:t>
      </w:r>
      <w:r>
        <w:t>. We know you have made a difference. On competition of the two days, we asked participants: what has stayed in my heart and mind? These are your responses:</w:t>
      </w:r>
    </w:p>
    <w:p w14:paraId="6518B98A" w14:textId="77777777" w:rsidR="007E00D9" w:rsidRDefault="007E00D9" w:rsidP="007E00D9">
      <w:pPr>
        <w:pStyle w:val="ListParagraph"/>
        <w:numPr>
          <w:ilvl w:val="0"/>
          <w:numId w:val="6"/>
        </w:numPr>
        <w:ind w:left="720"/>
      </w:pPr>
      <w:r>
        <w:t>I am not alone</w:t>
      </w:r>
    </w:p>
    <w:p w14:paraId="0092E2E4" w14:textId="77777777" w:rsidR="007E00D9" w:rsidRDefault="007E00D9" w:rsidP="007E00D9">
      <w:pPr>
        <w:pStyle w:val="ListParagraph"/>
        <w:numPr>
          <w:ilvl w:val="0"/>
          <w:numId w:val="6"/>
        </w:numPr>
        <w:ind w:left="720"/>
      </w:pPr>
      <w:r>
        <w:t>Connection</w:t>
      </w:r>
    </w:p>
    <w:p w14:paraId="1E16ECB1" w14:textId="77777777" w:rsidR="007E00D9" w:rsidRDefault="007E00D9" w:rsidP="007E00D9">
      <w:pPr>
        <w:pStyle w:val="ListParagraph"/>
        <w:numPr>
          <w:ilvl w:val="0"/>
          <w:numId w:val="6"/>
        </w:numPr>
        <w:ind w:left="720"/>
      </w:pPr>
      <w:r>
        <w:t>Warmth</w:t>
      </w:r>
    </w:p>
    <w:p w14:paraId="70830E0D" w14:textId="77777777" w:rsidR="007E00D9" w:rsidRDefault="007E00D9" w:rsidP="007E00D9">
      <w:pPr>
        <w:pStyle w:val="ListParagraph"/>
        <w:numPr>
          <w:ilvl w:val="0"/>
          <w:numId w:val="6"/>
        </w:numPr>
        <w:ind w:left="720"/>
      </w:pPr>
      <w:r>
        <w:t>Generosity</w:t>
      </w:r>
    </w:p>
    <w:p w14:paraId="6EBF0690" w14:textId="77777777" w:rsidR="007E00D9" w:rsidRDefault="007E00D9" w:rsidP="007E00D9">
      <w:pPr>
        <w:pStyle w:val="ListParagraph"/>
        <w:numPr>
          <w:ilvl w:val="0"/>
          <w:numId w:val="6"/>
        </w:numPr>
        <w:ind w:left="720"/>
      </w:pPr>
      <w:r>
        <w:t>Power of people</w:t>
      </w:r>
    </w:p>
    <w:p w14:paraId="316BB1E2" w14:textId="77777777" w:rsidR="007E00D9" w:rsidRDefault="007E00D9" w:rsidP="007E00D9">
      <w:pPr>
        <w:pStyle w:val="ListParagraph"/>
        <w:numPr>
          <w:ilvl w:val="0"/>
          <w:numId w:val="6"/>
        </w:numPr>
        <w:ind w:left="720"/>
      </w:pPr>
      <w:r>
        <w:lastRenderedPageBreak/>
        <w:t>Strength</w:t>
      </w:r>
    </w:p>
    <w:p w14:paraId="0B93F06A" w14:textId="77777777" w:rsidR="007E00D9" w:rsidRDefault="007E00D9" w:rsidP="007E00D9">
      <w:pPr>
        <w:pStyle w:val="ListParagraph"/>
        <w:numPr>
          <w:ilvl w:val="0"/>
          <w:numId w:val="6"/>
        </w:numPr>
        <w:ind w:left="720"/>
      </w:pPr>
      <w:r>
        <w:t>Compassionate community leaders</w:t>
      </w:r>
    </w:p>
    <w:p w14:paraId="457AC6A8" w14:textId="77777777" w:rsidR="007E00D9" w:rsidRDefault="007E00D9" w:rsidP="007E00D9">
      <w:pPr>
        <w:pStyle w:val="ListParagraph"/>
        <w:numPr>
          <w:ilvl w:val="0"/>
          <w:numId w:val="6"/>
        </w:numPr>
        <w:ind w:left="720"/>
      </w:pPr>
      <w:r>
        <w:t>Care</w:t>
      </w:r>
    </w:p>
    <w:p w14:paraId="1224050F" w14:textId="77777777" w:rsidR="007E00D9" w:rsidRDefault="007E00D9" w:rsidP="007E00D9">
      <w:pPr>
        <w:pStyle w:val="ListParagraph"/>
        <w:numPr>
          <w:ilvl w:val="0"/>
          <w:numId w:val="6"/>
        </w:numPr>
        <w:ind w:left="720"/>
      </w:pPr>
      <w:r>
        <w:t>Resilience</w:t>
      </w:r>
    </w:p>
    <w:p w14:paraId="0AE2C4C1" w14:textId="77777777" w:rsidR="007E00D9" w:rsidRDefault="007E00D9" w:rsidP="007E00D9">
      <w:pPr>
        <w:pStyle w:val="ListParagraph"/>
        <w:numPr>
          <w:ilvl w:val="0"/>
          <w:numId w:val="6"/>
        </w:numPr>
        <w:ind w:left="720"/>
      </w:pPr>
      <w:r>
        <w:t>Courage</w:t>
      </w:r>
    </w:p>
    <w:p w14:paraId="38A2CB59" w14:textId="77777777" w:rsidR="007E00D9" w:rsidRDefault="007E00D9" w:rsidP="007E00D9">
      <w:pPr>
        <w:pStyle w:val="ListParagraph"/>
        <w:numPr>
          <w:ilvl w:val="0"/>
          <w:numId w:val="6"/>
        </w:numPr>
        <w:ind w:left="720"/>
      </w:pPr>
      <w:r>
        <w:t>Anything is possible</w:t>
      </w:r>
    </w:p>
    <w:p w14:paraId="1EFB74C3" w14:textId="16714246" w:rsidR="0055670C" w:rsidRPr="004734EC" w:rsidRDefault="0055670C" w:rsidP="0000729D">
      <w:pPr>
        <w:rPr>
          <w:szCs w:val="22"/>
        </w:rPr>
      </w:pPr>
      <w:r w:rsidRPr="004734EC">
        <w:rPr>
          <w:szCs w:val="22"/>
        </w:rPr>
        <w:t>Changing Lives, Changing Communities</w:t>
      </w:r>
      <w:r w:rsidR="00007DB1">
        <w:rPr>
          <w:szCs w:val="22"/>
        </w:rPr>
        <w:t xml:space="preserve"> </w:t>
      </w:r>
      <w:r w:rsidR="007E00D9">
        <w:rPr>
          <w:szCs w:val="22"/>
        </w:rPr>
        <w:t>Caboolture</w:t>
      </w:r>
      <w:r w:rsidRPr="004734EC">
        <w:rPr>
          <w:szCs w:val="22"/>
        </w:rPr>
        <w:t xml:space="preserve"> is a proud partnership between: Queenslanders with Disability Network (QDN), </w:t>
      </w:r>
      <w:r w:rsidR="005D2FB5">
        <w:rPr>
          <w:szCs w:val="22"/>
        </w:rPr>
        <w:t xml:space="preserve">National Disability Insurance Agency (NDIA), Queensland Council of Social Service (QCOSS), </w:t>
      </w:r>
      <w:r w:rsidRPr="004734EC">
        <w:rPr>
          <w:szCs w:val="22"/>
        </w:rPr>
        <w:t>Anti</w:t>
      </w:r>
      <w:r w:rsidR="00A23538">
        <w:rPr>
          <w:szCs w:val="22"/>
        </w:rPr>
        <w:t xml:space="preserve"> </w:t>
      </w:r>
      <w:r w:rsidRPr="004734EC">
        <w:rPr>
          <w:szCs w:val="22"/>
        </w:rPr>
        <w:t>Discrimination Commission Queensland</w:t>
      </w:r>
      <w:r w:rsidR="007E00D9">
        <w:rPr>
          <w:szCs w:val="22"/>
        </w:rPr>
        <w:t>, and Moreton Bay Regional Council</w:t>
      </w:r>
      <w:r w:rsidR="005D2FB5">
        <w:rPr>
          <w:szCs w:val="22"/>
        </w:rPr>
        <w:t>.</w:t>
      </w:r>
      <w:r w:rsidR="00887F3B" w:rsidRPr="004734EC">
        <w:rPr>
          <w:szCs w:val="22"/>
        </w:rPr>
        <w:t xml:space="preserve"> (End of document)</w:t>
      </w:r>
    </w:p>
    <w:sectPr w:rsidR="0055670C" w:rsidRPr="004734EC" w:rsidSect="0069740E">
      <w:headerReference w:type="default" r:id="rId18"/>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61FA4" w14:textId="77777777" w:rsidR="00C35DC8" w:rsidRDefault="00C35DC8" w:rsidP="005B2DC5">
      <w:r>
        <w:separator/>
      </w:r>
    </w:p>
  </w:endnote>
  <w:endnote w:type="continuationSeparator" w:id="0">
    <w:p w14:paraId="04978F76" w14:textId="77777777" w:rsidR="00C35DC8" w:rsidRDefault="00C35DC8" w:rsidP="005B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12E7" w14:textId="77777777" w:rsidR="00E04D23" w:rsidRDefault="00F84DBD" w:rsidP="005B2DC5">
    <w:pPr>
      <w:pStyle w:val="Footer"/>
    </w:pPr>
    <w:sdt>
      <w:sdtPr>
        <w:id w:val="873263891"/>
        <w:placeholder>
          <w:docPart w:val="ED35B1E5FE432348A6D6395523820D29"/>
        </w:placeholder>
        <w:temporary/>
        <w:showingPlcHdr/>
      </w:sdtPr>
      <w:sdtEndPr/>
      <w:sdtContent>
        <w:r w:rsidR="00E04D23">
          <w:t>[Type text]</w:t>
        </w:r>
      </w:sdtContent>
    </w:sdt>
    <w:r w:rsidR="00E04D23">
      <w:ptab w:relativeTo="margin" w:alignment="center" w:leader="none"/>
    </w:r>
    <w:sdt>
      <w:sdtPr>
        <w:id w:val="-1858418972"/>
        <w:placeholder>
          <w:docPart w:val="1C1B9319CE10E146BCCC99F750532727"/>
        </w:placeholder>
        <w:temporary/>
        <w:showingPlcHdr/>
      </w:sdtPr>
      <w:sdtEndPr/>
      <w:sdtContent>
        <w:r w:rsidR="00E04D23">
          <w:t>[Type text]</w:t>
        </w:r>
      </w:sdtContent>
    </w:sdt>
    <w:r w:rsidR="00E04D23">
      <w:ptab w:relativeTo="margin" w:alignment="right" w:leader="none"/>
    </w:r>
    <w:sdt>
      <w:sdtPr>
        <w:id w:val="-2082603170"/>
        <w:placeholder>
          <w:docPart w:val="6EBB4635819C124E842E9AE0BD6A4D52"/>
        </w:placeholder>
        <w:temporary/>
        <w:showingPlcHdr/>
      </w:sdtPr>
      <w:sdtEndPr/>
      <w:sdtContent>
        <w:r w:rsidR="00E04D2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18" w:type="pct"/>
      <w:tblInd w:w="-567" w:type="dxa"/>
      <w:tblLook w:val="04A0" w:firstRow="1" w:lastRow="0" w:firstColumn="1" w:lastColumn="0" w:noHBand="0" w:noVBand="1"/>
    </w:tblPr>
    <w:tblGrid>
      <w:gridCol w:w="3123"/>
      <w:gridCol w:w="6376"/>
    </w:tblGrid>
    <w:tr w:rsidR="00E04D23" w14:paraId="3ACAD9FA" w14:textId="77777777" w:rsidTr="003D012B">
      <w:tc>
        <w:tcPr>
          <w:tcW w:w="1644" w:type="pct"/>
        </w:tcPr>
        <w:p w14:paraId="2FA1A2D6" w14:textId="1F2AF497" w:rsidR="00E04D23" w:rsidRDefault="00E04D23"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sidR="00F84DBD">
            <w:rPr>
              <w:rStyle w:val="PageNumber"/>
              <w:noProof/>
              <w:color w:val="CB3928"/>
            </w:rPr>
            <w:t>26</w:t>
          </w:r>
          <w:r w:rsidRPr="00597D71">
            <w:rPr>
              <w:rStyle w:val="PageNumber"/>
              <w:color w:val="CB3928"/>
            </w:rPr>
            <w:fldChar w:fldCharType="end"/>
          </w:r>
          <w:r w:rsidRPr="009A7353">
            <w:t xml:space="preserve"> /</w:t>
          </w:r>
          <w:r w:rsidRPr="009A7353">
            <w:rPr>
              <w:i/>
            </w:rPr>
            <w:t xml:space="preserve"> </w:t>
          </w:r>
          <w:r w:rsidR="00ED0595">
            <w:rPr>
              <w:i/>
            </w:rPr>
            <w:t>Decembe</w:t>
          </w:r>
          <w:r>
            <w:rPr>
              <w:i/>
            </w:rPr>
            <w:t>r 2018</w:t>
          </w:r>
        </w:p>
      </w:tc>
      <w:tc>
        <w:tcPr>
          <w:tcW w:w="3356" w:type="pct"/>
        </w:tcPr>
        <w:p w14:paraId="66F0B133" w14:textId="1833E4C8" w:rsidR="00E04D23" w:rsidRPr="001B11A0" w:rsidRDefault="00E04D23" w:rsidP="001B11A0">
          <w:pPr>
            <w:pStyle w:val="Footer"/>
            <w:tabs>
              <w:tab w:val="left" w:pos="4363"/>
              <w:tab w:val="right" w:pos="6029"/>
            </w:tabs>
            <w:jc w:val="right"/>
            <w:rPr>
              <w:rStyle w:val="PageNumber"/>
              <w:b/>
              <w:i/>
              <w:color w:val="CB3928"/>
            </w:rPr>
          </w:pPr>
          <w:r>
            <w:t xml:space="preserve">Changing Lives, Changing Communities </w:t>
          </w:r>
          <w:r w:rsidR="00ED0595">
            <w:t>Caboolture</w:t>
          </w:r>
        </w:p>
      </w:tc>
    </w:tr>
  </w:tbl>
  <w:p w14:paraId="13192D9B" w14:textId="77777777" w:rsidR="00E04D23" w:rsidRDefault="00E04D23" w:rsidP="005B2DC5">
    <w:pPr>
      <w:pStyle w:val="Footer"/>
      <w:rPr>
        <w:rStyle w:val="PageNumber"/>
        <w:color w:val="CB39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2B2F1" w14:textId="77777777" w:rsidR="00C35DC8" w:rsidRDefault="00C35DC8" w:rsidP="005B2DC5">
      <w:r>
        <w:separator/>
      </w:r>
    </w:p>
  </w:footnote>
  <w:footnote w:type="continuationSeparator" w:id="0">
    <w:p w14:paraId="2792B5AE" w14:textId="77777777" w:rsidR="00C35DC8" w:rsidRDefault="00C35DC8" w:rsidP="005B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E84C" w14:textId="77777777" w:rsidR="00E04D23" w:rsidRDefault="00F84DBD"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EC91" w14:textId="0B09F4E1" w:rsidR="00E04D23" w:rsidRDefault="00655BD4" w:rsidP="005B2DC5">
    <w:pPr>
      <w:pStyle w:val="Header"/>
    </w:pPr>
    <w:r>
      <w:rPr>
        <w:noProof/>
        <w:lang w:val="en-AU" w:eastAsia="en-AU"/>
      </w:rPr>
      <w:drawing>
        <wp:inline distT="0" distB="0" distL="0" distR="0" wp14:anchorId="18040D32" wp14:editId="1C2193DB">
          <wp:extent cx="5274310" cy="845820"/>
          <wp:effectExtent l="0" t="0" r="2540" b="0"/>
          <wp:docPr id="7" name="Picture 7" descr="Changing Lives, Changing Communities Caboolture is supported by QDN, NDIS, QCOSS, ADCQ and Moreton Bay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CC%20Footer%20Caboolture.png"/>
                  <pic:cNvPicPr/>
                </pic:nvPicPr>
                <pic:blipFill>
                  <a:blip r:embed="rId1"/>
                  <a:stretch>
                    <a:fillRect/>
                  </a:stretch>
                </pic:blipFill>
                <pic:spPr>
                  <a:xfrm>
                    <a:off x="0" y="0"/>
                    <a:ext cx="5274310" cy="845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01AB4"/>
    <w:multiLevelType w:val="hybridMultilevel"/>
    <w:tmpl w:val="3C866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D79BD"/>
    <w:multiLevelType w:val="hybridMultilevel"/>
    <w:tmpl w:val="D312F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51FCB"/>
    <w:multiLevelType w:val="hybridMultilevel"/>
    <w:tmpl w:val="D076C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2577B"/>
    <w:multiLevelType w:val="hybridMultilevel"/>
    <w:tmpl w:val="C0CC05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A45E4"/>
    <w:multiLevelType w:val="hybridMultilevel"/>
    <w:tmpl w:val="E67A6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E04564"/>
    <w:multiLevelType w:val="hybridMultilevel"/>
    <w:tmpl w:val="B4A80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15A15"/>
    <w:multiLevelType w:val="hybridMultilevel"/>
    <w:tmpl w:val="34146C56"/>
    <w:lvl w:ilvl="0" w:tplc="2C148700">
      <w:start w:val="1"/>
      <w:numFmt w:val="bullet"/>
      <w:pStyle w:val="ListParagraph"/>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461E1"/>
    <w:multiLevelType w:val="hybridMultilevel"/>
    <w:tmpl w:val="95F6867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D201167"/>
    <w:multiLevelType w:val="hybridMultilevel"/>
    <w:tmpl w:val="7EAE4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063A41"/>
    <w:multiLevelType w:val="hybridMultilevel"/>
    <w:tmpl w:val="05AA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4541BF"/>
    <w:multiLevelType w:val="hybridMultilevel"/>
    <w:tmpl w:val="F43AE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7C437F"/>
    <w:multiLevelType w:val="hybridMultilevel"/>
    <w:tmpl w:val="F8AA3C54"/>
    <w:lvl w:ilvl="0" w:tplc="0C090001">
      <w:start w:val="1"/>
      <w:numFmt w:val="bullet"/>
      <w:lvlText w:val=""/>
      <w:lvlJc w:val="left"/>
      <w:pPr>
        <w:ind w:left="720" w:hanging="360"/>
      </w:pPr>
      <w:rPr>
        <w:rFonts w:ascii="Symbol" w:hAnsi="Symbol" w:hint="default"/>
      </w:rPr>
    </w:lvl>
    <w:lvl w:ilvl="1" w:tplc="EC622EE6">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711E71"/>
    <w:multiLevelType w:val="hybridMultilevel"/>
    <w:tmpl w:val="17FEA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20A73"/>
    <w:multiLevelType w:val="hybridMultilevel"/>
    <w:tmpl w:val="15D01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07CF5"/>
    <w:multiLevelType w:val="hybridMultilevel"/>
    <w:tmpl w:val="0F34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EB5F03"/>
    <w:multiLevelType w:val="hybridMultilevel"/>
    <w:tmpl w:val="8E166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FC213C"/>
    <w:multiLevelType w:val="hybridMultilevel"/>
    <w:tmpl w:val="C2109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E62F23"/>
    <w:multiLevelType w:val="hybridMultilevel"/>
    <w:tmpl w:val="0B16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351F63"/>
    <w:multiLevelType w:val="hybridMultilevel"/>
    <w:tmpl w:val="9A624F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F37B41"/>
    <w:multiLevelType w:val="hybridMultilevel"/>
    <w:tmpl w:val="A046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FB33C4"/>
    <w:multiLevelType w:val="hybridMultilevel"/>
    <w:tmpl w:val="3F340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E01E6E"/>
    <w:multiLevelType w:val="hybridMultilevel"/>
    <w:tmpl w:val="3ADA0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0611B"/>
    <w:multiLevelType w:val="hybridMultilevel"/>
    <w:tmpl w:val="3D787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C3813"/>
    <w:multiLevelType w:val="hybridMultilevel"/>
    <w:tmpl w:val="BEF68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5420EF"/>
    <w:multiLevelType w:val="hybridMultilevel"/>
    <w:tmpl w:val="C752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013781"/>
    <w:multiLevelType w:val="hybridMultilevel"/>
    <w:tmpl w:val="2E0C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D73AF0"/>
    <w:multiLevelType w:val="hybridMultilevel"/>
    <w:tmpl w:val="7B54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7F0E8E"/>
    <w:multiLevelType w:val="hybridMultilevel"/>
    <w:tmpl w:val="6FB8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9D3C76"/>
    <w:multiLevelType w:val="hybridMultilevel"/>
    <w:tmpl w:val="857E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7925C6"/>
    <w:multiLevelType w:val="hybridMultilevel"/>
    <w:tmpl w:val="CBE2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E1812CA"/>
    <w:multiLevelType w:val="hybridMultilevel"/>
    <w:tmpl w:val="1D243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2625C5"/>
    <w:multiLevelType w:val="hybridMultilevel"/>
    <w:tmpl w:val="424E0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8A70EF"/>
    <w:multiLevelType w:val="hybridMultilevel"/>
    <w:tmpl w:val="8A1AA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E00325"/>
    <w:multiLevelType w:val="hybridMultilevel"/>
    <w:tmpl w:val="B4C6B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465F73"/>
    <w:multiLevelType w:val="hybridMultilevel"/>
    <w:tmpl w:val="1A86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AF6FE5"/>
    <w:multiLevelType w:val="hybridMultilevel"/>
    <w:tmpl w:val="D526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1D3C5F"/>
    <w:multiLevelType w:val="hybridMultilevel"/>
    <w:tmpl w:val="9F80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1"/>
  </w:num>
  <w:num w:numId="4">
    <w:abstractNumId w:val="8"/>
  </w:num>
  <w:num w:numId="5">
    <w:abstractNumId w:val="5"/>
  </w:num>
  <w:num w:numId="6">
    <w:abstractNumId w:val="16"/>
  </w:num>
  <w:num w:numId="7">
    <w:abstractNumId w:val="30"/>
  </w:num>
  <w:num w:numId="8">
    <w:abstractNumId w:val="33"/>
  </w:num>
  <w:num w:numId="9">
    <w:abstractNumId w:val="31"/>
  </w:num>
  <w:num w:numId="10">
    <w:abstractNumId w:val="14"/>
  </w:num>
  <w:num w:numId="11">
    <w:abstractNumId w:val="4"/>
  </w:num>
  <w:num w:numId="12">
    <w:abstractNumId w:val="22"/>
  </w:num>
  <w:num w:numId="13">
    <w:abstractNumId w:val="25"/>
  </w:num>
  <w:num w:numId="14">
    <w:abstractNumId w:val="23"/>
  </w:num>
  <w:num w:numId="15">
    <w:abstractNumId w:val="2"/>
  </w:num>
  <w:num w:numId="16">
    <w:abstractNumId w:val="19"/>
  </w:num>
  <w:num w:numId="17">
    <w:abstractNumId w:val="3"/>
  </w:num>
  <w:num w:numId="18">
    <w:abstractNumId w:val="18"/>
  </w:num>
  <w:num w:numId="19">
    <w:abstractNumId w:val="27"/>
  </w:num>
  <w:num w:numId="20">
    <w:abstractNumId w:val="12"/>
  </w:num>
  <w:num w:numId="21">
    <w:abstractNumId w:val="40"/>
  </w:num>
  <w:num w:numId="22">
    <w:abstractNumId w:val="36"/>
  </w:num>
  <w:num w:numId="23">
    <w:abstractNumId w:val="26"/>
  </w:num>
  <w:num w:numId="24">
    <w:abstractNumId w:val="15"/>
  </w:num>
  <w:num w:numId="25">
    <w:abstractNumId w:val="28"/>
  </w:num>
  <w:num w:numId="26">
    <w:abstractNumId w:val="38"/>
  </w:num>
  <w:num w:numId="27">
    <w:abstractNumId w:val="24"/>
  </w:num>
  <w:num w:numId="28">
    <w:abstractNumId w:val="39"/>
  </w:num>
  <w:num w:numId="29">
    <w:abstractNumId w:val="6"/>
  </w:num>
  <w:num w:numId="30">
    <w:abstractNumId w:val="7"/>
  </w:num>
  <w:num w:numId="31">
    <w:abstractNumId w:val="17"/>
  </w:num>
  <w:num w:numId="32">
    <w:abstractNumId w:val="13"/>
  </w:num>
  <w:num w:numId="33">
    <w:abstractNumId w:val="32"/>
  </w:num>
  <w:num w:numId="34">
    <w:abstractNumId w:val="37"/>
  </w:num>
  <w:num w:numId="35">
    <w:abstractNumId w:val="34"/>
  </w:num>
  <w:num w:numId="36">
    <w:abstractNumId w:val="35"/>
  </w:num>
  <w:num w:numId="37">
    <w:abstractNumId w:val="11"/>
  </w:num>
  <w:num w:numId="38">
    <w:abstractNumId w:val="1"/>
  </w:num>
  <w:num w:numId="39">
    <w:abstractNumId w:val="29"/>
  </w:num>
  <w:num w:numId="40">
    <w:abstractNumId w:val="20"/>
  </w:num>
  <w:num w:numId="41">
    <w:abstractNumId w:val="8"/>
  </w:num>
  <w:num w:numId="42">
    <w:abstractNumId w:val="8"/>
  </w:num>
  <w:num w:numId="43">
    <w:abstractNumId w:val="8"/>
  </w:num>
  <w:num w:numId="44">
    <w:abstractNumId w:val="8"/>
  </w:num>
  <w:num w:numId="45">
    <w:abstractNumId w:val="8"/>
  </w:num>
  <w:num w:numId="46">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30"/>
    <w:rsid w:val="00000550"/>
    <w:rsid w:val="00002DC1"/>
    <w:rsid w:val="000036DA"/>
    <w:rsid w:val="000045A4"/>
    <w:rsid w:val="0000729D"/>
    <w:rsid w:val="00007DB1"/>
    <w:rsid w:val="00010C74"/>
    <w:rsid w:val="00011EEA"/>
    <w:rsid w:val="000129C9"/>
    <w:rsid w:val="00013361"/>
    <w:rsid w:val="00014167"/>
    <w:rsid w:val="000204CF"/>
    <w:rsid w:val="00021FE1"/>
    <w:rsid w:val="00022946"/>
    <w:rsid w:val="0002331D"/>
    <w:rsid w:val="000306E8"/>
    <w:rsid w:val="00032F47"/>
    <w:rsid w:val="00037597"/>
    <w:rsid w:val="00042706"/>
    <w:rsid w:val="000435DF"/>
    <w:rsid w:val="00044761"/>
    <w:rsid w:val="00047513"/>
    <w:rsid w:val="00047A58"/>
    <w:rsid w:val="0005022B"/>
    <w:rsid w:val="00053687"/>
    <w:rsid w:val="000557A5"/>
    <w:rsid w:val="00055E26"/>
    <w:rsid w:val="0005652F"/>
    <w:rsid w:val="000601FF"/>
    <w:rsid w:val="00065AF2"/>
    <w:rsid w:val="00070603"/>
    <w:rsid w:val="00073391"/>
    <w:rsid w:val="00074D94"/>
    <w:rsid w:val="00077ECE"/>
    <w:rsid w:val="00082AD3"/>
    <w:rsid w:val="0008381B"/>
    <w:rsid w:val="00083A38"/>
    <w:rsid w:val="00083D0C"/>
    <w:rsid w:val="00084E2E"/>
    <w:rsid w:val="00084F72"/>
    <w:rsid w:val="0008564E"/>
    <w:rsid w:val="000865C4"/>
    <w:rsid w:val="0008663A"/>
    <w:rsid w:val="00086925"/>
    <w:rsid w:val="00087A6E"/>
    <w:rsid w:val="0009118F"/>
    <w:rsid w:val="000915DF"/>
    <w:rsid w:val="00091B96"/>
    <w:rsid w:val="00091E19"/>
    <w:rsid w:val="00092E64"/>
    <w:rsid w:val="0009351B"/>
    <w:rsid w:val="0009656D"/>
    <w:rsid w:val="000A0058"/>
    <w:rsid w:val="000A06A9"/>
    <w:rsid w:val="000A18EB"/>
    <w:rsid w:val="000A1DDC"/>
    <w:rsid w:val="000A67D3"/>
    <w:rsid w:val="000B0362"/>
    <w:rsid w:val="000B11E1"/>
    <w:rsid w:val="000B23DC"/>
    <w:rsid w:val="000B35D6"/>
    <w:rsid w:val="000B5953"/>
    <w:rsid w:val="000B68FA"/>
    <w:rsid w:val="000C07D4"/>
    <w:rsid w:val="000C0BD6"/>
    <w:rsid w:val="000C1C78"/>
    <w:rsid w:val="000C1CAE"/>
    <w:rsid w:val="000C23B6"/>
    <w:rsid w:val="000C2C1C"/>
    <w:rsid w:val="000C30D0"/>
    <w:rsid w:val="000C7846"/>
    <w:rsid w:val="000D4350"/>
    <w:rsid w:val="000D49E5"/>
    <w:rsid w:val="000D6997"/>
    <w:rsid w:val="000D75D8"/>
    <w:rsid w:val="000E0736"/>
    <w:rsid w:val="000E2F65"/>
    <w:rsid w:val="000E4388"/>
    <w:rsid w:val="000E5191"/>
    <w:rsid w:val="000E5F54"/>
    <w:rsid w:val="000E6EF8"/>
    <w:rsid w:val="000E7B0D"/>
    <w:rsid w:val="000F01EA"/>
    <w:rsid w:val="000F3470"/>
    <w:rsid w:val="000F4E91"/>
    <w:rsid w:val="000F6721"/>
    <w:rsid w:val="0010034E"/>
    <w:rsid w:val="00101512"/>
    <w:rsid w:val="00103143"/>
    <w:rsid w:val="00103F6C"/>
    <w:rsid w:val="00106B3D"/>
    <w:rsid w:val="00110CC4"/>
    <w:rsid w:val="00111693"/>
    <w:rsid w:val="00113E89"/>
    <w:rsid w:val="001141BD"/>
    <w:rsid w:val="0011640F"/>
    <w:rsid w:val="00121EBF"/>
    <w:rsid w:val="00122932"/>
    <w:rsid w:val="00123176"/>
    <w:rsid w:val="0012375F"/>
    <w:rsid w:val="00131E97"/>
    <w:rsid w:val="00137689"/>
    <w:rsid w:val="001405FB"/>
    <w:rsid w:val="00141738"/>
    <w:rsid w:val="0014317E"/>
    <w:rsid w:val="00143D0B"/>
    <w:rsid w:val="00152479"/>
    <w:rsid w:val="001553B4"/>
    <w:rsid w:val="00156559"/>
    <w:rsid w:val="00157212"/>
    <w:rsid w:val="001573AD"/>
    <w:rsid w:val="001575F8"/>
    <w:rsid w:val="00164CAF"/>
    <w:rsid w:val="00165579"/>
    <w:rsid w:val="00165E51"/>
    <w:rsid w:val="001668FB"/>
    <w:rsid w:val="00167CBA"/>
    <w:rsid w:val="00170D71"/>
    <w:rsid w:val="00172A85"/>
    <w:rsid w:val="00173804"/>
    <w:rsid w:val="00180330"/>
    <w:rsid w:val="001825D6"/>
    <w:rsid w:val="001840A9"/>
    <w:rsid w:val="00190B9E"/>
    <w:rsid w:val="00191946"/>
    <w:rsid w:val="00191B41"/>
    <w:rsid w:val="00191FF4"/>
    <w:rsid w:val="00193A15"/>
    <w:rsid w:val="00194F44"/>
    <w:rsid w:val="00195EAA"/>
    <w:rsid w:val="001A14A4"/>
    <w:rsid w:val="001A1ABF"/>
    <w:rsid w:val="001A2252"/>
    <w:rsid w:val="001A3429"/>
    <w:rsid w:val="001A3431"/>
    <w:rsid w:val="001B07D5"/>
    <w:rsid w:val="001B0FAD"/>
    <w:rsid w:val="001B11A0"/>
    <w:rsid w:val="001B3684"/>
    <w:rsid w:val="001B3792"/>
    <w:rsid w:val="001B51D6"/>
    <w:rsid w:val="001B6A2C"/>
    <w:rsid w:val="001C081D"/>
    <w:rsid w:val="001C10B7"/>
    <w:rsid w:val="001C11FE"/>
    <w:rsid w:val="001C2076"/>
    <w:rsid w:val="001C3127"/>
    <w:rsid w:val="001C5F73"/>
    <w:rsid w:val="001C6212"/>
    <w:rsid w:val="001C6AF5"/>
    <w:rsid w:val="001D0E70"/>
    <w:rsid w:val="001D19A5"/>
    <w:rsid w:val="001D3A85"/>
    <w:rsid w:val="001D3BE3"/>
    <w:rsid w:val="001D48F9"/>
    <w:rsid w:val="001D5196"/>
    <w:rsid w:val="001D5A9F"/>
    <w:rsid w:val="001D5E88"/>
    <w:rsid w:val="001D74EA"/>
    <w:rsid w:val="001E7FE0"/>
    <w:rsid w:val="001F198A"/>
    <w:rsid w:val="001F5DF0"/>
    <w:rsid w:val="001F6F2E"/>
    <w:rsid w:val="00200353"/>
    <w:rsid w:val="00200BC1"/>
    <w:rsid w:val="002025EB"/>
    <w:rsid w:val="002032E8"/>
    <w:rsid w:val="002035A6"/>
    <w:rsid w:val="00205C14"/>
    <w:rsid w:val="00207628"/>
    <w:rsid w:val="00207AF1"/>
    <w:rsid w:val="002105AC"/>
    <w:rsid w:val="00212B3D"/>
    <w:rsid w:val="00216875"/>
    <w:rsid w:val="002178B2"/>
    <w:rsid w:val="00217E36"/>
    <w:rsid w:val="002203FB"/>
    <w:rsid w:val="00220BD8"/>
    <w:rsid w:val="00222CBA"/>
    <w:rsid w:val="0022324D"/>
    <w:rsid w:val="00225232"/>
    <w:rsid w:val="00230A4F"/>
    <w:rsid w:val="00234252"/>
    <w:rsid w:val="00237355"/>
    <w:rsid w:val="002419C6"/>
    <w:rsid w:val="0024471F"/>
    <w:rsid w:val="002459C6"/>
    <w:rsid w:val="00245C54"/>
    <w:rsid w:val="0025144E"/>
    <w:rsid w:val="00251B5D"/>
    <w:rsid w:val="00252D9C"/>
    <w:rsid w:val="00255AF9"/>
    <w:rsid w:val="00255B30"/>
    <w:rsid w:val="00255FB1"/>
    <w:rsid w:val="0026054E"/>
    <w:rsid w:val="00260F9C"/>
    <w:rsid w:val="0026136B"/>
    <w:rsid w:val="002618AD"/>
    <w:rsid w:val="00265689"/>
    <w:rsid w:val="00265986"/>
    <w:rsid w:val="00265B54"/>
    <w:rsid w:val="00266C9C"/>
    <w:rsid w:val="0026735B"/>
    <w:rsid w:val="002773AA"/>
    <w:rsid w:val="0028100E"/>
    <w:rsid w:val="00282237"/>
    <w:rsid w:val="0028370E"/>
    <w:rsid w:val="00287D44"/>
    <w:rsid w:val="00295677"/>
    <w:rsid w:val="00297D3B"/>
    <w:rsid w:val="002A26F3"/>
    <w:rsid w:val="002A3DC3"/>
    <w:rsid w:val="002A4C66"/>
    <w:rsid w:val="002A519A"/>
    <w:rsid w:val="002A5517"/>
    <w:rsid w:val="002A5627"/>
    <w:rsid w:val="002A5D6F"/>
    <w:rsid w:val="002A613D"/>
    <w:rsid w:val="002A68B1"/>
    <w:rsid w:val="002B0841"/>
    <w:rsid w:val="002B17CB"/>
    <w:rsid w:val="002B62F4"/>
    <w:rsid w:val="002B779C"/>
    <w:rsid w:val="002C02B7"/>
    <w:rsid w:val="002D1B79"/>
    <w:rsid w:val="002D2E62"/>
    <w:rsid w:val="002D3145"/>
    <w:rsid w:val="002D389D"/>
    <w:rsid w:val="002D438E"/>
    <w:rsid w:val="002D46CA"/>
    <w:rsid w:val="002D614F"/>
    <w:rsid w:val="002D6882"/>
    <w:rsid w:val="002D7CE0"/>
    <w:rsid w:val="002E15FB"/>
    <w:rsid w:val="002E3BCD"/>
    <w:rsid w:val="002E578A"/>
    <w:rsid w:val="002E581A"/>
    <w:rsid w:val="002F091C"/>
    <w:rsid w:val="002F5056"/>
    <w:rsid w:val="002F63A2"/>
    <w:rsid w:val="002F6E72"/>
    <w:rsid w:val="00302A39"/>
    <w:rsid w:val="00305033"/>
    <w:rsid w:val="003101A6"/>
    <w:rsid w:val="00312FFF"/>
    <w:rsid w:val="00313A45"/>
    <w:rsid w:val="00315BC3"/>
    <w:rsid w:val="003164EB"/>
    <w:rsid w:val="00317EA8"/>
    <w:rsid w:val="00321B36"/>
    <w:rsid w:val="00325D9D"/>
    <w:rsid w:val="00326E49"/>
    <w:rsid w:val="003270D5"/>
    <w:rsid w:val="00327507"/>
    <w:rsid w:val="00327FFC"/>
    <w:rsid w:val="0033070B"/>
    <w:rsid w:val="003322DA"/>
    <w:rsid w:val="003343F9"/>
    <w:rsid w:val="0033576D"/>
    <w:rsid w:val="00337012"/>
    <w:rsid w:val="003379A1"/>
    <w:rsid w:val="00337B1F"/>
    <w:rsid w:val="00337E2F"/>
    <w:rsid w:val="00340CBD"/>
    <w:rsid w:val="0034252F"/>
    <w:rsid w:val="003444A9"/>
    <w:rsid w:val="0034497D"/>
    <w:rsid w:val="00344B7A"/>
    <w:rsid w:val="00350E63"/>
    <w:rsid w:val="003534B8"/>
    <w:rsid w:val="00354063"/>
    <w:rsid w:val="0036052C"/>
    <w:rsid w:val="00361A48"/>
    <w:rsid w:val="00362A52"/>
    <w:rsid w:val="00362B1F"/>
    <w:rsid w:val="003636F8"/>
    <w:rsid w:val="003648FB"/>
    <w:rsid w:val="003652DA"/>
    <w:rsid w:val="003665AB"/>
    <w:rsid w:val="00366AB5"/>
    <w:rsid w:val="0037109D"/>
    <w:rsid w:val="00371AED"/>
    <w:rsid w:val="00372D78"/>
    <w:rsid w:val="003752F5"/>
    <w:rsid w:val="00375897"/>
    <w:rsid w:val="003823DB"/>
    <w:rsid w:val="0038404B"/>
    <w:rsid w:val="00386B88"/>
    <w:rsid w:val="00393DC9"/>
    <w:rsid w:val="00394096"/>
    <w:rsid w:val="003940DB"/>
    <w:rsid w:val="00395773"/>
    <w:rsid w:val="003957EA"/>
    <w:rsid w:val="0039627F"/>
    <w:rsid w:val="00397E8F"/>
    <w:rsid w:val="003A0426"/>
    <w:rsid w:val="003A0C1B"/>
    <w:rsid w:val="003A18C3"/>
    <w:rsid w:val="003A3321"/>
    <w:rsid w:val="003A33A3"/>
    <w:rsid w:val="003A4F7E"/>
    <w:rsid w:val="003A69CD"/>
    <w:rsid w:val="003A713C"/>
    <w:rsid w:val="003B0558"/>
    <w:rsid w:val="003B209F"/>
    <w:rsid w:val="003B4DB8"/>
    <w:rsid w:val="003B78C1"/>
    <w:rsid w:val="003C1156"/>
    <w:rsid w:val="003C3366"/>
    <w:rsid w:val="003C399A"/>
    <w:rsid w:val="003C5861"/>
    <w:rsid w:val="003C700F"/>
    <w:rsid w:val="003C73EB"/>
    <w:rsid w:val="003C7AA4"/>
    <w:rsid w:val="003D012B"/>
    <w:rsid w:val="003D019F"/>
    <w:rsid w:val="003D09B6"/>
    <w:rsid w:val="003D2285"/>
    <w:rsid w:val="003E159C"/>
    <w:rsid w:val="003E27D1"/>
    <w:rsid w:val="003E2EEB"/>
    <w:rsid w:val="003E37AE"/>
    <w:rsid w:val="003E4358"/>
    <w:rsid w:val="003E589C"/>
    <w:rsid w:val="003E62A0"/>
    <w:rsid w:val="003E6A60"/>
    <w:rsid w:val="003F053A"/>
    <w:rsid w:val="003F2818"/>
    <w:rsid w:val="003F476A"/>
    <w:rsid w:val="003F5E18"/>
    <w:rsid w:val="003F5F9C"/>
    <w:rsid w:val="00402FC9"/>
    <w:rsid w:val="00405715"/>
    <w:rsid w:val="00412EA4"/>
    <w:rsid w:val="0041398D"/>
    <w:rsid w:val="0041438A"/>
    <w:rsid w:val="00414BC2"/>
    <w:rsid w:val="00414DD8"/>
    <w:rsid w:val="004153D5"/>
    <w:rsid w:val="00415E8F"/>
    <w:rsid w:val="00421230"/>
    <w:rsid w:val="00425504"/>
    <w:rsid w:val="00425D94"/>
    <w:rsid w:val="00432B0A"/>
    <w:rsid w:val="00432BB7"/>
    <w:rsid w:val="00435CBC"/>
    <w:rsid w:val="004377BE"/>
    <w:rsid w:val="004420E9"/>
    <w:rsid w:val="00446661"/>
    <w:rsid w:val="00446D2F"/>
    <w:rsid w:val="004475F6"/>
    <w:rsid w:val="00450A3A"/>
    <w:rsid w:val="00453124"/>
    <w:rsid w:val="00454BA8"/>
    <w:rsid w:val="00455456"/>
    <w:rsid w:val="00460514"/>
    <w:rsid w:val="00460B87"/>
    <w:rsid w:val="004612C9"/>
    <w:rsid w:val="00461770"/>
    <w:rsid w:val="00462580"/>
    <w:rsid w:val="00463F79"/>
    <w:rsid w:val="00463FC3"/>
    <w:rsid w:val="0046417F"/>
    <w:rsid w:val="00464DE9"/>
    <w:rsid w:val="0046592B"/>
    <w:rsid w:val="00467FE6"/>
    <w:rsid w:val="0047071B"/>
    <w:rsid w:val="004734EC"/>
    <w:rsid w:val="00473696"/>
    <w:rsid w:val="00475335"/>
    <w:rsid w:val="0047577D"/>
    <w:rsid w:val="00475BAD"/>
    <w:rsid w:val="0049058E"/>
    <w:rsid w:val="00491B44"/>
    <w:rsid w:val="00492E97"/>
    <w:rsid w:val="00495113"/>
    <w:rsid w:val="0049710E"/>
    <w:rsid w:val="004A0A20"/>
    <w:rsid w:val="004A65AA"/>
    <w:rsid w:val="004A6B0F"/>
    <w:rsid w:val="004A6D72"/>
    <w:rsid w:val="004B317D"/>
    <w:rsid w:val="004B61ED"/>
    <w:rsid w:val="004B6913"/>
    <w:rsid w:val="004C0666"/>
    <w:rsid w:val="004C186B"/>
    <w:rsid w:val="004C268E"/>
    <w:rsid w:val="004C2F4E"/>
    <w:rsid w:val="004C341A"/>
    <w:rsid w:val="004C4595"/>
    <w:rsid w:val="004C5AD1"/>
    <w:rsid w:val="004C6F38"/>
    <w:rsid w:val="004D6913"/>
    <w:rsid w:val="004D6B46"/>
    <w:rsid w:val="004D7CF0"/>
    <w:rsid w:val="004E1F9D"/>
    <w:rsid w:val="004E21FB"/>
    <w:rsid w:val="004E2845"/>
    <w:rsid w:val="004E2BF1"/>
    <w:rsid w:val="004E3AC7"/>
    <w:rsid w:val="004E5962"/>
    <w:rsid w:val="004F1708"/>
    <w:rsid w:val="004F3627"/>
    <w:rsid w:val="004F481C"/>
    <w:rsid w:val="004F4BD0"/>
    <w:rsid w:val="004F4FB7"/>
    <w:rsid w:val="004F7223"/>
    <w:rsid w:val="0050053F"/>
    <w:rsid w:val="005016FB"/>
    <w:rsid w:val="005024EB"/>
    <w:rsid w:val="005039B5"/>
    <w:rsid w:val="005043E6"/>
    <w:rsid w:val="00507C51"/>
    <w:rsid w:val="005103E8"/>
    <w:rsid w:val="005109BD"/>
    <w:rsid w:val="00511440"/>
    <w:rsid w:val="00513F6E"/>
    <w:rsid w:val="0051532E"/>
    <w:rsid w:val="00516B7F"/>
    <w:rsid w:val="00521688"/>
    <w:rsid w:val="00521945"/>
    <w:rsid w:val="00522831"/>
    <w:rsid w:val="005228D7"/>
    <w:rsid w:val="00526056"/>
    <w:rsid w:val="0052628D"/>
    <w:rsid w:val="00531130"/>
    <w:rsid w:val="00531D98"/>
    <w:rsid w:val="005349CF"/>
    <w:rsid w:val="00536791"/>
    <w:rsid w:val="0054186A"/>
    <w:rsid w:val="00542D5B"/>
    <w:rsid w:val="005461E0"/>
    <w:rsid w:val="005471BD"/>
    <w:rsid w:val="00547B91"/>
    <w:rsid w:val="00550770"/>
    <w:rsid w:val="00551C97"/>
    <w:rsid w:val="00554651"/>
    <w:rsid w:val="0055670C"/>
    <w:rsid w:val="0055678F"/>
    <w:rsid w:val="00556E5B"/>
    <w:rsid w:val="00560380"/>
    <w:rsid w:val="0056096F"/>
    <w:rsid w:val="00560AA7"/>
    <w:rsid w:val="00561F5B"/>
    <w:rsid w:val="0056307E"/>
    <w:rsid w:val="00564D82"/>
    <w:rsid w:val="00565B21"/>
    <w:rsid w:val="005678FA"/>
    <w:rsid w:val="005707A3"/>
    <w:rsid w:val="005707C5"/>
    <w:rsid w:val="00572853"/>
    <w:rsid w:val="00573ED2"/>
    <w:rsid w:val="00574E06"/>
    <w:rsid w:val="00574EC6"/>
    <w:rsid w:val="00581F06"/>
    <w:rsid w:val="00582309"/>
    <w:rsid w:val="00582332"/>
    <w:rsid w:val="00583264"/>
    <w:rsid w:val="00583B11"/>
    <w:rsid w:val="00586112"/>
    <w:rsid w:val="00590BEC"/>
    <w:rsid w:val="00590EC0"/>
    <w:rsid w:val="005916BE"/>
    <w:rsid w:val="00592054"/>
    <w:rsid w:val="00592CBB"/>
    <w:rsid w:val="0059351B"/>
    <w:rsid w:val="00593CE9"/>
    <w:rsid w:val="00595749"/>
    <w:rsid w:val="00595A15"/>
    <w:rsid w:val="00595D41"/>
    <w:rsid w:val="00597A81"/>
    <w:rsid w:val="00597D71"/>
    <w:rsid w:val="00597E0B"/>
    <w:rsid w:val="005A008A"/>
    <w:rsid w:val="005A1B01"/>
    <w:rsid w:val="005A32A0"/>
    <w:rsid w:val="005A5915"/>
    <w:rsid w:val="005A5DF1"/>
    <w:rsid w:val="005A62ED"/>
    <w:rsid w:val="005A7C75"/>
    <w:rsid w:val="005B171E"/>
    <w:rsid w:val="005B2DC5"/>
    <w:rsid w:val="005B2FD8"/>
    <w:rsid w:val="005B309B"/>
    <w:rsid w:val="005B4C88"/>
    <w:rsid w:val="005B538F"/>
    <w:rsid w:val="005B5E4B"/>
    <w:rsid w:val="005C0184"/>
    <w:rsid w:val="005C198A"/>
    <w:rsid w:val="005C1B0D"/>
    <w:rsid w:val="005C29DA"/>
    <w:rsid w:val="005C70C6"/>
    <w:rsid w:val="005D24E1"/>
    <w:rsid w:val="005D2FB5"/>
    <w:rsid w:val="005D4148"/>
    <w:rsid w:val="005D4611"/>
    <w:rsid w:val="005D6CE7"/>
    <w:rsid w:val="005D70D7"/>
    <w:rsid w:val="005E0434"/>
    <w:rsid w:val="005E3F73"/>
    <w:rsid w:val="005E4F3A"/>
    <w:rsid w:val="005E73D5"/>
    <w:rsid w:val="005E7929"/>
    <w:rsid w:val="005E7F62"/>
    <w:rsid w:val="005F0338"/>
    <w:rsid w:val="005F45B7"/>
    <w:rsid w:val="005F77C9"/>
    <w:rsid w:val="00601396"/>
    <w:rsid w:val="00604CFF"/>
    <w:rsid w:val="00605269"/>
    <w:rsid w:val="00605AE2"/>
    <w:rsid w:val="00605CA1"/>
    <w:rsid w:val="00610658"/>
    <w:rsid w:val="00612F26"/>
    <w:rsid w:val="00613E27"/>
    <w:rsid w:val="00614100"/>
    <w:rsid w:val="00614F8E"/>
    <w:rsid w:val="00617910"/>
    <w:rsid w:val="00617C33"/>
    <w:rsid w:val="00617F48"/>
    <w:rsid w:val="006210BB"/>
    <w:rsid w:val="0062186A"/>
    <w:rsid w:val="00622AAB"/>
    <w:rsid w:val="00624618"/>
    <w:rsid w:val="00626843"/>
    <w:rsid w:val="0062696C"/>
    <w:rsid w:val="00626BFB"/>
    <w:rsid w:val="006345E2"/>
    <w:rsid w:val="00634FC0"/>
    <w:rsid w:val="006369F6"/>
    <w:rsid w:val="00637207"/>
    <w:rsid w:val="006375A1"/>
    <w:rsid w:val="00640184"/>
    <w:rsid w:val="00642BCB"/>
    <w:rsid w:val="006437EA"/>
    <w:rsid w:val="00653126"/>
    <w:rsid w:val="0065352F"/>
    <w:rsid w:val="00654389"/>
    <w:rsid w:val="006543C6"/>
    <w:rsid w:val="0065490F"/>
    <w:rsid w:val="00655BD4"/>
    <w:rsid w:val="006566B6"/>
    <w:rsid w:val="0066136A"/>
    <w:rsid w:val="00661A05"/>
    <w:rsid w:val="00661C78"/>
    <w:rsid w:val="00665D2F"/>
    <w:rsid w:val="0066773A"/>
    <w:rsid w:val="00667D60"/>
    <w:rsid w:val="0067056F"/>
    <w:rsid w:val="00670824"/>
    <w:rsid w:val="00670F38"/>
    <w:rsid w:val="00671267"/>
    <w:rsid w:val="0067352D"/>
    <w:rsid w:val="00675272"/>
    <w:rsid w:val="0067547A"/>
    <w:rsid w:val="006761B8"/>
    <w:rsid w:val="00682E0A"/>
    <w:rsid w:val="00684D2F"/>
    <w:rsid w:val="00687718"/>
    <w:rsid w:val="00687782"/>
    <w:rsid w:val="00692497"/>
    <w:rsid w:val="00693408"/>
    <w:rsid w:val="0069406D"/>
    <w:rsid w:val="006941CD"/>
    <w:rsid w:val="0069459B"/>
    <w:rsid w:val="00695B57"/>
    <w:rsid w:val="0069630E"/>
    <w:rsid w:val="0069740E"/>
    <w:rsid w:val="0069753F"/>
    <w:rsid w:val="006A50D0"/>
    <w:rsid w:val="006A54EB"/>
    <w:rsid w:val="006A69F2"/>
    <w:rsid w:val="006A7F90"/>
    <w:rsid w:val="006B0130"/>
    <w:rsid w:val="006B0684"/>
    <w:rsid w:val="006B17BB"/>
    <w:rsid w:val="006B64FD"/>
    <w:rsid w:val="006B78C2"/>
    <w:rsid w:val="006C01A9"/>
    <w:rsid w:val="006C0294"/>
    <w:rsid w:val="006C0EA7"/>
    <w:rsid w:val="006C37AE"/>
    <w:rsid w:val="006C4E74"/>
    <w:rsid w:val="006C6C4F"/>
    <w:rsid w:val="006C7633"/>
    <w:rsid w:val="006D1988"/>
    <w:rsid w:val="006D1F1C"/>
    <w:rsid w:val="006D2E82"/>
    <w:rsid w:val="006D3686"/>
    <w:rsid w:val="006E18B3"/>
    <w:rsid w:val="006E2E54"/>
    <w:rsid w:val="006E3D79"/>
    <w:rsid w:val="006E5D1C"/>
    <w:rsid w:val="006E65C1"/>
    <w:rsid w:val="006E7757"/>
    <w:rsid w:val="006F0989"/>
    <w:rsid w:val="006F20BD"/>
    <w:rsid w:val="006F309E"/>
    <w:rsid w:val="006F50F4"/>
    <w:rsid w:val="006F6C5F"/>
    <w:rsid w:val="00701287"/>
    <w:rsid w:val="00702505"/>
    <w:rsid w:val="007027A9"/>
    <w:rsid w:val="00704043"/>
    <w:rsid w:val="007053DB"/>
    <w:rsid w:val="00706451"/>
    <w:rsid w:val="0071122B"/>
    <w:rsid w:val="0071348C"/>
    <w:rsid w:val="007146F4"/>
    <w:rsid w:val="00714F09"/>
    <w:rsid w:val="00721107"/>
    <w:rsid w:val="00723EF1"/>
    <w:rsid w:val="00726138"/>
    <w:rsid w:val="00730C75"/>
    <w:rsid w:val="00730F05"/>
    <w:rsid w:val="0073119F"/>
    <w:rsid w:val="00733761"/>
    <w:rsid w:val="00733DB6"/>
    <w:rsid w:val="00735699"/>
    <w:rsid w:val="00735B2B"/>
    <w:rsid w:val="00736941"/>
    <w:rsid w:val="00736D62"/>
    <w:rsid w:val="007403AE"/>
    <w:rsid w:val="00742A66"/>
    <w:rsid w:val="007457A8"/>
    <w:rsid w:val="007531B1"/>
    <w:rsid w:val="00753416"/>
    <w:rsid w:val="0075761E"/>
    <w:rsid w:val="00765D5C"/>
    <w:rsid w:val="00767365"/>
    <w:rsid w:val="00767462"/>
    <w:rsid w:val="00770F41"/>
    <w:rsid w:val="00772220"/>
    <w:rsid w:val="00773C2D"/>
    <w:rsid w:val="00773F7C"/>
    <w:rsid w:val="00775EE3"/>
    <w:rsid w:val="00777130"/>
    <w:rsid w:val="0078051C"/>
    <w:rsid w:val="00782F86"/>
    <w:rsid w:val="007841F7"/>
    <w:rsid w:val="007846E8"/>
    <w:rsid w:val="0078687B"/>
    <w:rsid w:val="00786EAA"/>
    <w:rsid w:val="0078756A"/>
    <w:rsid w:val="00787BC5"/>
    <w:rsid w:val="00792134"/>
    <w:rsid w:val="00792F25"/>
    <w:rsid w:val="00797376"/>
    <w:rsid w:val="007A2370"/>
    <w:rsid w:val="007A56D5"/>
    <w:rsid w:val="007B39F4"/>
    <w:rsid w:val="007B7CDA"/>
    <w:rsid w:val="007C1555"/>
    <w:rsid w:val="007C232E"/>
    <w:rsid w:val="007C24A5"/>
    <w:rsid w:val="007C4B2E"/>
    <w:rsid w:val="007C4C5E"/>
    <w:rsid w:val="007C6A01"/>
    <w:rsid w:val="007D1DED"/>
    <w:rsid w:val="007D46AA"/>
    <w:rsid w:val="007D5C8D"/>
    <w:rsid w:val="007D7C01"/>
    <w:rsid w:val="007E00D9"/>
    <w:rsid w:val="007E0EF9"/>
    <w:rsid w:val="007E296F"/>
    <w:rsid w:val="007E4AEF"/>
    <w:rsid w:val="007E4FC7"/>
    <w:rsid w:val="007E72D5"/>
    <w:rsid w:val="007F150F"/>
    <w:rsid w:val="007F712B"/>
    <w:rsid w:val="007F792F"/>
    <w:rsid w:val="008011BA"/>
    <w:rsid w:val="0080734D"/>
    <w:rsid w:val="00817B1F"/>
    <w:rsid w:val="00817FF7"/>
    <w:rsid w:val="00824C09"/>
    <w:rsid w:val="00825395"/>
    <w:rsid w:val="00826E32"/>
    <w:rsid w:val="00827988"/>
    <w:rsid w:val="00830F0C"/>
    <w:rsid w:val="008322B4"/>
    <w:rsid w:val="0083317C"/>
    <w:rsid w:val="008338D0"/>
    <w:rsid w:val="008359DD"/>
    <w:rsid w:val="00840549"/>
    <w:rsid w:val="008421B2"/>
    <w:rsid w:val="008428EB"/>
    <w:rsid w:val="0085124D"/>
    <w:rsid w:val="008605A2"/>
    <w:rsid w:val="00862837"/>
    <w:rsid w:val="008632E6"/>
    <w:rsid w:val="00863524"/>
    <w:rsid w:val="008637A0"/>
    <w:rsid w:val="00864594"/>
    <w:rsid w:val="008706EB"/>
    <w:rsid w:val="008713C5"/>
    <w:rsid w:val="008716F3"/>
    <w:rsid w:val="008722EF"/>
    <w:rsid w:val="008725F0"/>
    <w:rsid w:val="008728C0"/>
    <w:rsid w:val="0087677D"/>
    <w:rsid w:val="0088075C"/>
    <w:rsid w:val="00880D04"/>
    <w:rsid w:val="00882C68"/>
    <w:rsid w:val="00882EB5"/>
    <w:rsid w:val="0088367C"/>
    <w:rsid w:val="0088497C"/>
    <w:rsid w:val="00885ACF"/>
    <w:rsid w:val="00886628"/>
    <w:rsid w:val="00887F3B"/>
    <w:rsid w:val="00890AD4"/>
    <w:rsid w:val="0089101F"/>
    <w:rsid w:val="00893255"/>
    <w:rsid w:val="00894735"/>
    <w:rsid w:val="008958A2"/>
    <w:rsid w:val="00895C48"/>
    <w:rsid w:val="008965C0"/>
    <w:rsid w:val="008A2A5B"/>
    <w:rsid w:val="008A65A5"/>
    <w:rsid w:val="008A70C1"/>
    <w:rsid w:val="008B140A"/>
    <w:rsid w:val="008B2ACC"/>
    <w:rsid w:val="008B4447"/>
    <w:rsid w:val="008B4AC8"/>
    <w:rsid w:val="008B5080"/>
    <w:rsid w:val="008B6082"/>
    <w:rsid w:val="008C2F18"/>
    <w:rsid w:val="008C3C3E"/>
    <w:rsid w:val="008C423C"/>
    <w:rsid w:val="008C4F2A"/>
    <w:rsid w:val="008C6BE9"/>
    <w:rsid w:val="008C7330"/>
    <w:rsid w:val="008C7FF1"/>
    <w:rsid w:val="008D001F"/>
    <w:rsid w:val="008D109F"/>
    <w:rsid w:val="008D322D"/>
    <w:rsid w:val="008D3E0E"/>
    <w:rsid w:val="008D3FDF"/>
    <w:rsid w:val="008D61AC"/>
    <w:rsid w:val="008D6804"/>
    <w:rsid w:val="008D69E0"/>
    <w:rsid w:val="008E0C3F"/>
    <w:rsid w:val="008E1AAB"/>
    <w:rsid w:val="008E21D6"/>
    <w:rsid w:val="008E6862"/>
    <w:rsid w:val="008E7C25"/>
    <w:rsid w:val="008F0150"/>
    <w:rsid w:val="008F0A51"/>
    <w:rsid w:val="008F0F11"/>
    <w:rsid w:val="008F2591"/>
    <w:rsid w:val="008F41ED"/>
    <w:rsid w:val="008F5E89"/>
    <w:rsid w:val="008F7156"/>
    <w:rsid w:val="00900D60"/>
    <w:rsid w:val="009016F8"/>
    <w:rsid w:val="0090487B"/>
    <w:rsid w:val="009070D0"/>
    <w:rsid w:val="00912DD4"/>
    <w:rsid w:val="00916C54"/>
    <w:rsid w:val="0091717E"/>
    <w:rsid w:val="00923E83"/>
    <w:rsid w:val="009258B3"/>
    <w:rsid w:val="009316CF"/>
    <w:rsid w:val="00933460"/>
    <w:rsid w:val="009341AC"/>
    <w:rsid w:val="009373D1"/>
    <w:rsid w:val="0094184D"/>
    <w:rsid w:val="00941EE8"/>
    <w:rsid w:val="00943E86"/>
    <w:rsid w:val="00944C5A"/>
    <w:rsid w:val="00954649"/>
    <w:rsid w:val="00954763"/>
    <w:rsid w:val="00955F74"/>
    <w:rsid w:val="00956421"/>
    <w:rsid w:val="009610EC"/>
    <w:rsid w:val="00961D32"/>
    <w:rsid w:val="00962206"/>
    <w:rsid w:val="00964D1B"/>
    <w:rsid w:val="00966230"/>
    <w:rsid w:val="00970D01"/>
    <w:rsid w:val="00970E6F"/>
    <w:rsid w:val="00971D38"/>
    <w:rsid w:val="009730C2"/>
    <w:rsid w:val="00974C43"/>
    <w:rsid w:val="0098000B"/>
    <w:rsid w:val="0098229A"/>
    <w:rsid w:val="009829B1"/>
    <w:rsid w:val="00983C04"/>
    <w:rsid w:val="00990964"/>
    <w:rsid w:val="00992BC0"/>
    <w:rsid w:val="00995785"/>
    <w:rsid w:val="009A4F85"/>
    <w:rsid w:val="009A5D30"/>
    <w:rsid w:val="009A6EE8"/>
    <w:rsid w:val="009A7353"/>
    <w:rsid w:val="009A7EDF"/>
    <w:rsid w:val="009A7FFA"/>
    <w:rsid w:val="009B2BD2"/>
    <w:rsid w:val="009B3321"/>
    <w:rsid w:val="009B3AC5"/>
    <w:rsid w:val="009B431C"/>
    <w:rsid w:val="009B5472"/>
    <w:rsid w:val="009B54B4"/>
    <w:rsid w:val="009C016B"/>
    <w:rsid w:val="009C0AA6"/>
    <w:rsid w:val="009C3AEC"/>
    <w:rsid w:val="009C505D"/>
    <w:rsid w:val="009C76BD"/>
    <w:rsid w:val="009D024F"/>
    <w:rsid w:val="009D1E98"/>
    <w:rsid w:val="009D2A2B"/>
    <w:rsid w:val="009D6A8D"/>
    <w:rsid w:val="009E0957"/>
    <w:rsid w:val="009E1078"/>
    <w:rsid w:val="009E1A50"/>
    <w:rsid w:val="009E3ACD"/>
    <w:rsid w:val="009E6627"/>
    <w:rsid w:val="009E6ED0"/>
    <w:rsid w:val="009F09C5"/>
    <w:rsid w:val="009F5DC4"/>
    <w:rsid w:val="00A004B9"/>
    <w:rsid w:val="00A005F0"/>
    <w:rsid w:val="00A00D87"/>
    <w:rsid w:val="00A0249F"/>
    <w:rsid w:val="00A05909"/>
    <w:rsid w:val="00A1030D"/>
    <w:rsid w:val="00A11297"/>
    <w:rsid w:val="00A16164"/>
    <w:rsid w:val="00A17435"/>
    <w:rsid w:val="00A17BA6"/>
    <w:rsid w:val="00A23538"/>
    <w:rsid w:val="00A265FB"/>
    <w:rsid w:val="00A305AB"/>
    <w:rsid w:val="00A32923"/>
    <w:rsid w:val="00A33014"/>
    <w:rsid w:val="00A34710"/>
    <w:rsid w:val="00A34732"/>
    <w:rsid w:val="00A360C3"/>
    <w:rsid w:val="00A408A8"/>
    <w:rsid w:val="00A44662"/>
    <w:rsid w:val="00A448CE"/>
    <w:rsid w:val="00A44E8D"/>
    <w:rsid w:val="00A51602"/>
    <w:rsid w:val="00A55350"/>
    <w:rsid w:val="00A559A1"/>
    <w:rsid w:val="00A62A74"/>
    <w:rsid w:val="00A64034"/>
    <w:rsid w:val="00A6566D"/>
    <w:rsid w:val="00A65812"/>
    <w:rsid w:val="00A67A20"/>
    <w:rsid w:val="00A67A9A"/>
    <w:rsid w:val="00A70579"/>
    <w:rsid w:val="00A7282A"/>
    <w:rsid w:val="00A730F6"/>
    <w:rsid w:val="00A76AD7"/>
    <w:rsid w:val="00A8068D"/>
    <w:rsid w:val="00A80B00"/>
    <w:rsid w:val="00A80F7B"/>
    <w:rsid w:val="00A812D9"/>
    <w:rsid w:val="00A8212A"/>
    <w:rsid w:val="00A85FE6"/>
    <w:rsid w:val="00A91C0D"/>
    <w:rsid w:val="00A94E2C"/>
    <w:rsid w:val="00A96D98"/>
    <w:rsid w:val="00AA09EE"/>
    <w:rsid w:val="00AA3195"/>
    <w:rsid w:val="00AA3F04"/>
    <w:rsid w:val="00AA6227"/>
    <w:rsid w:val="00AA6434"/>
    <w:rsid w:val="00AB00A4"/>
    <w:rsid w:val="00AB04BC"/>
    <w:rsid w:val="00AB19AF"/>
    <w:rsid w:val="00AB2555"/>
    <w:rsid w:val="00AC0E7B"/>
    <w:rsid w:val="00AC12E0"/>
    <w:rsid w:val="00AC4C1C"/>
    <w:rsid w:val="00AC51BC"/>
    <w:rsid w:val="00AD0C9B"/>
    <w:rsid w:val="00AD1090"/>
    <w:rsid w:val="00AD26A9"/>
    <w:rsid w:val="00AD2A14"/>
    <w:rsid w:val="00AD4370"/>
    <w:rsid w:val="00AD4CB7"/>
    <w:rsid w:val="00AD4D78"/>
    <w:rsid w:val="00AD7E7F"/>
    <w:rsid w:val="00AE1434"/>
    <w:rsid w:val="00AE15E7"/>
    <w:rsid w:val="00AE20F0"/>
    <w:rsid w:val="00AE3627"/>
    <w:rsid w:val="00AF3091"/>
    <w:rsid w:val="00AF6A9B"/>
    <w:rsid w:val="00AF74FF"/>
    <w:rsid w:val="00B0107D"/>
    <w:rsid w:val="00B03E43"/>
    <w:rsid w:val="00B05A4D"/>
    <w:rsid w:val="00B05D9D"/>
    <w:rsid w:val="00B05FB5"/>
    <w:rsid w:val="00B06A83"/>
    <w:rsid w:val="00B06D8A"/>
    <w:rsid w:val="00B07ADC"/>
    <w:rsid w:val="00B10901"/>
    <w:rsid w:val="00B130D1"/>
    <w:rsid w:val="00B13F63"/>
    <w:rsid w:val="00B14A0E"/>
    <w:rsid w:val="00B1546A"/>
    <w:rsid w:val="00B15A3E"/>
    <w:rsid w:val="00B15DE7"/>
    <w:rsid w:val="00B2101C"/>
    <w:rsid w:val="00B221B5"/>
    <w:rsid w:val="00B23A58"/>
    <w:rsid w:val="00B24EA5"/>
    <w:rsid w:val="00B25250"/>
    <w:rsid w:val="00B264EE"/>
    <w:rsid w:val="00B27BD6"/>
    <w:rsid w:val="00B307E8"/>
    <w:rsid w:val="00B31680"/>
    <w:rsid w:val="00B3270E"/>
    <w:rsid w:val="00B33295"/>
    <w:rsid w:val="00B35F68"/>
    <w:rsid w:val="00B368A7"/>
    <w:rsid w:val="00B40553"/>
    <w:rsid w:val="00B46D94"/>
    <w:rsid w:val="00B46F72"/>
    <w:rsid w:val="00B47672"/>
    <w:rsid w:val="00B50618"/>
    <w:rsid w:val="00B50BD7"/>
    <w:rsid w:val="00B51C22"/>
    <w:rsid w:val="00B558B6"/>
    <w:rsid w:val="00B55A4A"/>
    <w:rsid w:val="00B5672A"/>
    <w:rsid w:val="00B56795"/>
    <w:rsid w:val="00B56D66"/>
    <w:rsid w:val="00B57460"/>
    <w:rsid w:val="00B57887"/>
    <w:rsid w:val="00B57918"/>
    <w:rsid w:val="00B6043F"/>
    <w:rsid w:val="00B61FD4"/>
    <w:rsid w:val="00B62093"/>
    <w:rsid w:val="00B64795"/>
    <w:rsid w:val="00B66113"/>
    <w:rsid w:val="00B67793"/>
    <w:rsid w:val="00B71F02"/>
    <w:rsid w:val="00B72FC7"/>
    <w:rsid w:val="00B73A38"/>
    <w:rsid w:val="00B73E7F"/>
    <w:rsid w:val="00B7515B"/>
    <w:rsid w:val="00B77E58"/>
    <w:rsid w:val="00B82442"/>
    <w:rsid w:val="00B840DA"/>
    <w:rsid w:val="00B843AE"/>
    <w:rsid w:val="00B84C8E"/>
    <w:rsid w:val="00B8725B"/>
    <w:rsid w:val="00B91AEB"/>
    <w:rsid w:val="00BA075D"/>
    <w:rsid w:val="00BA29C0"/>
    <w:rsid w:val="00BA2D43"/>
    <w:rsid w:val="00BA3416"/>
    <w:rsid w:val="00BA35A4"/>
    <w:rsid w:val="00BA3DD8"/>
    <w:rsid w:val="00BA525C"/>
    <w:rsid w:val="00BB080A"/>
    <w:rsid w:val="00BB0ADD"/>
    <w:rsid w:val="00BB2FA1"/>
    <w:rsid w:val="00BB5D77"/>
    <w:rsid w:val="00BC343D"/>
    <w:rsid w:val="00BC5C61"/>
    <w:rsid w:val="00BC6361"/>
    <w:rsid w:val="00BC7CA0"/>
    <w:rsid w:val="00BD4862"/>
    <w:rsid w:val="00BD5074"/>
    <w:rsid w:val="00BE1397"/>
    <w:rsid w:val="00BE630A"/>
    <w:rsid w:val="00BE73D3"/>
    <w:rsid w:val="00BF0BB7"/>
    <w:rsid w:val="00BF3E46"/>
    <w:rsid w:val="00BF4CA7"/>
    <w:rsid w:val="00BF69E7"/>
    <w:rsid w:val="00BF7FB1"/>
    <w:rsid w:val="00C00AAE"/>
    <w:rsid w:val="00C0183C"/>
    <w:rsid w:val="00C03739"/>
    <w:rsid w:val="00C0416F"/>
    <w:rsid w:val="00C0676A"/>
    <w:rsid w:val="00C06E91"/>
    <w:rsid w:val="00C1150B"/>
    <w:rsid w:val="00C122F0"/>
    <w:rsid w:val="00C1364A"/>
    <w:rsid w:val="00C13AC8"/>
    <w:rsid w:val="00C1521A"/>
    <w:rsid w:val="00C15CE3"/>
    <w:rsid w:val="00C2446F"/>
    <w:rsid w:val="00C2453C"/>
    <w:rsid w:val="00C247F0"/>
    <w:rsid w:val="00C25241"/>
    <w:rsid w:val="00C25F23"/>
    <w:rsid w:val="00C2698C"/>
    <w:rsid w:val="00C27CB1"/>
    <w:rsid w:val="00C27E29"/>
    <w:rsid w:val="00C31B9E"/>
    <w:rsid w:val="00C31E42"/>
    <w:rsid w:val="00C339F5"/>
    <w:rsid w:val="00C35DC8"/>
    <w:rsid w:val="00C40252"/>
    <w:rsid w:val="00C44085"/>
    <w:rsid w:val="00C44092"/>
    <w:rsid w:val="00C45217"/>
    <w:rsid w:val="00C531E9"/>
    <w:rsid w:val="00C558FD"/>
    <w:rsid w:val="00C56ECD"/>
    <w:rsid w:val="00C60ADF"/>
    <w:rsid w:val="00C625E4"/>
    <w:rsid w:val="00C66C18"/>
    <w:rsid w:val="00C67D05"/>
    <w:rsid w:val="00C7256A"/>
    <w:rsid w:val="00C73AF1"/>
    <w:rsid w:val="00C7487E"/>
    <w:rsid w:val="00C7506A"/>
    <w:rsid w:val="00C8248C"/>
    <w:rsid w:val="00C8274D"/>
    <w:rsid w:val="00C8358E"/>
    <w:rsid w:val="00C84FE6"/>
    <w:rsid w:val="00C855CB"/>
    <w:rsid w:val="00C86800"/>
    <w:rsid w:val="00C905D7"/>
    <w:rsid w:val="00C907C2"/>
    <w:rsid w:val="00C9114C"/>
    <w:rsid w:val="00C934D2"/>
    <w:rsid w:val="00C951B6"/>
    <w:rsid w:val="00C9559A"/>
    <w:rsid w:val="00C97B03"/>
    <w:rsid w:val="00CA0A48"/>
    <w:rsid w:val="00CA1234"/>
    <w:rsid w:val="00CA205B"/>
    <w:rsid w:val="00CA30FE"/>
    <w:rsid w:val="00CA333F"/>
    <w:rsid w:val="00CA3891"/>
    <w:rsid w:val="00CA3ACF"/>
    <w:rsid w:val="00CA521D"/>
    <w:rsid w:val="00CA559B"/>
    <w:rsid w:val="00CB0F9B"/>
    <w:rsid w:val="00CB11AA"/>
    <w:rsid w:val="00CB1C55"/>
    <w:rsid w:val="00CB33F9"/>
    <w:rsid w:val="00CB35C0"/>
    <w:rsid w:val="00CB3C63"/>
    <w:rsid w:val="00CB5C6C"/>
    <w:rsid w:val="00CB763F"/>
    <w:rsid w:val="00CB7CFC"/>
    <w:rsid w:val="00CC0A6E"/>
    <w:rsid w:val="00CC12F7"/>
    <w:rsid w:val="00CC19C4"/>
    <w:rsid w:val="00CC2223"/>
    <w:rsid w:val="00CC3C8A"/>
    <w:rsid w:val="00CC481C"/>
    <w:rsid w:val="00CC62B9"/>
    <w:rsid w:val="00CC62FC"/>
    <w:rsid w:val="00CC7327"/>
    <w:rsid w:val="00CD502D"/>
    <w:rsid w:val="00CE17C1"/>
    <w:rsid w:val="00CE30E4"/>
    <w:rsid w:val="00CE36E4"/>
    <w:rsid w:val="00CE3C11"/>
    <w:rsid w:val="00CE4AA8"/>
    <w:rsid w:val="00CE543C"/>
    <w:rsid w:val="00CE5962"/>
    <w:rsid w:val="00CE6692"/>
    <w:rsid w:val="00CE7460"/>
    <w:rsid w:val="00CF382C"/>
    <w:rsid w:val="00CF4E03"/>
    <w:rsid w:val="00CF5017"/>
    <w:rsid w:val="00CF5138"/>
    <w:rsid w:val="00D00FD5"/>
    <w:rsid w:val="00D0104A"/>
    <w:rsid w:val="00D02895"/>
    <w:rsid w:val="00D02B12"/>
    <w:rsid w:val="00D02B71"/>
    <w:rsid w:val="00D063A8"/>
    <w:rsid w:val="00D069BA"/>
    <w:rsid w:val="00D10678"/>
    <w:rsid w:val="00D11D15"/>
    <w:rsid w:val="00D132A9"/>
    <w:rsid w:val="00D14E86"/>
    <w:rsid w:val="00D15EF8"/>
    <w:rsid w:val="00D179F7"/>
    <w:rsid w:val="00D20DC3"/>
    <w:rsid w:val="00D21FD0"/>
    <w:rsid w:val="00D27161"/>
    <w:rsid w:val="00D31696"/>
    <w:rsid w:val="00D32557"/>
    <w:rsid w:val="00D32E2F"/>
    <w:rsid w:val="00D342F4"/>
    <w:rsid w:val="00D358FC"/>
    <w:rsid w:val="00D3698C"/>
    <w:rsid w:val="00D40080"/>
    <w:rsid w:val="00D40B15"/>
    <w:rsid w:val="00D4151D"/>
    <w:rsid w:val="00D41585"/>
    <w:rsid w:val="00D43392"/>
    <w:rsid w:val="00D43D87"/>
    <w:rsid w:val="00D44A35"/>
    <w:rsid w:val="00D45030"/>
    <w:rsid w:val="00D4535A"/>
    <w:rsid w:val="00D45741"/>
    <w:rsid w:val="00D4702C"/>
    <w:rsid w:val="00D47DA4"/>
    <w:rsid w:val="00D507AA"/>
    <w:rsid w:val="00D508EA"/>
    <w:rsid w:val="00D52D1C"/>
    <w:rsid w:val="00D53DFF"/>
    <w:rsid w:val="00D5479E"/>
    <w:rsid w:val="00D56BB9"/>
    <w:rsid w:val="00D64534"/>
    <w:rsid w:val="00D662BC"/>
    <w:rsid w:val="00D7080B"/>
    <w:rsid w:val="00D70A31"/>
    <w:rsid w:val="00D73014"/>
    <w:rsid w:val="00D74BAE"/>
    <w:rsid w:val="00D74EC0"/>
    <w:rsid w:val="00D7598D"/>
    <w:rsid w:val="00D77964"/>
    <w:rsid w:val="00D804C4"/>
    <w:rsid w:val="00D80ED7"/>
    <w:rsid w:val="00D81772"/>
    <w:rsid w:val="00D82DCB"/>
    <w:rsid w:val="00D86288"/>
    <w:rsid w:val="00D90E16"/>
    <w:rsid w:val="00D91701"/>
    <w:rsid w:val="00D92FA8"/>
    <w:rsid w:val="00D938E2"/>
    <w:rsid w:val="00D961CB"/>
    <w:rsid w:val="00D97199"/>
    <w:rsid w:val="00DA0569"/>
    <w:rsid w:val="00DA0B86"/>
    <w:rsid w:val="00DA1074"/>
    <w:rsid w:val="00DA4A1B"/>
    <w:rsid w:val="00DA7760"/>
    <w:rsid w:val="00DA7DEF"/>
    <w:rsid w:val="00DB3DD8"/>
    <w:rsid w:val="00DB4764"/>
    <w:rsid w:val="00DC0F99"/>
    <w:rsid w:val="00DC4203"/>
    <w:rsid w:val="00DC5609"/>
    <w:rsid w:val="00DC5BB7"/>
    <w:rsid w:val="00DC6A54"/>
    <w:rsid w:val="00DC714E"/>
    <w:rsid w:val="00DD1313"/>
    <w:rsid w:val="00DD37A7"/>
    <w:rsid w:val="00DD5F76"/>
    <w:rsid w:val="00DE2A1E"/>
    <w:rsid w:val="00DE7288"/>
    <w:rsid w:val="00DF03F6"/>
    <w:rsid w:val="00DF10AA"/>
    <w:rsid w:val="00DF4ECA"/>
    <w:rsid w:val="00DF79D6"/>
    <w:rsid w:val="00E007B3"/>
    <w:rsid w:val="00E029B9"/>
    <w:rsid w:val="00E034D0"/>
    <w:rsid w:val="00E04661"/>
    <w:rsid w:val="00E04D23"/>
    <w:rsid w:val="00E05339"/>
    <w:rsid w:val="00E05C55"/>
    <w:rsid w:val="00E10B71"/>
    <w:rsid w:val="00E123EF"/>
    <w:rsid w:val="00E13A28"/>
    <w:rsid w:val="00E13EE6"/>
    <w:rsid w:val="00E147DB"/>
    <w:rsid w:val="00E16AFF"/>
    <w:rsid w:val="00E17113"/>
    <w:rsid w:val="00E17406"/>
    <w:rsid w:val="00E17EE9"/>
    <w:rsid w:val="00E203BE"/>
    <w:rsid w:val="00E2183E"/>
    <w:rsid w:val="00E22CDE"/>
    <w:rsid w:val="00E24C33"/>
    <w:rsid w:val="00E24D7A"/>
    <w:rsid w:val="00E2733A"/>
    <w:rsid w:val="00E2797E"/>
    <w:rsid w:val="00E27AF0"/>
    <w:rsid w:val="00E30184"/>
    <w:rsid w:val="00E31900"/>
    <w:rsid w:val="00E35AFB"/>
    <w:rsid w:val="00E40FA5"/>
    <w:rsid w:val="00E42640"/>
    <w:rsid w:val="00E430BE"/>
    <w:rsid w:val="00E448B4"/>
    <w:rsid w:val="00E451A3"/>
    <w:rsid w:val="00E50F21"/>
    <w:rsid w:val="00E54788"/>
    <w:rsid w:val="00E54B79"/>
    <w:rsid w:val="00E578F4"/>
    <w:rsid w:val="00E602A6"/>
    <w:rsid w:val="00E65C7F"/>
    <w:rsid w:val="00E67FC6"/>
    <w:rsid w:val="00E711F1"/>
    <w:rsid w:val="00E74EF6"/>
    <w:rsid w:val="00E7623A"/>
    <w:rsid w:val="00E7763F"/>
    <w:rsid w:val="00E80554"/>
    <w:rsid w:val="00E86D09"/>
    <w:rsid w:val="00E86E4B"/>
    <w:rsid w:val="00E9004E"/>
    <w:rsid w:val="00E9061E"/>
    <w:rsid w:val="00E90FDC"/>
    <w:rsid w:val="00E9233E"/>
    <w:rsid w:val="00E963D1"/>
    <w:rsid w:val="00E96404"/>
    <w:rsid w:val="00EA0B59"/>
    <w:rsid w:val="00EA125C"/>
    <w:rsid w:val="00EA1588"/>
    <w:rsid w:val="00EA1AD9"/>
    <w:rsid w:val="00EA4B05"/>
    <w:rsid w:val="00EA6126"/>
    <w:rsid w:val="00EA6D2D"/>
    <w:rsid w:val="00EB1176"/>
    <w:rsid w:val="00EB1EF7"/>
    <w:rsid w:val="00EB32AB"/>
    <w:rsid w:val="00EB5091"/>
    <w:rsid w:val="00EB5D1D"/>
    <w:rsid w:val="00EB78B9"/>
    <w:rsid w:val="00ED0270"/>
    <w:rsid w:val="00ED0595"/>
    <w:rsid w:val="00ED6A23"/>
    <w:rsid w:val="00ED72D2"/>
    <w:rsid w:val="00ED7DAC"/>
    <w:rsid w:val="00EE0821"/>
    <w:rsid w:val="00EE1431"/>
    <w:rsid w:val="00EE384D"/>
    <w:rsid w:val="00EE4C17"/>
    <w:rsid w:val="00EE72E2"/>
    <w:rsid w:val="00EF16DE"/>
    <w:rsid w:val="00EF1E5F"/>
    <w:rsid w:val="00EF4455"/>
    <w:rsid w:val="00EF50BF"/>
    <w:rsid w:val="00EF527F"/>
    <w:rsid w:val="00EF79D3"/>
    <w:rsid w:val="00F01157"/>
    <w:rsid w:val="00F019C9"/>
    <w:rsid w:val="00F041EA"/>
    <w:rsid w:val="00F06E09"/>
    <w:rsid w:val="00F072C2"/>
    <w:rsid w:val="00F109E9"/>
    <w:rsid w:val="00F11597"/>
    <w:rsid w:val="00F1343E"/>
    <w:rsid w:val="00F17990"/>
    <w:rsid w:val="00F22175"/>
    <w:rsid w:val="00F2355A"/>
    <w:rsid w:val="00F24ADC"/>
    <w:rsid w:val="00F33D87"/>
    <w:rsid w:val="00F34CB1"/>
    <w:rsid w:val="00F36691"/>
    <w:rsid w:val="00F366ED"/>
    <w:rsid w:val="00F36701"/>
    <w:rsid w:val="00F40170"/>
    <w:rsid w:val="00F41CFA"/>
    <w:rsid w:val="00F43105"/>
    <w:rsid w:val="00F472B9"/>
    <w:rsid w:val="00F47EE1"/>
    <w:rsid w:val="00F50C13"/>
    <w:rsid w:val="00F6007B"/>
    <w:rsid w:val="00F63669"/>
    <w:rsid w:val="00F6496A"/>
    <w:rsid w:val="00F65EEB"/>
    <w:rsid w:val="00F65F72"/>
    <w:rsid w:val="00F67669"/>
    <w:rsid w:val="00F676DF"/>
    <w:rsid w:val="00F729BA"/>
    <w:rsid w:val="00F72C70"/>
    <w:rsid w:val="00F736A5"/>
    <w:rsid w:val="00F738AA"/>
    <w:rsid w:val="00F75C41"/>
    <w:rsid w:val="00F76541"/>
    <w:rsid w:val="00F775A1"/>
    <w:rsid w:val="00F80267"/>
    <w:rsid w:val="00F84DBD"/>
    <w:rsid w:val="00F84F56"/>
    <w:rsid w:val="00F86BCE"/>
    <w:rsid w:val="00F87666"/>
    <w:rsid w:val="00F90E56"/>
    <w:rsid w:val="00F925C0"/>
    <w:rsid w:val="00F935B9"/>
    <w:rsid w:val="00F939BC"/>
    <w:rsid w:val="00F95BA0"/>
    <w:rsid w:val="00F975E9"/>
    <w:rsid w:val="00F97F85"/>
    <w:rsid w:val="00FA06DB"/>
    <w:rsid w:val="00FA3DF4"/>
    <w:rsid w:val="00FA3F93"/>
    <w:rsid w:val="00FA5AF7"/>
    <w:rsid w:val="00FA6185"/>
    <w:rsid w:val="00FB081E"/>
    <w:rsid w:val="00FB5766"/>
    <w:rsid w:val="00FB592B"/>
    <w:rsid w:val="00FB7350"/>
    <w:rsid w:val="00FB7C6D"/>
    <w:rsid w:val="00FB7D9B"/>
    <w:rsid w:val="00FC0F63"/>
    <w:rsid w:val="00FC1AEA"/>
    <w:rsid w:val="00FC353A"/>
    <w:rsid w:val="00FC3C89"/>
    <w:rsid w:val="00FD04BF"/>
    <w:rsid w:val="00FD5EF4"/>
    <w:rsid w:val="00FD6295"/>
    <w:rsid w:val="00FD74F5"/>
    <w:rsid w:val="00FE0928"/>
    <w:rsid w:val="00FE2807"/>
    <w:rsid w:val="00FE4718"/>
    <w:rsid w:val="00FE4952"/>
    <w:rsid w:val="00FF16C2"/>
    <w:rsid w:val="00FF4C41"/>
    <w:rsid w:val="00FF542C"/>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time"/>
  <w:shapeDefaults>
    <o:shapedefaults v:ext="edit" spidmax="2053"/>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01"/>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numPr>
        <w:numId w:val="4"/>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rsid w:val="00D43D87"/>
    <w:rPr>
      <w:rFonts w:ascii="Times New Roman" w:eastAsia="Arial" w:hAnsi="Times New Roman" w:cs="Arial"/>
      <w:sz w:val="26"/>
      <w:szCs w:val="26"/>
      <w:lang w:val="en-GB" w:eastAsia="en-GB"/>
    </w:rPr>
  </w:style>
  <w:style w:type="character" w:customStyle="1"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 w:type="character" w:customStyle="1" w:styleId="background-details">
    <w:name w:val="background-details"/>
    <w:basedOn w:val="DefaultParagraphFont"/>
    <w:rsid w:val="00A55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6082">
      <w:bodyDiv w:val="1"/>
      <w:marLeft w:val="0"/>
      <w:marRight w:val="0"/>
      <w:marTop w:val="0"/>
      <w:marBottom w:val="0"/>
      <w:divBdr>
        <w:top w:val="none" w:sz="0" w:space="0" w:color="auto"/>
        <w:left w:val="none" w:sz="0" w:space="0" w:color="auto"/>
        <w:bottom w:val="none" w:sz="0" w:space="0" w:color="auto"/>
        <w:right w:val="none" w:sz="0" w:space="0" w:color="auto"/>
      </w:divBdr>
    </w:div>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8531274">
      <w:bodyDiv w:val="1"/>
      <w:marLeft w:val="0"/>
      <w:marRight w:val="0"/>
      <w:marTop w:val="0"/>
      <w:marBottom w:val="0"/>
      <w:divBdr>
        <w:top w:val="none" w:sz="0" w:space="0" w:color="auto"/>
        <w:left w:val="none" w:sz="0" w:space="0" w:color="auto"/>
        <w:bottom w:val="none" w:sz="0" w:space="0" w:color="auto"/>
        <w:right w:val="none" w:sz="0" w:space="0" w:color="auto"/>
      </w:divBdr>
    </w:div>
    <w:div w:id="20866893">
      <w:bodyDiv w:val="1"/>
      <w:marLeft w:val="0"/>
      <w:marRight w:val="0"/>
      <w:marTop w:val="0"/>
      <w:marBottom w:val="0"/>
      <w:divBdr>
        <w:top w:val="none" w:sz="0" w:space="0" w:color="auto"/>
        <w:left w:val="none" w:sz="0" w:space="0" w:color="auto"/>
        <w:bottom w:val="none" w:sz="0" w:space="0" w:color="auto"/>
        <w:right w:val="none" w:sz="0" w:space="0" w:color="auto"/>
      </w:divBdr>
    </w:div>
    <w:div w:id="36241715">
      <w:bodyDiv w:val="1"/>
      <w:marLeft w:val="0"/>
      <w:marRight w:val="0"/>
      <w:marTop w:val="0"/>
      <w:marBottom w:val="0"/>
      <w:divBdr>
        <w:top w:val="none" w:sz="0" w:space="0" w:color="auto"/>
        <w:left w:val="none" w:sz="0" w:space="0" w:color="auto"/>
        <w:bottom w:val="none" w:sz="0" w:space="0" w:color="auto"/>
        <w:right w:val="none" w:sz="0" w:space="0" w:color="auto"/>
      </w:divBdr>
    </w:div>
    <w:div w:id="42171535">
      <w:bodyDiv w:val="1"/>
      <w:marLeft w:val="0"/>
      <w:marRight w:val="0"/>
      <w:marTop w:val="0"/>
      <w:marBottom w:val="0"/>
      <w:divBdr>
        <w:top w:val="none" w:sz="0" w:space="0" w:color="auto"/>
        <w:left w:val="none" w:sz="0" w:space="0" w:color="auto"/>
        <w:bottom w:val="none" w:sz="0" w:space="0" w:color="auto"/>
        <w:right w:val="none" w:sz="0" w:space="0" w:color="auto"/>
      </w:divBdr>
    </w:div>
    <w:div w:id="68236172">
      <w:bodyDiv w:val="1"/>
      <w:marLeft w:val="0"/>
      <w:marRight w:val="0"/>
      <w:marTop w:val="0"/>
      <w:marBottom w:val="0"/>
      <w:divBdr>
        <w:top w:val="none" w:sz="0" w:space="0" w:color="auto"/>
        <w:left w:val="none" w:sz="0" w:space="0" w:color="auto"/>
        <w:bottom w:val="none" w:sz="0" w:space="0" w:color="auto"/>
        <w:right w:val="none" w:sz="0" w:space="0" w:color="auto"/>
      </w:divBdr>
    </w:div>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85423665">
      <w:bodyDiv w:val="1"/>
      <w:marLeft w:val="0"/>
      <w:marRight w:val="0"/>
      <w:marTop w:val="0"/>
      <w:marBottom w:val="0"/>
      <w:divBdr>
        <w:top w:val="none" w:sz="0" w:space="0" w:color="auto"/>
        <w:left w:val="none" w:sz="0" w:space="0" w:color="auto"/>
        <w:bottom w:val="none" w:sz="0" w:space="0" w:color="auto"/>
        <w:right w:val="none" w:sz="0" w:space="0" w:color="auto"/>
      </w:divBdr>
    </w:div>
    <w:div w:id="87972135">
      <w:bodyDiv w:val="1"/>
      <w:marLeft w:val="0"/>
      <w:marRight w:val="0"/>
      <w:marTop w:val="0"/>
      <w:marBottom w:val="0"/>
      <w:divBdr>
        <w:top w:val="none" w:sz="0" w:space="0" w:color="auto"/>
        <w:left w:val="none" w:sz="0" w:space="0" w:color="auto"/>
        <w:bottom w:val="none" w:sz="0" w:space="0" w:color="auto"/>
        <w:right w:val="none" w:sz="0" w:space="0" w:color="auto"/>
      </w:divBdr>
    </w:div>
    <w:div w:id="92631404">
      <w:bodyDiv w:val="1"/>
      <w:marLeft w:val="0"/>
      <w:marRight w:val="0"/>
      <w:marTop w:val="0"/>
      <w:marBottom w:val="0"/>
      <w:divBdr>
        <w:top w:val="none" w:sz="0" w:space="0" w:color="auto"/>
        <w:left w:val="none" w:sz="0" w:space="0" w:color="auto"/>
        <w:bottom w:val="none" w:sz="0" w:space="0" w:color="auto"/>
        <w:right w:val="none" w:sz="0" w:space="0" w:color="auto"/>
      </w:divBdr>
    </w:div>
    <w:div w:id="100338813">
      <w:bodyDiv w:val="1"/>
      <w:marLeft w:val="0"/>
      <w:marRight w:val="0"/>
      <w:marTop w:val="0"/>
      <w:marBottom w:val="0"/>
      <w:divBdr>
        <w:top w:val="none" w:sz="0" w:space="0" w:color="auto"/>
        <w:left w:val="none" w:sz="0" w:space="0" w:color="auto"/>
        <w:bottom w:val="none" w:sz="0" w:space="0" w:color="auto"/>
        <w:right w:val="none" w:sz="0" w:space="0" w:color="auto"/>
      </w:divBdr>
    </w:div>
    <w:div w:id="100955838">
      <w:bodyDiv w:val="1"/>
      <w:marLeft w:val="0"/>
      <w:marRight w:val="0"/>
      <w:marTop w:val="0"/>
      <w:marBottom w:val="0"/>
      <w:divBdr>
        <w:top w:val="none" w:sz="0" w:space="0" w:color="auto"/>
        <w:left w:val="none" w:sz="0" w:space="0" w:color="auto"/>
        <w:bottom w:val="none" w:sz="0" w:space="0" w:color="auto"/>
        <w:right w:val="none" w:sz="0" w:space="0" w:color="auto"/>
      </w:divBdr>
    </w:div>
    <w:div w:id="127867514">
      <w:bodyDiv w:val="1"/>
      <w:marLeft w:val="0"/>
      <w:marRight w:val="0"/>
      <w:marTop w:val="0"/>
      <w:marBottom w:val="0"/>
      <w:divBdr>
        <w:top w:val="none" w:sz="0" w:space="0" w:color="auto"/>
        <w:left w:val="none" w:sz="0" w:space="0" w:color="auto"/>
        <w:bottom w:val="none" w:sz="0" w:space="0" w:color="auto"/>
        <w:right w:val="none" w:sz="0" w:space="0" w:color="auto"/>
      </w:divBdr>
    </w:div>
    <w:div w:id="141241620">
      <w:bodyDiv w:val="1"/>
      <w:marLeft w:val="0"/>
      <w:marRight w:val="0"/>
      <w:marTop w:val="0"/>
      <w:marBottom w:val="0"/>
      <w:divBdr>
        <w:top w:val="none" w:sz="0" w:space="0" w:color="auto"/>
        <w:left w:val="none" w:sz="0" w:space="0" w:color="auto"/>
        <w:bottom w:val="none" w:sz="0" w:space="0" w:color="auto"/>
        <w:right w:val="none" w:sz="0" w:space="0" w:color="auto"/>
      </w:divBdr>
    </w:div>
    <w:div w:id="143620156">
      <w:bodyDiv w:val="1"/>
      <w:marLeft w:val="0"/>
      <w:marRight w:val="0"/>
      <w:marTop w:val="0"/>
      <w:marBottom w:val="0"/>
      <w:divBdr>
        <w:top w:val="none" w:sz="0" w:space="0" w:color="auto"/>
        <w:left w:val="none" w:sz="0" w:space="0" w:color="auto"/>
        <w:bottom w:val="none" w:sz="0" w:space="0" w:color="auto"/>
        <w:right w:val="none" w:sz="0" w:space="0" w:color="auto"/>
      </w:divBdr>
    </w:div>
    <w:div w:id="145824707">
      <w:bodyDiv w:val="1"/>
      <w:marLeft w:val="0"/>
      <w:marRight w:val="0"/>
      <w:marTop w:val="0"/>
      <w:marBottom w:val="0"/>
      <w:divBdr>
        <w:top w:val="none" w:sz="0" w:space="0" w:color="auto"/>
        <w:left w:val="none" w:sz="0" w:space="0" w:color="auto"/>
        <w:bottom w:val="none" w:sz="0" w:space="0" w:color="auto"/>
        <w:right w:val="none" w:sz="0" w:space="0" w:color="auto"/>
      </w:divBdr>
    </w:div>
    <w:div w:id="156847965">
      <w:bodyDiv w:val="1"/>
      <w:marLeft w:val="0"/>
      <w:marRight w:val="0"/>
      <w:marTop w:val="0"/>
      <w:marBottom w:val="0"/>
      <w:divBdr>
        <w:top w:val="none" w:sz="0" w:space="0" w:color="auto"/>
        <w:left w:val="none" w:sz="0" w:space="0" w:color="auto"/>
        <w:bottom w:val="none" w:sz="0" w:space="0" w:color="auto"/>
        <w:right w:val="none" w:sz="0" w:space="0" w:color="auto"/>
      </w:divBdr>
    </w:div>
    <w:div w:id="161160682">
      <w:bodyDiv w:val="1"/>
      <w:marLeft w:val="0"/>
      <w:marRight w:val="0"/>
      <w:marTop w:val="0"/>
      <w:marBottom w:val="0"/>
      <w:divBdr>
        <w:top w:val="none" w:sz="0" w:space="0" w:color="auto"/>
        <w:left w:val="none" w:sz="0" w:space="0" w:color="auto"/>
        <w:bottom w:val="none" w:sz="0" w:space="0" w:color="auto"/>
        <w:right w:val="none" w:sz="0" w:space="0" w:color="auto"/>
      </w:divBdr>
    </w:div>
    <w:div w:id="195512268">
      <w:bodyDiv w:val="1"/>
      <w:marLeft w:val="0"/>
      <w:marRight w:val="0"/>
      <w:marTop w:val="0"/>
      <w:marBottom w:val="0"/>
      <w:divBdr>
        <w:top w:val="none" w:sz="0" w:space="0" w:color="auto"/>
        <w:left w:val="none" w:sz="0" w:space="0" w:color="auto"/>
        <w:bottom w:val="none" w:sz="0" w:space="0" w:color="auto"/>
        <w:right w:val="none" w:sz="0" w:space="0" w:color="auto"/>
      </w:divBdr>
    </w:div>
    <w:div w:id="199436645">
      <w:bodyDiv w:val="1"/>
      <w:marLeft w:val="0"/>
      <w:marRight w:val="0"/>
      <w:marTop w:val="0"/>
      <w:marBottom w:val="0"/>
      <w:divBdr>
        <w:top w:val="none" w:sz="0" w:space="0" w:color="auto"/>
        <w:left w:val="none" w:sz="0" w:space="0" w:color="auto"/>
        <w:bottom w:val="none" w:sz="0" w:space="0" w:color="auto"/>
        <w:right w:val="none" w:sz="0" w:space="0" w:color="auto"/>
      </w:divBdr>
    </w:div>
    <w:div w:id="226841741">
      <w:bodyDiv w:val="1"/>
      <w:marLeft w:val="0"/>
      <w:marRight w:val="0"/>
      <w:marTop w:val="0"/>
      <w:marBottom w:val="0"/>
      <w:divBdr>
        <w:top w:val="none" w:sz="0" w:space="0" w:color="auto"/>
        <w:left w:val="none" w:sz="0" w:space="0" w:color="auto"/>
        <w:bottom w:val="none" w:sz="0" w:space="0" w:color="auto"/>
        <w:right w:val="none" w:sz="0" w:space="0" w:color="auto"/>
      </w:divBdr>
    </w:div>
    <w:div w:id="227806129">
      <w:bodyDiv w:val="1"/>
      <w:marLeft w:val="0"/>
      <w:marRight w:val="0"/>
      <w:marTop w:val="0"/>
      <w:marBottom w:val="0"/>
      <w:divBdr>
        <w:top w:val="none" w:sz="0" w:space="0" w:color="auto"/>
        <w:left w:val="none" w:sz="0" w:space="0" w:color="auto"/>
        <w:bottom w:val="none" w:sz="0" w:space="0" w:color="auto"/>
        <w:right w:val="none" w:sz="0" w:space="0" w:color="auto"/>
      </w:divBdr>
    </w:div>
    <w:div w:id="233204456">
      <w:bodyDiv w:val="1"/>
      <w:marLeft w:val="0"/>
      <w:marRight w:val="0"/>
      <w:marTop w:val="0"/>
      <w:marBottom w:val="0"/>
      <w:divBdr>
        <w:top w:val="none" w:sz="0" w:space="0" w:color="auto"/>
        <w:left w:val="none" w:sz="0" w:space="0" w:color="auto"/>
        <w:bottom w:val="none" w:sz="0" w:space="0" w:color="auto"/>
        <w:right w:val="none" w:sz="0" w:space="0" w:color="auto"/>
      </w:divBdr>
    </w:div>
    <w:div w:id="239945151">
      <w:bodyDiv w:val="1"/>
      <w:marLeft w:val="0"/>
      <w:marRight w:val="0"/>
      <w:marTop w:val="0"/>
      <w:marBottom w:val="0"/>
      <w:divBdr>
        <w:top w:val="none" w:sz="0" w:space="0" w:color="auto"/>
        <w:left w:val="none" w:sz="0" w:space="0" w:color="auto"/>
        <w:bottom w:val="none" w:sz="0" w:space="0" w:color="auto"/>
        <w:right w:val="none" w:sz="0" w:space="0" w:color="auto"/>
      </w:divBdr>
    </w:div>
    <w:div w:id="254173331">
      <w:bodyDiv w:val="1"/>
      <w:marLeft w:val="0"/>
      <w:marRight w:val="0"/>
      <w:marTop w:val="0"/>
      <w:marBottom w:val="0"/>
      <w:divBdr>
        <w:top w:val="none" w:sz="0" w:space="0" w:color="auto"/>
        <w:left w:val="none" w:sz="0" w:space="0" w:color="auto"/>
        <w:bottom w:val="none" w:sz="0" w:space="0" w:color="auto"/>
        <w:right w:val="none" w:sz="0" w:space="0" w:color="auto"/>
      </w:divBdr>
    </w:div>
    <w:div w:id="258681128">
      <w:bodyDiv w:val="1"/>
      <w:marLeft w:val="0"/>
      <w:marRight w:val="0"/>
      <w:marTop w:val="0"/>
      <w:marBottom w:val="0"/>
      <w:divBdr>
        <w:top w:val="none" w:sz="0" w:space="0" w:color="auto"/>
        <w:left w:val="none" w:sz="0" w:space="0" w:color="auto"/>
        <w:bottom w:val="none" w:sz="0" w:space="0" w:color="auto"/>
        <w:right w:val="none" w:sz="0" w:space="0" w:color="auto"/>
      </w:divBdr>
    </w:div>
    <w:div w:id="274943011">
      <w:bodyDiv w:val="1"/>
      <w:marLeft w:val="0"/>
      <w:marRight w:val="0"/>
      <w:marTop w:val="0"/>
      <w:marBottom w:val="0"/>
      <w:divBdr>
        <w:top w:val="none" w:sz="0" w:space="0" w:color="auto"/>
        <w:left w:val="none" w:sz="0" w:space="0" w:color="auto"/>
        <w:bottom w:val="none" w:sz="0" w:space="0" w:color="auto"/>
        <w:right w:val="none" w:sz="0" w:space="0" w:color="auto"/>
      </w:divBdr>
    </w:div>
    <w:div w:id="285745558">
      <w:bodyDiv w:val="1"/>
      <w:marLeft w:val="0"/>
      <w:marRight w:val="0"/>
      <w:marTop w:val="0"/>
      <w:marBottom w:val="0"/>
      <w:divBdr>
        <w:top w:val="none" w:sz="0" w:space="0" w:color="auto"/>
        <w:left w:val="none" w:sz="0" w:space="0" w:color="auto"/>
        <w:bottom w:val="none" w:sz="0" w:space="0" w:color="auto"/>
        <w:right w:val="none" w:sz="0" w:space="0" w:color="auto"/>
      </w:divBdr>
    </w:div>
    <w:div w:id="324630158">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2247421">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354313561">
      <w:bodyDiv w:val="1"/>
      <w:marLeft w:val="0"/>
      <w:marRight w:val="0"/>
      <w:marTop w:val="0"/>
      <w:marBottom w:val="0"/>
      <w:divBdr>
        <w:top w:val="none" w:sz="0" w:space="0" w:color="auto"/>
        <w:left w:val="none" w:sz="0" w:space="0" w:color="auto"/>
        <w:bottom w:val="none" w:sz="0" w:space="0" w:color="auto"/>
        <w:right w:val="none" w:sz="0" w:space="0" w:color="auto"/>
      </w:divBdr>
    </w:div>
    <w:div w:id="369841468">
      <w:bodyDiv w:val="1"/>
      <w:marLeft w:val="0"/>
      <w:marRight w:val="0"/>
      <w:marTop w:val="0"/>
      <w:marBottom w:val="0"/>
      <w:divBdr>
        <w:top w:val="none" w:sz="0" w:space="0" w:color="auto"/>
        <w:left w:val="none" w:sz="0" w:space="0" w:color="auto"/>
        <w:bottom w:val="none" w:sz="0" w:space="0" w:color="auto"/>
        <w:right w:val="none" w:sz="0" w:space="0" w:color="auto"/>
      </w:divBdr>
    </w:div>
    <w:div w:id="369960989">
      <w:bodyDiv w:val="1"/>
      <w:marLeft w:val="0"/>
      <w:marRight w:val="0"/>
      <w:marTop w:val="0"/>
      <w:marBottom w:val="0"/>
      <w:divBdr>
        <w:top w:val="none" w:sz="0" w:space="0" w:color="auto"/>
        <w:left w:val="none" w:sz="0" w:space="0" w:color="auto"/>
        <w:bottom w:val="none" w:sz="0" w:space="0" w:color="auto"/>
        <w:right w:val="none" w:sz="0" w:space="0" w:color="auto"/>
      </w:divBdr>
    </w:div>
    <w:div w:id="417404115">
      <w:bodyDiv w:val="1"/>
      <w:marLeft w:val="0"/>
      <w:marRight w:val="0"/>
      <w:marTop w:val="0"/>
      <w:marBottom w:val="0"/>
      <w:divBdr>
        <w:top w:val="none" w:sz="0" w:space="0" w:color="auto"/>
        <w:left w:val="none" w:sz="0" w:space="0" w:color="auto"/>
        <w:bottom w:val="none" w:sz="0" w:space="0" w:color="auto"/>
        <w:right w:val="none" w:sz="0" w:space="0" w:color="auto"/>
      </w:divBdr>
    </w:div>
    <w:div w:id="418865762">
      <w:bodyDiv w:val="1"/>
      <w:marLeft w:val="0"/>
      <w:marRight w:val="0"/>
      <w:marTop w:val="0"/>
      <w:marBottom w:val="0"/>
      <w:divBdr>
        <w:top w:val="none" w:sz="0" w:space="0" w:color="auto"/>
        <w:left w:val="none" w:sz="0" w:space="0" w:color="auto"/>
        <w:bottom w:val="none" w:sz="0" w:space="0" w:color="auto"/>
        <w:right w:val="none" w:sz="0" w:space="0" w:color="auto"/>
      </w:divBdr>
    </w:div>
    <w:div w:id="419571436">
      <w:bodyDiv w:val="1"/>
      <w:marLeft w:val="0"/>
      <w:marRight w:val="0"/>
      <w:marTop w:val="0"/>
      <w:marBottom w:val="0"/>
      <w:divBdr>
        <w:top w:val="none" w:sz="0" w:space="0" w:color="auto"/>
        <w:left w:val="none" w:sz="0" w:space="0" w:color="auto"/>
        <w:bottom w:val="none" w:sz="0" w:space="0" w:color="auto"/>
        <w:right w:val="none" w:sz="0" w:space="0" w:color="auto"/>
      </w:divBdr>
    </w:div>
    <w:div w:id="451487132">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61994558">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03665371">
      <w:bodyDiv w:val="1"/>
      <w:marLeft w:val="0"/>
      <w:marRight w:val="0"/>
      <w:marTop w:val="0"/>
      <w:marBottom w:val="0"/>
      <w:divBdr>
        <w:top w:val="none" w:sz="0" w:space="0" w:color="auto"/>
        <w:left w:val="none" w:sz="0" w:space="0" w:color="auto"/>
        <w:bottom w:val="none" w:sz="0" w:space="0" w:color="auto"/>
        <w:right w:val="none" w:sz="0" w:space="0" w:color="auto"/>
      </w:divBdr>
    </w:div>
    <w:div w:id="518083200">
      <w:bodyDiv w:val="1"/>
      <w:marLeft w:val="0"/>
      <w:marRight w:val="0"/>
      <w:marTop w:val="0"/>
      <w:marBottom w:val="0"/>
      <w:divBdr>
        <w:top w:val="none" w:sz="0" w:space="0" w:color="auto"/>
        <w:left w:val="none" w:sz="0" w:space="0" w:color="auto"/>
        <w:bottom w:val="none" w:sz="0" w:space="0" w:color="auto"/>
        <w:right w:val="none" w:sz="0" w:space="0" w:color="auto"/>
      </w:divBdr>
    </w:div>
    <w:div w:id="519785789">
      <w:bodyDiv w:val="1"/>
      <w:marLeft w:val="0"/>
      <w:marRight w:val="0"/>
      <w:marTop w:val="0"/>
      <w:marBottom w:val="0"/>
      <w:divBdr>
        <w:top w:val="none" w:sz="0" w:space="0" w:color="auto"/>
        <w:left w:val="none" w:sz="0" w:space="0" w:color="auto"/>
        <w:bottom w:val="none" w:sz="0" w:space="0" w:color="auto"/>
        <w:right w:val="none" w:sz="0" w:space="0" w:color="auto"/>
      </w:divBdr>
    </w:div>
    <w:div w:id="521625161">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568225093">
      <w:bodyDiv w:val="1"/>
      <w:marLeft w:val="0"/>
      <w:marRight w:val="0"/>
      <w:marTop w:val="0"/>
      <w:marBottom w:val="0"/>
      <w:divBdr>
        <w:top w:val="none" w:sz="0" w:space="0" w:color="auto"/>
        <w:left w:val="none" w:sz="0" w:space="0" w:color="auto"/>
        <w:bottom w:val="none" w:sz="0" w:space="0" w:color="auto"/>
        <w:right w:val="none" w:sz="0" w:space="0" w:color="auto"/>
      </w:divBdr>
    </w:div>
    <w:div w:id="577330335">
      <w:bodyDiv w:val="1"/>
      <w:marLeft w:val="0"/>
      <w:marRight w:val="0"/>
      <w:marTop w:val="0"/>
      <w:marBottom w:val="0"/>
      <w:divBdr>
        <w:top w:val="none" w:sz="0" w:space="0" w:color="auto"/>
        <w:left w:val="none" w:sz="0" w:space="0" w:color="auto"/>
        <w:bottom w:val="none" w:sz="0" w:space="0" w:color="auto"/>
        <w:right w:val="none" w:sz="0" w:space="0" w:color="auto"/>
      </w:divBdr>
    </w:div>
    <w:div w:id="585531350">
      <w:bodyDiv w:val="1"/>
      <w:marLeft w:val="0"/>
      <w:marRight w:val="0"/>
      <w:marTop w:val="0"/>
      <w:marBottom w:val="0"/>
      <w:divBdr>
        <w:top w:val="none" w:sz="0" w:space="0" w:color="auto"/>
        <w:left w:val="none" w:sz="0" w:space="0" w:color="auto"/>
        <w:bottom w:val="none" w:sz="0" w:space="0" w:color="auto"/>
        <w:right w:val="none" w:sz="0" w:space="0" w:color="auto"/>
      </w:divBdr>
    </w:div>
    <w:div w:id="590159837">
      <w:bodyDiv w:val="1"/>
      <w:marLeft w:val="0"/>
      <w:marRight w:val="0"/>
      <w:marTop w:val="0"/>
      <w:marBottom w:val="0"/>
      <w:divBdr>
        <w:top w:val="none" w:sz="0" w:space="0" w:color="auto"/>
        <w:left w:val="none" w:sz="0" w:space="0" w:color="auto"/>
        <w:bottom w:val="none" w:sz="0" w:space="0" w:color="auto"/>
        <w:right w:val="none" w:sz="0" w:space="0" w:color="auto"/>
      </w:divBdr>
    </w:div>
    <w:div w:id="595410166">
      <w:bodyDiv w:val="1"/>
      <w:marLeft w:val="0"/>
      <w:marRight w:val="0"/>
      <w:marTop w:val="0"/>
      <w:marBottom w:val="0"/>
      <w:divBdr>
        <w:top w:val="none" w:sz="0" w:space="0" w:color="auto"/>
        <w:left w:val="none" w:sz="0" w:space="0" w:color="auto"/>
        <w:bottom w:val="none" w:sz="0" w:space="0" w:color="auto"/>
        <w:right w:val="none" w:sz="0" w:space="0" w:color="auto"/>
      </w:divBdr>
    </w:div>
    <w:div w:id="595745926">
      <w:bodyDiv w:val="1"/>
      <w:marLeft w:val="0"/>
      <w:marRight w:val="0"/>
      <w:marTop w:val="0"/>
      <w:marBottom w:val="0"/>
      <w:divBdr>
        <w:top w:val="none" w:sz="0" w:space="0" w:color="auto"/>
        <w:left w:val="none" w:sz="0" w:space="0" w:color="auto"/>
        <w:bottom w:val="none" w:sz="0" w:space="0" w:color="auto"/>
        <w:right w:val="none" w:sz="0" w:space="0" w:color="auto"/>
      </w:divBdr>
    </w:div>
    <w:div w:id="599483795">
      <w:bodyDiv w:val="1"/>
      <w:marLeft w:val="0"/>
      <w:marRight w:val="0"/>
      <w:marTop w:val="0"/>
      <w:marBottom w:val="0"/>
      <w:divBdr>
        <w:top w:val="none" w:sz="0" w:space="0" w:color="auto"/>
        <w:left w:val="none" w:sz="0" w:space="0" w:color="auto"/>
        <w:bottom w:val="none" w:sz="0" w:space="0" w:color="auto"/>
        <w:right w:val="none" w:sz="0" w:space="0" w:color="auto"/>
      </w:divBdr>
    </w:div>
    <w:div w:id="648050537">
      <w:bodyDiv w:val="1"/>
      <w:marLeft w:val="0"/>
      <w:marRight w:val="0"/>
      <w:marTop w:val="0"/>
      <w:marBottom w:val="0"/>
      <w:divBdr>
        <w:top w:val="none" w:sz="0" w:space="0" w:color="auto"/>
        <w:left w:val="none" w:sz="0" w:space="0" w:color="auto"/>
        <w:bottom w:val="none" w:sz="0" w:space="0" w:color="auto"/>
        <w:right w:val="none" w:sz="0" w:space="0" w:color="auto"/>
      </w:divBdr>
    </w:div>
    <w:div w:id="663434919">
      <w:bodyDiv w:val="1"/>
      <w:marLeft w:val="0"/>
      <w:marRight w:val="0"/>
      <w:marTop w:val="0"/>
      <w:marBottom w:val="0"/>
      <w:divBdr>
        <w:top w:val="none" w:sz="0" w:space="0" w:color="auto"/>
        <w:left w:val="none" w:sz="0" w:space="0" w:color="auto"/>
        <w:bottom w:val="none" w:sz="0" w:space="0" w:color="auto"/>
        <w:right w:val="none" w:sz="0" w:space="0" w:color="auto"/>
      </w:divBdr>
    </w:div>
    <w:div w:id="670182604">
      <w:bodyDiv w:val="1"/>
      <w:marLeft w:val="0"/>
      <w:marRight w:val="0"/>
      <w:marTop w:val="0"/>
      <w:marBottom w:val="0"/>
      <w:divBdr>
        <w:top w:val="none" w:sz="0" w:space="0" w:color="auto"/>
        <w:left w:val="none" w:sz="0" w:space="0" w:color="auto"/>
        <w:bottom w:val="none" w:sz="0" w:space="0" w:color="auto"/>
        <w:right w:val="none" w:sz="0" w:space="0" w:color="auto"/>
      </w:divBdr>
    </w:div>
    <w:div w:id="696078789">
      <w:bodyDiv w:val="1"/>
      <w:marLeft w:val="0"/>
      <w:marRight w:val="0"/>
      <w:marTop w:val="0"/>
      <w:marBottom w:val="0"/>
      <w:divBdr>
        <w:top w:val="none" w:sz="0" w:space="0" w:color="auto"/>
        <w:left w:val="none" w:sz="0" w:space="0" w:color="auto"/>
        <w:bottom w:val="none" w:sz="0" w:space="0" w:color="auto"/>
        <w:right w:val="none" w:sz="0" w:space="0" w:color="auto"/>
      </w:divBdr>
    </w:div>
    <w:div w:id="704794544">
      <w:bodyDiv w:val="1"/>
      <w:marLeft w:val="0"/>
      <w:marRight w:val="0"/>
      <w:marTop w:val="0"/>
      <w:marBottom w:val="0"/>
      <w:divBdr>
        <w:top w:val="none" w:sz="0" w:space="0" w:color="auto"/>
        <w:left w:val="none" w:sz="0" w:space="0" w:color="auto"/>
        <w:bottom w:val="none" w:sz="0" w:space="0" w:color="auto"/>
        <w:right w:val="none" w:sz="0" w:space="0" w:color="auto"/>
      </w:divBdr>
    </w:div>
    <w:div w:id="713769270">
      <w:bodyDiv w:val="1"/>
      <w:marLeft w:val="0"/>
      <w:marRight w:val="0"/>
      <w:marTop w:val="0"/>
      <w:marBottom w:val="0"/>
      <w:divBdr>
        <w:top w:val="none" w:sz="0" w:space="0" w:color="auto"/>
        <w:left w:val="none" w:sz="0" w:space="0" w:color="auto"/>
        <w:bottom w:val="none" w:sz="0" w:space="0" w:color="auto"/>
        <w:right w:val="none" w:sz="0" w:space="0" w:color="auto"/>
      </w:divBdr>
    </w:div>
    <w:div w:id="721757345">
      <w:bodyDiv w:val="1"/>
      <w:marLeft w:val="0"/>
      <w:marRight w:val="0"/>
      <w:marTop w:val="0"/>
      <w:marBottom w:val="0"/>
      <w:divBdr>
        <w:top w:val="none" w:sz="0" w:space="0" w:color="auto"/>
        <w:left w:val="none" w:sz="0" w:space="0" w:color="auto"/>
        <w:bottom w:val="none" w:sz="0" w:space="0" w:color="auto"/>
        <w:right w:val="none" w:sz="0" w:space="0" w:color="auto"/>
      </w:divBdr>
    </w:div>
    <w:div w:id="737674971">
      <w:bodyDiv w:val="1"/>
      <w:marLeft w:val="0"/>
      <w:marRight w:val="0"/>
      <w:marTop w:val="0"/>
      <w:marBottom w:val="0"/>
      <w:divBdr>
        <w:top w:val="none" w:sz="0" w:space="0" w:color="auto"/>
        <w:left w:val="none" w:sz="0" w:space="0" w:color="auto"/>
        <w:bottom w:val="none" w:sz="0" w:space="0" w:color="auto"/>
        <w:right w:val="none" w:sz="0" w:space="0" w:color="auto"/>
      </w:divBdr>
    </w:div>
    <w:div w:id="738863186">
      <w:bodyDiv w:val="1"/>
      <w:marLeft w:val="0"/>
      <w:marRight w:val="0"/>
      <w:marTop w:val="0"/>
      <w:marBottom w:val="0"/>
      <w:divBdr>
        <w:top w:val="none" w:sz="0" w:space="0" w:color="auto"/>
        <w:left w:val="none" w:sz="0" w:space="0" w:color="auto"/>
        <w:bottom w:val="none" w:sz="0" w:space="0" w:color="auto"/>
        <w:right w:val="none" w:sz="0" w:space="0" w:color="auto"/>
      </w:divBdr>
    </w:div>
    <w:div w:id="738866415">
      <w:bodyDiv w:val="1"/>
      <w:marLeft w:val="0"/>
      <w:marRight w:val="0"/>
      <w:marTop w:val="0"/>
      <w:marBottom w:val="0"/>
      <w:divBdr>
        <w:top w:val="none" w:sz="0" w:space="0" w:color="auto"/>
        <w:left w:val="none" w:sz="0" w:space="0" w:color="auto"/>
        <w:bottom w:val="none" w:sz="0" w:space="0" w:color="auto"/>
        <w:right w:val="none" w:sz="0" w:space="0" w:color="auto"/>
      </w:divBdr>
    </w:div>
    <w:div w:id="756174509">
      <w:bodyDiv w:val="1"/>
      <w:marLeft w:val="0"/>
      <w:marRight w:val="0"/>
      <w:marTop w:val="0"/>
      <w:marBottom w:val="0"/>
      <w:divBdr>
        <w:top w:val="none" w:sz="0" w:space="0" w:color="auto"/>
        <w:left w:val="none" w:sz="0" w:space="0" w:color="auto"/>
        <w:bottom w:val="none" w:sz="0" w:space="0" w:color="auto"/>
        <w:right w:val="none" w:sz="0" w:space="0" w:color="auto"/>
      </w:divBdr>
    </w:div>
    <w:div w:id="760372154">
      <w:bodyDiv w:val="1"/>
      <w:marLeft w:val="0"/>
      <w:marRight w:val="0"/>
      <w:marTop w:val="0"/>
      <w:marBottom w:val="0"/>
      <w:divBdr>
        <w:top w:val="none" w:sz="0" w:space="0" w:color="auto"/>
        <w:left w:val="none" w:sz="0" w:space="0" w:color="auto"/>
        <w:bottom w:val="none" w:sz="0" w:space="0" w:color="auto"/>
        <w:right w:val="none" w:sz="0" w:space="0" w:color="auto"/>
      </w:divBdr>
    </w:div>
    <w:div w:id="773135505">
      <w:bodyDiv w:val="1"/>
      <w:marLeft w:val="0"/>
      <w:marRight w:val="0"/>
      <w:marTop w:val="0"/>
      <w:marBottom w:val="0"/>
      <w:divBdr>
        <w:top w:val="none" w:sz="0" w:space="0" w:color="auto"/>
        <w:left w:val="none" w:sz="0" w:space="0" w:color="auto"/>
        <w:bottom w:val="none" w:sz="0" w:space="0" w:color="auto"/>
        <w:right w:val="none" w:sz="0" w:space="0" w:color="auto"/>
      </w:divBdr>
    </w:div>
    <w:div w:id="786511491">
      <w:bodyDiv w:val="1"/>
      <w:marLeft w:val="0"/>
      <w:marRight w:val="0"/>
      <w:marTop w:val="0"/>
      <w:marBottom w:val="0"/>
      <w:divBdr>
        <w:top w:val="none" w:sz="0" w:space="0" w:color="auto"/>
        <w:left w:val="none" w:sz="0" w:space="0" w:color="auto"/>
        <w:bottom w:val="none" w:sz="0" w:space="0" w:color="auto"/>
        <w:right w:val="none" w:sz="0" w:space="0" w:color="auto"/>
      </w:divBdr>
    </w:div>
    <w:div w:id="799110559">
      <w:bodyDiv w:val="1"/>
      <w:marLeft w:val="0"/>
      <w:marRight w:val="0"/>
      <w:marTop w:val="0"/>
      <w:marBottom w:val="0"/>
      <w:divBdr>
        <w:top w:val="none" w:sz="0" w:space="0" w:color="auto"/>
        <w:left w:val="none" w:sz="0" w:space="0" w:color="auto"/>
        <w:bottom w:val="none" w:sz="0" w:space="0" w:color="auto"/>
        <w:right w:val="none" w:sz="0" w:space="0" w:color="auto"/>
      </w:divBdr>
    </w:div>
    <w:div w:id="805901341">
      <w:bodyDiv w:val="1"/>
      <w:marLeft w:val="0"/>
      <w:marRight w:val="0"/>
      <w:marTop w:val="0"/>
      <w:marBottom w:val="0"/>
      <w:divBdr>
        <w:top w:val="none" w:sz="0" w:space="0" w:color="auto"/>
        <w:left w:val="none" w:sz="0" w:space="0" w:color="auto"/>
        <w:bottom w:val="none" w:sz="0" w:space="0" w:color="auto"/>
        <w:right w:val="none" w:sz="0" w:space="0" w:color="auto"/>
      </w:divBdr>
    </w:div>
    <w:div w:id="838500004">
      <w:bodyDiv w:val="1"/>
      <w:marLeft w:val="0"/>
      <w:marRight w:val="0"/>
      <w:marTop w:val="0"/>
      <w:marBottom w:val="0"/>
      <w:divBdr>
        <w:top w:val="none" w:sz="0" w:space="0" w:color="auto"/>
        <w:left w:val="none" w:sz="0" w:space="0" w:color="auto"/>
        <w:bottom w:val="none" w:sz="0" w:space="0" w:color="auto"/>
        <w:right w:val="none" w:sz="0" w:space="0" w:color="auto"/>
      </w:divBdr>
    </w:div>
    <w:div w:id="851912636">
      <w:bodyDiv w:val="1"/>
      <w:marLeft w:val="0"/>
      <w:marRight w:val="0"/>
      <w:marTop w:val="0"/>
      <w:marBottom w:val="0"/>
      <w:divBdr>
        <w:top w:val="none" w:sz="0" w:space="0" w:color="auto"/>
        <w:left w:val="none" w:sz="0" w:space="0" w:color="auto"/>
        <w:bottom w:val="none" w:sz="0" w:space="0" w:color="auto"/>
        <w:right w:val="none" w:sz="0" w:space="0" w:color="auto"/>
      </w:divBdr>
    </w:div>
    <w:div w:id="860901270">
      <w:bodyDiv w:val="1"/>
      <w:marLeft w:val="0"/>
      <w:marRight w:val="0"/>
      <w:marTop w:val="0"/>
      <w:marBottom w:val="0"/>
      <w:divBdr>
        <w:top w:val="none" w:sz="0" w:space="0" w:color="auto"/>
        <w:left w:val="none" w:sz="0" w:space="0" w:color="auto"/>
        <w:bottom w:val="none" w:sz="0" w:space="0" w:color="auto"/>
        <w:right w:val="none" w:sz="0" w:space="0" w:color="auto"/>
      </w:divBdr>
    </w:div>
    <w:div w:id="861631802">
      <w:bodyDiv w:val="1"/>
      <w:marLeft w:val="0"/>
      <w:marRight w:val="0"/>
      <w:marTop w:val="0"/>
      <w:marBottom w:val="0"/>
      <w:divBdr>
        <w:top w:val="none" w:sz="0" w:space="0" w:color="auto"/>
        <w:left w:val="none" w:sz="0" w:space="0" w:color="auto"/>
        <w:bottom w:val="none" w:sz="0" w:space="0" w:color="auto"/>
        <w:right w:val="none" w:sz="0" w:space="0" w:color="auto"/>
      </w:divBdr>
    </w:div>
    <w:div w:id="864321116">
      <w:bodyDiv w:val="1"/>
      <w:marLeft w:val="0"/>
      <w:marRight w:val="0"/>
      <w:marTop w:val="0"/>
      <w:marBottom w:val="0"/>
      <w:divBdr>
        <w:top w:val="none" w:sz="0" w:space="0" w:color="auto"/>
        <w:left w:val="none" w:sz="0" w:space="0" w:color="auto"/>
        <w:bottom w:val="none" w:sz="0" w:space="0" w:color="auto"/>
        <w:right w:val="none" w:sz="0" w:space="0" w:color="auto"/>
      </w:divBdr>
    </w:div>
    <w:div w:id="876242176">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919607212">
      <w:bodyDiv w:val="1"/>
      <w:marLeft w:val="0"/>
      <w:marRight w:val="0"/>
      <w:marTop w:val="0"/>
      <w:marBottom w:val="0"/>
      <w:divBdr>
        <w:top w:val="none" w:sz="0" w:space="0" w:color="auto"/>
        <w:left w:val="none" w:sz="0" w:space="0" w:color="auto"/>
        <w:bottom w:val="none" w:sz="0" w:space="0" w:color="auto"/>
        <w:right w:val="none" w:sz="0" w:space="0" w:color="auto"/>
      </w:divBdr>
    </w:div>
    <w:div w:id="920065892">
      <w:bodyDiv w:val="1"/>
      <w:marLeft w:val="0"/>
      <w:marRight w:val="0"/>
      <w:marTop w:val="0"/>
      <w:marBottom w:val="0"/>
      <w:divBdr>
        <w:top w:val="none" w:sz="0" w:space="0" w:color="auto"/>
        <w:left w:val="none" w:sz="0" w:space="0" w:color="auto"/>
        <w:bottom w:val="none" w:sz="0" w:space="0" w:color="auto"/>
        <w:right w:val="none" w:sz="0" w:space="0" w:color="auto"/>
      </w:divBdr>
    </w:div>
    <w:div w:id="934434230">
      <w:bodyDiv w:val="1"/>
      <w:marLeft w:val="0"/>
      <w:marRight w:val="0"/>
      <w:marTop w:val="0"/>
      <w:marBottom w:val="0"/>
      <w:divBdr>
        <w:top w:val="none" w:sz="0" w:space="0" w:color="auto"/>
        <w:left w:val="none" w:sz="0" w:space="0" w:color="auto"/>
        <w:bottom w:val="none" w:sz="0" w:space="0" w:color="auto"/>
        <w:right w:val="none" w:sz="0" w:space="0" w:color="auto"/>
      </w:divBdr>
    </w:div>
    <w:div w:id="953100717">
      <w:bodyDiv w:val="1"/>
      <w:marLeft w:val="0"/>
      <w:marRight w:val="0"/>
      <w:marTop w:val="0"/>
      <w:marBottom w:val="0"/>
      <w:divBdr>
        <w:top w:val="none" w:sz="0" w:space="0" w:color="auto"/>
        <w:left w:val="none" w:sz="0" w:space="0" w:color="auto"/>
        <w:bottom w:val="none" w:sz="0" w:space="0" w:color="auto"/>
        <w:right w:val="none" w:sz="0" w:space="0" w:color="auto"/>
      </w:divBdr>
    </w:div>
    <w:div w:id="962806116">
      <w:bodyDiv w:val="1"/>
      <w:marLeft w:val="0"/>
      <w:marRight w:val="0"/>
      <w:marTop w:val="0"/>
      <w:marBottom w:val="0"/>
      <w:divBdr>
        <w:top w:val="none" w:sz="0" w:space="0" w:color="auto"/>
        <w:left w:val="none" w:sz="0" w:space="0" w:color="auto"/>
        <w:bottom w:val="none" w:sz="0" w:space="0" w:color="auto"/>
        <w:right w:val="none" w:sz="0" w:space="0" w:color="auto"/>
      </w:divBdr>
    </w:div>
    <w:div w:id="967053506">
      <w:bodyDiv w:val="1"/>
      <w:marLeft w:val="0"/>
      <w:marRight w:val="0"/>
      <w:marTop w:val="0"/>
      <w:marBottom w:val="0"/>
      <w:divBdr>
        <w:top w:val="none" w:sz="0" w:space="0" w:color="auto"/>
        <w:left w:val="none" w:sz="0" w:space="0" w:color="auto"/>
        <w:bottom w:val="none" w:sz="0" w:space="0" w:color="auto"/>
        <w:right w:val="none" w:sz="0" w:space="0" w:color="auto"/>
      </w:divBdr>
    </w:div>
    <w:div w:id="968781806">
      <w:bodyDiv w:val="1"/>
      <w:marLeft w:val="0"/>
      <w:marRight w:val="0"/>
      <w:marTop w:val="0"/>
      <w:marBottom w:val="0"/>
      <w:divBdr>
        <w:top w:val="none" w:sz="0" w:space="0" w:color="auto"/>
        <w:left w:val="none" w:sz="0" w:space="0" w:color="auto"/>
        <w:bottom w:val="none" w:sz="0" w:space="0" w:color="auto"/>
        <w:right w:val="none" w:sz="0" w:space="0" w:color="auto"/>
      </w:divBdr>
    </w:div>
    <w:div w:id="1012490486">
      <w:bodyDiv w:val="1"/>
      <w:marLeft w:val="0"/>
      <w:marRight w:val="0"/>
      <w:marTop w:val="0"/>
      <w:marBottom w:val="0"/>
      <w:divBdr>
        <w:top w:val="none" w:sz="0" w:space="0" w:color="auto"/>
        <w:left w:val="none" w:sz="0" w:space="0" w:color="auto"/>
        <w:bottom w:val="none" w:sz="0" w:space="0" w:color="auto"/>
        <w:right w:val="none" w:sz="0" w:space="0" w:color="auto"/>
      </w:divBdr>
    </w:div>
    <w:div w:id="1016806099">
      <w:bodyDiv w:val="1"/>
      <w:marLeft w:val="0"/>
      <w:marRight w:val="0"/>
      <w:marTop w:val="0"/>
      <w:marBottom w:val="0"/>
      <w:divBdr>
        <w:top w:val="none" w:sz="0" w:space="0" w:color="auto"/>
        <w:left w:val="none" w:sz="0" w:space="0" w:color="auto"/>
        <w:bottom w:val="none" w:sz="0" w:space="0" w:color="auto"/>
        <w:right w:val="none" w:sz="0" w:space="0" w:color="auto"/>
      </w:divBdr>
    </w:div>
    <w:div w:id="103823806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64911579">
      <w:bodyDiv w:val="1"/>
      <w:marLeft w:val="0"/>
      <w:marRight w:val="0"/>
      <w:marTop w:val="0"/>
      <w:marBottom w:val="0"/>
      <w:divBdr>
        <w:top w:val="none" w:sz="0" w:space="0" w:color="auto"/>
        <w:left w:val="none" w:sz="0" w:space="0" w:color="auto"/>
        <w:bottom w:val="none" w:sz="0" w:space="0" w:color="auto"/>
        <w:right w:val="none" w:sz="0" w:space="0" w:color="auto"/>
      </w:divBdr>
    </w:div>
    <w:div w:id="1071463899">
      <w:bodyDiv w:val="1"/>
      <w:marLeft w:val="0"/>
      <w:marRight w:val="0"/>
      <w:marTop w:val="0"/>
      <w:marBottom w:val="0"/>
      <w:divBdr>
        <w:top w:val="none" w:sz="0" w:space="0" w:color="auto"/>
        <w:left w:val="none" w:sz="0" w:space="0" w:color="auto"/>
        <w:bottom w:val="none" w:sz="0" w:space="0" w:color="auto"/>
        <w:right w:val="none" w:sz="0" w:space="0" w:color="auto"/>
      </w:divBdr>
    </w:div>
    <w:div w:id="1076248730">
      <w:bodyDiv w:val="1"/>
      <w:marLeft w:val="0"/>
      <w:marRight w:val="0"/>
      <w:marTop w:val="0"/>
      <w:marBottom w:val="0"/>
      <w:divBdr>
        <w:top w:val="none" w:sz="0" w:space="0" w:color="auto"/>
        <w:left w:val="none" w:sz="0" w:space="0" w:color="auto"/>
        <w:bottom w:val="none" w:sz="0" w:space="0" w:color="auto"/>
        <w:right w:val="none" w:sz="0" w:space="0" w:color="auto"/>
      </w:divBdr>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089353408">
      <w:bodyDiv w:val="1"/>
      <w:marLeft w:val="0"/>
      <w:marRight w:val="0"/>
      <w:marTop w:val="0"/>
      <w:marBottom w:val="0"/>
      <w:divBdr>
        <w:top w:val="none" w:sz="0" w:space="0" w:color="auto"/>
        <w:left w:val="none" w:sz="0" w:space="0" w:color="auto"/>
        <w:bottom w:val="none" w:sz="0" w:space="0" w:color="auto"/>
        <w:right w:val="none" w:sz="0" w:space="0" w:color="auto"/>
      </w:divBdr>
    </w:div>
    <w:div w:id="1091199639">
      <w:bodyDiv w:val="1"/>
      <w:marLeft w:val="0"/>
      <w:marRight w:val="0"/>
      <w:marTop w:val="0"/>
      <w:marBottom w:val="0"/>
      <w:divBdr>
        <w:top w:val="none" w:sz="0" w:space="0" w:color="auto"/>
        <w:left w:val="none" w:sz="0" w:space="0" w:color="auto"/>
        <w:bottom w:val="none" w:sz="0" w:space="0" w:color="auto"/>
        <w:right w:val="none" w:sz="0" w:space="0" w:color="auto"/>
      </w:divBdr>
    </w:div>
    <w:div w:id="1096245477">
      <w:bodyDiv w:val="1"/>
      <w:marLeft w:val="0"/>
      <w:marRight w:val="0"/>
      <w:marTop w:val="0"/>
      <w:marBottom w:val="0"/>
      <w:divBdr>
        <w:top w:val="none" w:sz="0" w:space="0" w:color="auto"/>
        <w:left w:val="none" w:sz="0" w:space="0" w:color="auto"/>
        <w:bottom w:val="none" w:sz="0" w:space="0" w:color="auto"/>
        <w:right w:val="none" w:sz="0" w:space="0" w:color="auto"/>
      </w:divBdr>
    </w:div>
    <w:div w:id="1100296852">
      <w:bodyDiv w:val="1"/>
      <w:marLeft w:val="0"/>
      <w:marRight w:val="0"/>
      <w:marTop w:val="0"/>
      <w:marBottom w:val="0"/>
      <w:divBdr>
        <w:top w:val="none" w:sz="0" w:space="0" w:color="auto"/>
        <w:left w:val="none" w:sz="0" w:space="0" w:color="auto"/>
        <w:bottom w:val="none" w:sz="0" w:space="0" w:color="auto"/>
        <w:right w:val="none" w:sz="0" w:space="0" w:color="auto"/>
      </w:divBdr>
    </w:div>
    <w:div w:id="1104109276">
      <w:bodyDiv w:val="1"/>
      <w:marLeft w:val="0"/>
      <w:marRight w:val="0"/>
      <w:marTop w:val="0"/>
      <w:marBottom w:val="0"/>
      <w:divBdr>
        <w:top w:val="none" w:sz="0" w:space="0" w:color="auto"/>
        <w:left w:val="none" w:sz="0" w:space="0" w:color="auto"/>
        <w:bottom w:val="none" w:sz="0" w:space="0" w:color="auto"/>
        <w:right w:val="none" w:sz="0" w:space="0" w:color="auto"/>
      </w:divBdr>
    </w:div>
    <w:div w:id="1109273352">
      <w:bodyDiv w:val="1"/>
      <w:marLeft w:val="0"/>
      <w:marRight w:val="0"/>
      <w:marTop w:val="0"/>
      <w:marBottom w:val="0"/>
      <w:divBdr>
        <w:top w:val="none" w:sz="0" w:space="0" w:color="auto"/>
        <w:left w:val="none" w:sz="0" w:space="0" w:color="auto"/>
        <w:bottom w:val="none" w:sz="0" w:space="0" w:color="auto"/>
        <w:right w:val="none" w:sz="0" w:space="0" w:color="auto"/>
      </w:divBdr>
    </w:div>
    <w:div w:id="1112627771">
      <w:bodyDiv w:val="1"/>
      <w:marLeft w:val="0"/>
      <w:marRight w:val="0"/>
      <w:marTop w:val="0"/>
      <w:marBottom w:val="0"/>
      <w:divBdr>
        <w:top w:val="none" w:sz="0" w:space="0" w:color="auto"/>
        <w:left w:val="none" w:sz="0" w:space="0" w:color="auto"/>
        <w:bottom w:val="none" w:sz="0" w:space="0" w:color="auto"/>
        <w:right w:val="none" w:sz="0" w:space="0" w:color="auto"/>
      </w:divBdr>
    </w:div>
    <w:div w:id="1118646988">
      <w:bodyDiv w:val="1"/>
      <w:marLeft w:val="0"/>
      <w:marRight w:val="0"/>
      <w:marTop w:val="0"/>
      <w:marBottom w:val="0"/>
      <w:divBdr>
        <w:top w:val="none" w:sz="0" w:space="0" w:color="auto"/>
        <w:left w:val="none" w:sz="0" w:space="0" w:color="auto"/>
        <w:bottom w:val="none" w:sz="0" w:space="0" w:color="auto"/>
        <w:right w:val="none" w:sz="0" w:space="0" w:color="auto"/>
      </w:divBdr>
    </w:div>
    <w:div w:id="1119958828">
      <w:bodyDiv w:val="1"/>
      <w:marLeft w:val="0"/>
      <w:marRight w:val="0"/>
      <w:marTop w:val="0"/>
      <w:marBottom w:val="0"/>
      <w:divBdr>
        <w:top w:val="none" w:sz="0" w:space="0" w:color="auto"/>
        <w:left w:val="none" w:sz="0" w:space="0" w:color="auto"/>
        <w:bottom w:val="none" w:sz="0" w:space="0" w:color="auto"/>
        <w:right w:val="none" w:sz="0" w:space="0" w:color="auto"/>
      </w:divBdr>
    </w:div>
    <w:div w:id="1126586096">
      <w:bodyDiv w:val="1"/>
      <w:marLeft w:val="0"/>
      <w:marRight w:val="0"/>
      <w:marTop w:val="0"/>
      <w:marBottom w:val="0"/>
      <w:divBdr>
        <w:top w:val="none" w:sz="0" w:space="0" w:color="auto"/>
        <w:left w:val="none" w:sz="0" w:space="0" w:color="auto"/>
        <w:bottom w:val="none" w:sz="0" w:space="0" w:color="auto"/>
        <w:right w:val="none" w:sz="0" w:space="0" w:color="auto"/>
      </w:divBdr>
    </w:div>
    <w:div w:id="1127773853">
      <w:bodyDiv w:val="1"/>
      <w:marLeft w:val="0"/>
      <w:marRight w:val="0"/>
      <w:marTop w:val="0"/>
      <w:marBottom w:val="0"/>
      <w:divBdr>
        <w:top w:val="none" w:sz="0" w:space="0" w:color="auto"/>
        <w:left w:val="none" w:sz="0" w:space="0" w:color="auto"/>
        <w:bottom w:val="none" w:sz="0" w:space="0" w:color="auto"/>
        <w:right w:val="none" w:sz="0" w:space="0" w:color="auto"/>
      </w:divBdr>
    </w:div>
    <w:div w:id="1145009211">
      <w:bodyDiv w:val="1"/>
      <w:marLeft w:val="0"/>
      <w:marRight w:val="0"/>
      <w:marTop w:val="0"/>
      <w:marBottom w:val="0"/>
      <w:divBdr>
        <w:top w:val="none" w:sz="0" w:space="0" w:color="auto"/>
        <w:left w:val="none" w:sz="0" w:space="0" w:color="auto"/>
        <w:bottom w:val="none" w:sz="0" w:space="0" w:color="auto"/>
        <w:right w:val="none" w:sz="0" w:space="0" w:color="auto"/>
      </w:divBdr>
    </w:div>
    <w:div w:id="1156150356">
      <w:bodyDiv w:val="1"/>
      <w:marLeft w:val="0"/>
      <w:marRight w:val="0"/>
      <w:marTop w:val="0"/>
      <w:marBottom w:val="0"/>
      <w:divBdr>
        <w:top w:val="none" w:sz="0" w:space="0" w:color="auto"/>
        <w:left w:val="none" w:sz="0" w:space="0" w:color="auto"/>
        <w:bottom w:val="none" w:sz="0" w:space="0" w:color="auto"/>
        <w:right w:val="none" w:sz="0" w:space="0" w:color="auto"/>
      </w:divBdr>
    </w:div>
    <w:div w:id="1159926544">
      <w:bodyDiv w:val="1"/>
      <w:marLeft w:val="0"/>
      <w:marRight w:val="0"/>
      <w:marTop w:val="0"/>
      <w:marBottom w:val="0"/>
      <w:divBdr>
        <w:top w:val="none" w:sz="0" w:space="0" w:color="auto"/>
        <w:left w:val="none" w:sz="0" w:space="0" w:color="auto"/>
        <w:bottom w:val="none" w:sz="0" w:space="0" w:color="auto"/>
        <w:right w:val="none" w:sz="0" w:space="0" w:color="auto"/>
      </w:divBdr>
    </w:div>
    <w:div w:id="1162088587">
      <w:bodyDiv w:val="1"/>
      <w:marLeft w:val="0"/>
      <w:marRight w:val="0"/>
      <w:marTop w:val="0"/>
      <w:marBottom w:val="0"/>
      <w:divBdr>
        <w:top w:val="none" w:sz="0" w:space="0" w:color="auto"/>
        <w:left w:val="none" w:sz="0" w:space="0" w:color="auto"/>
        <w:bottom w:val="none" w:sz="0" w:space="0" w:color="auto"/>
        <w:right w:val="none" w:sz="0" w:space="0" w:color="auto"/>
      </w:divBdr>
    </w:div>
    <w:div w:id="1218511347">
      <w:bodyDiv w:val="1"/>
      <w:marLeft w:val="0"/>
      <w:marRight w:val="0"/>
      <w:marTop w:val="0"/>
      <w:marBottom w:val="0"/>
      <w:divBdr>
        <w:top w:val="none" w:sz="0" w:space="0" w:color="auto"/>
        <w:left w:val="none" w:sz="0" w:space="0" w:color="auto"/>
        <w:bottom w:val="none" w:sz="0" w:space="0" w:color="auto"/>
        <w:right w:val="none" w:sz="0" w:space="0" w:color="auto"/>
      </w:divBdr>
    </w:div>
    <w:div w:id="1235046592">
      <w:bodyDiv w:val="1"/>
      <w:marLeft w:val="0"/>
      <w:marRight w:val="0"/>
      <w:marTop w:val="0"/>
      <w:marBottom w:val="0"/>
      <w:divBdr>
        <w:top w:val="none" w:sz="0" w:space="0" w:color="auto"/>
        <w:left w:val="none" w:sz="0" w:space="0" w:color="auto"/>
        <w:bottom w:val="none" w:sz="0" w:space="0" w:color="auto"/>
        <w:right w:val="none" w:sz="0" w:space="0" w:color="auto"/>
      </w:divBdr>
    </w:div>
    <w:div w:id="1238857630">
      <w:bodyDiv w:val="1"/>
      <w:marLeft w:val="0"/>
      <w:marRight w:val="0"/>
      <w:marTop w:val="0"/>
      <w:marBottom w:val="0"/>
      <w:divBdr>
        <w:top w:val="none" w:sz="0" w:space="0" w:color="auto"/>
        <w:left w:val="none" w:sz="0" w:space="0" w:color="auto"/>
        <w:bottom w:val="none" w:sz="0" w:space="0" w:color="auto"/>
        <w:right w:val="none" w:sz="0" w:space="0" w:color="auto"/>
      </w:divBdr>
    </w:div>
    <w:div w:id="1252471149">
      <w:bodyDiv w:val="1"/>
      <w:marLeft w:val="0"/>
      <w:marRight w:val="0"/>
      <w:marTop w:val="0"/>
      <w:marBottom w:val="0"/>
      <w:divBdr>
        <w:top w:val="none" w:sz="0" w:space="0" w:color="auto"/>
        <w:left w:val="none" w:sz="0" w:space="0" w:color="auto"/>
        <w:bottom w:val="none" w:sz="0" w:space="0" w:color="auto"/>
        <w:right w:val="none" w:sz="0" w:space="0" w:color="auto"/>
      </w:divBdr>
    </w:div>
    <w:div w:id="1298338894">
      <w:bodyDiv w:val="1"/>
      <w:marLeft w:val="0"/>
      <w:marRight w:val="0"/>
      <w:marTop w:val="0"/>
      <w:marBottom w:val="0"/>
      <w:divBdr>
        <w:top w:val="none" w:sz="0" w:space="0" w:color="auto"/>
        <w:left w:val="none" w:sz="0" w:space="0" w:color="auto"/>
        <w:bottom w:val="none" w:sz="0" w:space="0" w:color="auto"/>
        <w:right w:val="none" w:sz="0" w:space="0" w:color="auto"/>
      </w:divBdr>
    </w:div>
    <w:div w:id="1300957674">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331643602">
      <w:bodyDiv w:val="1"/>
      <w:marLeft w:val="0"/>
      <w:marRight w:val="0"/>
      <w:marTop w:val="0"/>
      <w:marBottom w:val="0"/>
      <w:divBdr>
        <w:top w:val="none" w:sz="0" w:space="0" w:color="auto"/>
        <w:left w:val="none" w:sz="0" w:space="0" w:color="auto"/>
        <w:bottom w:val="none" w:sz="0" w:space="0" w:color="auto"/>
        <w:right w:val="none" w:sz="0" w:space="0" w:color="auto"/>
      </w:divBdr>
    </w:div>
    <w:div w:id="1335035746">
      <w:bodyDiv w:val="1"/>
      <w:marLeft w:val="0"/>
      <w:marRight w:val="0"/>
      <w:marTop w:val="0"/>
      <w:marBottom w:val="0"/>
      <w:divBdr>
        <w:top w:val="none" w:sz="0" w:space="0" w:color="auto"/>
        <w:left w:val="none" w:sz="0" w:space="0" w:color="auto"/>
        <w:bottom w:val="none" w:sz="0" w:space="0" w:color="auto"/>
        <w:right w:val="none" w:sz="0" w:space="0" w:color="auto"/>
      </w:divBdr>
    </w:div>
    <w:div w:id="1338264267">
      <w:bodyDiv w:val="1"/>
      <w:marLeft w:val="0"/>
      <w:marRight w:val="0"/>
      <w:marTop w:val="0"/>
      <w:marBottom w:val="0"/>
      <w:divBdr>
        <w:top w:val="none" w:sz="0" w:space="0" w:color="auto"/>
        <w:left w:val="none" w:sz="0" w:space="0" w:color="auto"/>
        <w:bottom w:val="none" w:sz="0" w:space="0" w:color="auto"/>
        <w:right w:val="none" w:sz="0" w:space="0" w:color="auto"/>
      </w:divBdr>
    </w:div>
    <w:div w:id="1343706731">
      <w:bodyDiv w:val="1"/>
      <w:marLeft w:val="0"/>
      <w:marRight w:val="0"/>
      <w:marTop w:val="0"/>
      <w:marBottom w:val="0"/>
      <w:divBdr>
        <w:top w:val="none" w:sz="0" w:space="0" w:color="auto"/>
        <w:left w:val="none" w:sz="0" w:space="0" w:color="auto"/>
        <w:bottom w:val="none" w:sz="0" w:space="0" w:color="auto"/>
        <w:right w:val="none" w:sz="0" w:space="0" w:color="auto"/>
      </w:divBdr>
    </w:div>
    <w:div w:id="1367369100">
      <w:bodyDiv w:val="1"/>
      <w:marLeft w:val="0"/>
      <w:marRight w:val="0"/>
      <w:marTop w:val="0"/>
      <w:marBottom w:val="0"/>
      <w:divBdr>
        <w:top w:val="none" w:sz="0" w:space="0" w:color="auto"/>
        <w:left w:val="none" w:sz="0" w:space="0" w:color="auto"/>
        <w:bottom w:val="none" w:sz="0" w:space="0" w:color="auto"/>
        <w:right w:val="none" w:sz="0" w:space="0" w:color="auto"/>
      </w:divBdr>
    </w:div>
    <w:div w:id="1381899352">
      <w:bodyDiv w:val="1"/>
      <w:marLeft w:val="0"/>
      <w:marRight w:val="0"/>
      <w:marTop w:val="0"/>
      <w:marBottom w:val="0"/>
      <w:divBdr>
        <w:top w:val="none" w:sz="0" w:space="0" w:color="auto"/>
        <w:left w:val="none" w:sz="0" w:space="0" w:color="auto"/>
        <w:bottom w:val="none" w:sz="0" w:space="0" w:color="auto"/>
        <w:right w:val="none" w:sz="0" w:space="0" w:color="auto"/>
      </w:divBdr>
    </w:div>
    <w:div w:id="1384133476">
      <w:bodyDiv w:val="1"/>
      <w:marLeft w:val="0"/>
      <w:marRight w:val="0"/>
      <w:marTop w:val="0"/>
      <w:marBottom w:val="0"/>
      <w:divBdr>
        <w:top w:val="none" w:sz="0" w:space="0" w:color="auto"/>
        <w:left w:val="none" w:sz="0" w:space="0" w:color="auto"/>
        <w:bottom w:val="none" w:sz="0" w:space="0" w:color="auto"/>
        <w:right w:val="none" w:sz="0" w:space="0" w:color="auto"/>
      </w:divBdr>
    </w:div>
    <w:div w:id="1394888282">
      <w:bodyDiv w:val="1"/>
      <w:marLeft w:val="0"/>
      <w:marRight w:val="0"/>
      <w:marTop w:val="0"/>
      <w:marBottom w:val="0"/>
      <w:divBdr>
        <w:top w:val="none" w:sz="0" w:space="0" w:color="auto"/>
        <w:left w:val="none" w:sz="0" w:space="0" w:color="auto"/>
        <w:bottom w:val="none" w:sz="0" w:space="0" w:color="auto"/>
        <w:right w:val="none" w:sz="0" w:space="0" w:color="auto"/>
      </w:divBdr>
    </w:div>
    <w:div w:id="1411081380">
      <w:bodyDiv w:val="1"/>
      <w:marLeft w:val="0"/>
      <w:marRight w:val="0"/>
      <w:marTop w:val="0"/>
      <w:marBottom w:val="0"/>
      <w:divBdr>
        <w:top w:val="none" w:sz="0" w:space="0" w:color="auto"/>
        <w:left w:val="none" w:sz="0" w:space="0" w:color="auto"/>
        <w:bottom w:val="none" w:sz="0" w:space="0" w:color="auto"/>
        <w:right w:val="none" w:sz="0" w:space="0" w:color="auto"/>
      </w:divBdr>
    </w:div>
    <w:div w:id="1422337145">
      <w:bodyDiv w:val="1"/>
      <w:marLeft w:val="0"/>
      <w:marRight w:val="0"/>
      <w:marTop w:val="0"/>
      <w:marBottom w:val="0"/>
      <w:divBdr>
        <w:top w:val="none" w:sz="0" w:space="0" w:color="auto"/>
        <w:left w:val="none" w:sz="0" w:space="0" w:color="auto"/>
        <w:bottom w:val="none" w:sz="0" w:space="0" w:color="auto"/>
        <w:right w:val="none" w:sz="0" w:space="0" w:color="auto"/>
      </w:divBdr>
    </w:div>
    <w:div w:id="1422602188">
      <w:bodyDiv w:val="1"/>
      <w:marLeft w:val="0"/>
      <w:marRight w:val="0"/>
      <w:marTop w:val="0"/>
      <w:marBottom w:val="0"/>
      <w:divBdr>
        <w:top w:val="none" w:sz="0" w:space="0" w:color="auto"/>
        <w:left w:val="none" w:sz="0" w:space="0" w:color="auto"/>
        <w:bottom w:val="none" w:sz="0" w:space="0" w:color="auto"/>
        <w:right w:val="none" w:sz="0" w:space="0" w:color="auto"/>
      </w:divBdr>
    </w:div>
    <w:div w:id="1422797129">
      <w:bodyDiv w:val="1"/>
      <w:marLeft w:val="0"/>
      <w:marRight w:val="0"/>
      <w:marTop w:val="0"/>
      <w:marBottom w:val="0"/>
      <w:divBdr>
        <w:top w:val="none" w:sz="0" w:space="0" w:color="auto"/>
        <w:left w:val="none" w:sz="0" w:space="0" w:color="auto"/>
        <w:bottom w:val="none" w:sz="0" w:space="0" w:color="auto"/>
        <w:right w:val="none" w:sz="0" w:space="0" w:color="auto"/>
      </w:divBdr>
    </w:div>
    <w:div w:id="1465002389">
      <w:bodyDiv w:val="1"/>
      <w:marLeft w:val="0"/>
      <w:marRight w:val="0"/>
      <w:marTop w:val="0"/>
      <w:marBottom w:val="0"/>
      <w:divBdr>
        <w:top w:val="none" w:sz="0" w:space="0" w:color="auto"/>
        <w:left w:val="none" w:sz="0" w:space="0" w:color="auto"/>
        <w:bottom w:val="none" w:sz="0" w:space="0" w:color="auto"/>
        <w:right w:val="none" w:sz="0" w:space="0" w:color="auto"/>
      </w:divBdr>
    </w:div>
    <w:div w:id="1466848135">
      <w:bodyDiv w:val="1"/>
      <w:marLeft w:val="0"/>
      <w:marRight w:val="0"/>
      <w:marTop w:val="0"/>
      <w:marBottom w:val="0"/>
      <w:divBdr>
        <w:top w:val="none" w:sz="0" w:space="0" w:color="auto"/>
        <w:left w:val="none" w:sz="0" w:space="0" w:color="auto"/>
        <w:bottom w:val="none" w:sz="0" w:space="0" w:color="auto"/>
        <w:right w:val="none" w:sz="0" w:space="0" w:color="auto"/>
      </w:divBdr>
    </w:div>
    <w:div w:id="1472094640">
      <w:bodyDiv w:val="1"/>
      <w:marLeft w:val="0"/>
      <w:marRight w:val="0"/>
      <w:marTop w:val="0"/>
      <w:marBottom w:val="0"/>
      <w:divBdr>
        <w:top w:val="none" w:sz="0" w:space="0" w:color="auto"/>
        <w:left w:val="none" w:sz="0" w:space="0" w:color="auto"/>
        <w:bottom w:val="none" w:sz="0" w:space="0" w:color="auto"/>
        <w:right w:val="none" w:sz="0" w:space="0" w:color="auto"/>
      </w:divBdr>
    </w:div>
    <w:div w:id="1486970114">
      <w:bodyDiv w:val="1"/>
      <w:marLeft w:val="0"/>
      <w:marRight w:val="0"/>
      <w:marTop w:val="0"/>
      <w:marBottom w:val="0"/>
      <w:divBdr>
        <w:top w:val="none" w:sz="0" w:space="0" w:color="auto"/>
        <w:left w:val="none" w:sz="0" w:space="0" w:color="auto"/>
        <w:bottom w:val="none" w:sz="0" w:space="0" w:color="auto"/>
        <w:right w:val="none" w:sz="0" w:space="0" w:color="auto"/>
      </w:divBdr>
    </w:div>
    <w:div w:id="1489394725">
      <w:bodyDiv w:val="1"/>
      <w:marLeft w:val="0"/>
      <w:marRight w:val="0"/>
      <w:marTop w:val="0"/>
      <w:marBottom w:val="0"/>
      <w:divBdr>
        <w:top w:val="none" w:sz="0" w:space="0" w:color="auto"/>
        <w:left w:val="none" w:sz="0" w:space="0" w:color="auto"/>
        <w:bottom w:val="none" w:sz="0" w:space="0" w:color="auto"/>
        <w:right w:val="none" w:sz="0" w:space="0" w:color="auto"/>
      </w:divBdr>
    </w:div>
    <w:div w:id="1498108340">
      <w:bodyDiv w:val="1"/>
      <w:marLeft w:val="0"/>
      <w:marRight w:val="0"/>
      <w:marTop w:val="0"/>
      <w:marBottom w:val="0"/>
      <w:divBdr>
        <w:top w:val="none" w:sz="0" w:space="0" w:color="auto"/>
        <w:left w:val="none" w:sz="0" w:space="0" w:color="auto"/>
        <w:bottom w:val="none" w:sz="0" w:space="0" w:color="auto"/>
        <w:right w:val="none" w:sz="0" w:space="0" w:color="auto"/>
      </w:divBdr>
    </w:div>
    <w:div w:id="1501583601">
      <w:bodyDiv w:val="1"/>
      <w:marLeft w:val="0"/>
      <w:marRight w:val="0"/>
      <w:marTop w:val="0"/>
      <w:marBottom w:val="0"/>
      <w:divBdr>
        <w:top w:val="none" w:sz="0" w:space="0" w:color="auto"/>
        <w:left w:val="none" w:sz="0" w:space="0" w:color="auto"/>
        <w:bottom w:val="none" w:sz="0" w:space="0" w:color="auto"/>
        <w:right w:val="none" w:sz="0" w:space="0" w:color="auto"/>
      </w:divBdr>
    </w:div>
    <w:div w:id="1507208762">
      <w:bodyDiv w:val="1"/>
      <w:marLeft w:val="0"/>
      <w:marRight w:val="0"/>
      <w:marTop w:val="0"/>
      <w:marBottom w:val="0"/>
      <w:divBdr>
        <w:top w:val="none" w:sz="0" w:space="0" w:color="auto"/>
        <w:left w:val="none" w:sz="0" w:space="0" w:color="auto"/>
        <w:bottom w:val="none" w:sz="0" w:space="0" w:color="auto"/>
        <w:right w:val="none" w:sz="0" w:space="0" w:color="auto"/>
      </w:divBdr>
    </w:div>
    <w:div w:id="1528448454">
      <w:bodyDiv w:val="1"/>
      <w:marLeft w:val="0"/>
      <w:marRight w:val="0"/>
      <w:marTop w:val="0"/>
      <w:marBottom w:val="0"/>
      <w:divBdr>
        <w:top w:val="none" w:sz="0" w:space="0" w:color="auto"/>
        <w:left w:val="none" w:sz="0" w:space="0" w:color="auto"/>
        <w:bottom w:val="none" w:sz="0" w:space="0" w:color="auto"/>
        <w:right w:val="none" w:sz="0" w:space="0" w:color="auto"/>
      </w:divBdr>
    </w:div>
    <w:div w:id="1575890394">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600915546">
      <w:bodyDiv w:val="1"/>
      <w:marLeft w:val="0"/>
      <w:marRight w:val="0"/>
      <w:marTop w:val="0"/>
      <w:marBottom w:val="0"/>
      <w:divBdr>
        <w:top w:val="none" w:sz="0" w:space="0" w:color="auto"/>
        <w:left w:val="none" w:sz="0" w:space="0" w:color="auto"/>
        <w:bottom w:val="none" w:sz="0" w:space="0" w:color="auto"/>
        <w:right w:val="none" w:sz="0" w:space="0" w:color="auto"/>
      </w:divBdr>
    </w:div>
    <w:div w:id="1602028033">
      <w:bodyDiv w:val="1"/>
      <w:marLeft w:val="0"/>
      <w:marRight w:val="0"/>
      <w:marTop w:val="0"/>
      <w:marBottom w:val="0"/>
      <w:divBdr>
        <w:top w:val="none" w:sz="0" w:space="0" w:color="auto"/>
        <w:left w:val="none" w:sz="0" w:space="0" w:color="auto"/>
        <w:bottom w:val="none" w:sz="0" w:space="0" w:color="auto"/>
        <w:right w:val="none" w:sz="0" w:space="0" w:color="auto"/>
      </w:divBdr>
    </w:div>
    <w:div w:id="1605844101">
      <w:bodyDiv w:val="1"/>
      <w:marLeft w:val="0"/>
      <w:marRight w:val="0"/>
      <w:marTop w:val="0"/>
      <w:marBottom w:val="0"/>
      <w:divBdr>
        <w:top w:val="none" w:sz="0" w:space="0" w:color="auto"/>
        <w:left w:val="none" w:sz="0" w:space="0" w:color="auto"/>
        <w:bottom w:val="none" w:sz="0" w:space="0" w:color="auto"/>
        <w:right w:val="none" w:sz="0" w:space="0" w:color="auto"/>
      </w:divBdr>
    </w:div>
    <w:div w:id="1607887888">
      <w:bodyDiv w:val="1"/>
      <w:marLeft w:val="0"/>
      <w:marRight w:val="0"/>
      <w:marTop w:val="0"/>
      <w:marBottom w:val="0"/>
      <w:divBdr>
        <w:top w:val="none" w:sz="0" w:space="0" w:color="auto"/>
        <w:left w:val="none" w:sz="0" w:space="0" w:color="auto"/>
        <w:bottom w:val="none" w:sz="0" w:space="0" w:color="auto"/>
        <w:right w:val="none" w:sz="0" w:space="0" w:color="auto"/>
      </w:divBdr>
    </w:div>
    <w:div w:id="1620450023">
      <w:bodyDiv w:val="1"/>
      <w:marLeft w:val="0"/>
      <w:marRight w:val="0"/>
      <w:marTop w:val="0"/>
      <w:marBottom w:val="0"/>
      <w:divBdr>
        <w:top w:val="none" w:sz="0" w:space="0" w:color="auto"/>
        <w:left w:val="none" w:sz="0" w:space="0" w:color="auto"/>
        <w:bottom w:val="none" w:sz="0" w:space="0" w:color="auto"/>
        <w:right w:val="none" w:sz="0" w:space="0" w:color="auto"/>
      </w:divBdr>
    </w:div>
    <w:div w:id="1624268366">
      <w:bodyDiv w:val="1"/>
      <w:marLeft w:val="0"/>
      <w:marRight w:val="0"/>
      <w:marTop w:val="0"/>
      <w:marBottom w:val="0"/>
      <w:divBdr>
        <w:top w:val="none" w:sz="0" w:space="0" w:color="auto"/>
        <w:left w:val="none" w:sz="0" w:space="0" w:color="auto"/>
        <w:bottom w:val="none" w:sz="0" w:space="0" w:color="auto"/>
        <w:right w:val="none" w:sz="0" w:space="0" w:color="auto"/>
      </w:divBdr>
    </w:div>
    <w:div w:id="1638796443">
      <w:bodyDiv w:val="1"/>
      <w:marLeft w:val="0"/>
      <w:marRight w:val="0"/>
      <w:marTop w:val="0"/>
      <w:marBottom w:val="0"/>
      <w:divBdr>
        <w:top w:val="none" w:sz="0" w:space="0" w:color="auto"/>
        <w:left w:val="none" w:sz="0" w:space="0" w:color="auto"/>
        <w:bottom w:val="none" w:sz="0" w:space="0" w:color="auto"/>
        <w:right w:val="none" w:sz="0" w:space="0" w:color="auto"/>
      </w:divBdr>
    </w:div>
    <w:div w:id="1660377850">
      <w:bodyDiv w:val="1"/>
      <w:marLeft w:val="0"/>
      <w:marRight w:val="0"/>
      <w:marTop w:val="0"/>
      <w:marBottom w:val="0"/>
      <w:divBdr>
        <w:top w:val="none" w:sz="0" w:space="0" w:color="auto"/>
        <w:left w:val="none" w:sz="0" w:space="0" w:color="auto"/>
        <w:bottom w:val="none" w:sz="0" w:space="0" w:color="auto"/>
        <w:right w:val="none" w:sz="0" w:space="0" w:color="auto"/>
      </w:divBdr>
    </w:div>
    <w:div w:id="1666980507">
      <w:bodyDiv w:val="1"/>
      <w:marLeft w:val="0"/>
      <w:marRight w:val="0"/>
      <w:marTop w:val="0"/>
      <w:marBottom w:val="0"/>
      <w:divBdr>
        <w:top w:val="none" w:sz="0" w:space="0" w:color="auto"/>
        <w:left w:val="none" w:sz="0" w:space="0" w:color="auto"/>
        <w:bottom w:val="none" w:sz="0" w:space="0" w:color="auto"/>
        <w:right w:val="none" w:sz="0" w:space="0" w:color="auto"/>
      </w:divBdr>
    </w:div>
    <w:div w:id="1674601022">
      <w:bodyDiv w:val="1"/>
      <w:marLeft w:val="0"/>
      <w:marRight w:val="0"/>
      <w:marTop w:val="0"/>
      <w:marBottom w:val="0"/>
      <w:divBdr>
        <w:top w:val="none" w:sz="0" w:space="0" w:color="auto"/>
        <w:left w:val="none" w:sz="0" w:space="0" w:color="auto"/>
        <w:bottom w:val="none" w:sz="0" w:space="0" w:color="auto"/>
        <w:right w:val="none" w:sz="0" w:space="0" w:color="auto"/>
      </w:divBdr>
    </w:div>
    <w:div w:id="1701978798">
      <w:bodyDiv w:val="1"/>
      <w:marLeft w:val="0"/>
      <w:marRight w:val="0"/>
      <w:marTop w:val="0"/>
      <w:marBottom w:val="0"/>
      <w:divBdr>
        <w:top w:val="none" w:sz="0" w:space="0" w:color="auto"/>
        <w:left w:val="none" w:sz="0" w:space="0" w:color="auto"/>
        <w:bottom w:val="none" w:sz="0" w:space="0" w:color="auto"/>
        <w:right w:val="none" w:sz="0" w:space="0" w:color="auto"/>
      </w:divBdr>
    </w:div>
    <w:div w:id="1721326374">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37240896">
      <w:bodyDiv w:val="1"/>
      <w:marLeft w:val="0"/>
      <w:marRight w:val="0"/>
      <w:marTop w:val="0"/>
      <w:marBottom w:val="0"/>
      <w:divBdr>
        <w:top w:val="none" w:sz="0" w:space="0" w:color="auto"/>
        <w:left w:val="none" w:sz="0" w:space="0" w:color="auto"/>
        <w:bottom w:val="none" w:sz="0" w:space="0" w:color="auto"/>
        <w:right w:val="none" w:sz="0" w:space="0" w:color="auto"/>
      </w:divBdr>
    </w:div>
    <w:div w:id="1738477628">
      <w:bodyDiv w:val="1"/>
      <w:marLeft w:val="0"/>
      <w:marRight w:val="0"/>
      <w:marTop w:val="0"/>
      <w:marBottom w:val="0"/>
      <w:divBdr>
        <w:top w:val="none" w:sz="0" w:space="0" w:color="auto"/>
        <w:left w:val="none" w:sz="0" w:space="0" w:color="auto"/>
        <w:bottom w:val="none" w:sz="0" w:space="0" w:color="auto"/>
        <w:right w:val="none" w:sz="0" w:space="0" w:color="auto"/>
      </w:divBdr>
    </w:div>
    <w:div w:id="1756586158">
      <w:bodyDiv w:val="1"/>
      <w:marLeft w:val="0"/>
      <w:marRight w:val="0"/>
      <w:marTop w:val="0"/>
      <w:marBottom w:val="0"/>
      <w:divBdr>
        <w:top w:val="none" w:sz="0" w:space="0" w:color="auto"/>
        <w:left w:val="none" w:sz="0" w:space="0" w:color="auto"/>
        <w:bottom w:val="none" w:sz="0" w:space="0" w:color="auto"/>
        <w:right w:val="none" w:sz="0" w:space="0" w:color="auto"/>
      </w:divBdr>
    </w:div>
    <w:div w:id="1763603428">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791361825">
      <w:bodyDiv w:val="1"/>
      <w:marLeft w:val="0"/>
      <w:marRight w:val="0"/>
      <w:marTop w:val="0"/>
      <w:marBottom w:val="0"/>
      <w:divBdr>
        <w:top w:val="none" w:sz="0" w:space="0" w:color="auto"/>
        <w:left w:val="none" w:sz="0" w:space="0" w:color="auto"/>
        <w:bottom w:val="none" w:sz="0" w:space="0" w:color="auto"/>
        <w:right w:val="none" w:sz="0" w:space="0" w:color="auto"/>
      </w:divBdr>
    </w:div>
    <w:div w:id="1796676389">
      <w:bodyDiv w:val="1"/>
      <w:marLeft w:val="0"/>
      <w:marRight w:val="0"/>
      <w:marTop w:val="0"/>
      <w:marBottom w:val="0"/>
      <w:divBdr>
        <w:top w:val="none" w:sz="0" w:space="0" w:color="auto"/>
        <w:left w:val="none" w:sz="0" w:space="0" w:color="auto"/>
        <w:bottom w:val="none" w:sz="0" w:space="0" w:color="auto"/>
        <w:right w:val="none" w:sz="0" w:space="0" w:color="auto"/>
      </w:divBdr>
    </w:div>
    <w:div w:id="1834249067">
      <w:bodyDiv w:val="1"/>
      <w:marLeft w:val="0"/>
      <w:marRight w:val="0"/>
      <w:marTop w:val="0"/>
      <w:marBottom w:val="0"/>
      <w:divBdr>
        <w:top w:val="none" w:sz="0" w:space="0" w:color="auto"/>
        <w:left w:val="none" w:sz="0" w:space="0" w:color="auto"/>
        <w:bottom w:val="none" w:sz="0" w:space="0" w:color="auto"/>
        <w:right w:val="none" w:sz="0" w:space="0" w:color="auto"/>
      </w:divBdr>
    </w:div>
    <w:div w:id="1835680413">
      <w:bodyDiv w:val="1"/>
      <w:marLeft w:val="0"/>
      <w:marRight w:val="0"/>
      <w:marTop w:val="0"/>
      <w:marBottom w:val="0"/>
      <w:divBdr>
        <w:top w:val="none" w:sz="0" w:space="0" w:color="auto"/>
        <w:left w:val="none" w:sz="0" w:space="0" w:color="auto"/>
        <w:bottom w:val="none" w:sz="0" w:space="0" w:color="auto"/>
        <w:right w:val="none" w:sz="0" w:space="0" w:color="auto"/>
      </w:divBdr>
    </w:div>
    <w:div w:id="1835955725">
      <w:bodyDiv w:val="1"/>
      <w:marLeft w:val="0"/>
      <w:marRight w:val="0"/>
      <w:marTop w:val="0"/>
      <w:marBottom w:val="0"/>
      <w:divBdr>
        <w:top w:val="none" w:sz="0" w:space="0" w:color="auto"/>
        <w:left w:val="none" w:sz="0" w:space="0" w:color="auto"/>
        <w:bottom w:val="none" w:sz="0" w:space="0" w:color="auto"/>
        <w:right w:val="none" w:sz="0" w:space="0" w:color="auto"/>
      </w:divBdr>
    </w:div>
    <w:div w:id="1839954720">
      <w:bodyDiv w:val="1"/>
      <w:marLeft w:val="0"/>
      <w:marRight w:val="0"/>
      <w:marTop w:val="0"/>
      <w:marBottom w:val="0"/>
      <w:divBdr>
        <w:top w:val="none" w:sz="0" w:space="0" w:color="auto"/>
        <w:left w:val="none" w:sz="0" w:space="0" w:color="auto"/>
        <w:bottom w:val="none" w:sz="0" w:space="0" w:color="auto"/>
        <w:right w:val="none" w:sz="0" w:space="0" w:color="auto"/>
      </w:divBdr>
    </w:div>
    <w:div w:id="1842349344">
      <w:bodyDiv w:val="1"/>
      <w:marLeft w:val="0"/>
      <w:marRight w:val="0"/>
      <w:marTop w:val="0"/>
      <w:marBottom w:val="0"/>
      <w:divBdr>
        <w:top w:val="none" w:sz="0" w:space="0" w:color="auto"/>
        <w:left w:val="none" w:sz="0" w:space="0" w:color="auto"/>
        <w:bottom w:val="none" w:sz="0" w:space="0" w:color="auto"/>
        <w:right w:val="none" w:sz="0" w:space="0" w:color="auto"/>
      </w:divBdr>
    </w:div>
    <w:div w:id="1869369755">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879704450">
      <w:bodyDiv w:val="1"/>
      <w:marLeft w:val="0"/>
      <w:marRight w:val="0"/>
      <w:marTop w:val="0"/>
      <w:marBottom w:val="0"/>
      <w:divBdr>
        <w:top w:val="none" w:sz="0" w:space="0" w:color="auto"/>
        <w:left w:val="none" w:sz="0" w:space="0" w:color="auto"/>
        <w:bottom w:val="none" w:sz="0" w:space="0" w:color="auto"/>
        <w:right w:val="none" w:sz="0" w:space="0" w:color="auto"/>
      </w:divBdr>
    </w:div>
    <w:div w:id="1882470752">
      <w:bodyDiv w:val="1"/>
      <w:marLeft w:val="0"/>
      <w:marRight w:val="0"/>
      <w:marTop w:val="0"/>
      <w:marBottom w:val="0"/>
      <w:divBdr>
        <w:top w:val="none" w:sz="0" w:space="0" w:color="auto"/>
        <w:left w:val="none" w:sz="0" w:space="0" w:color="auto"/>
        <w:bottom w:val="none" w:sz="0" w:space="0" w:color="auto"/>
        <w:right w:val="none" w:sz="0" w:space="0" w:color="auto"/>
      </w:divBdr>
    </w:div>
    <w:div w:id="1883979389">
      <w:bodyDiv w:val="1"/>
      <w:marLeft w:val="0"/>
      <w:marRight w:val="0"/>
      <w:marTop w:val="0"/>
      <w:marBottom w:val="0"/>
      <w:divBdr>
        <w:top w:val="none" w:sz="0" w:space="0" w:color="auto"/>
        <w:left w:val="none" w:sz="0" w:space="0" w:color="auto"/>
        <w:bottom w:val="none" w:sz="0" w:space="0" w:color="auto"/>
        <w:right w:val="none" w:sz="0" w:space="0" w:color="auto"/>
      </w:divBdr>
    </w:div>
    <w:div w:id="1898322109">
      <w:bodyDiv w:val="1"/>
      <w:marLeft w:val="0"/>
      <w:marRight w:val="0"/>
      <w:marTop w:val="0"/>
      <w:marBottom w:val="0"/>
      <w:divBdr>
        <w:top w:val="none" w:sz="0" w:space="0" w:color="auto"/>
        <w:left w:val="none" w:sz="0" w:space="0" w:color="auto"/>
        <w:bottom w:val="none" w:sz="0" w:space="0" w:color="auto"/>
        <w:right w:val="none" w:sz="0" w:space="0" w:color="auto"/>
      </w:divBdr>
    </w:div>
    <w:div w:id="1900239079">
      <w:bodyDiv w:val="1"/>
      <w:marLeft w:val="0"/>
      <w:marRight w:val="0"/>
      <w:marTop w:val="0"/>
      <w:marBottom w:val="0"/>
      <w:divBdr>
        <w:top w:val="none" w:sz="0" w:space="0" w:color="auto"/>
        <w:left w:val="none" w:sz="0" w:space="0" w:color="auto"/>
        <w:bottom w:val="none" w:sz="0" w:space="0" w:color="auto"/>
        <w:right w:val="none" w:sz="0" w:space="0" w:color="auto"/>
      </w:divBdr>
    </w:div>
    <w:div w:id="1914705872">
      <w:bodyDiv w:val="1"/>
      <w:marLeft w:val="0"/>
      <w:marRight w:val="0"/>
      <w:marTop w:val="0"/>
      <w:marBottom w:val="0"/>
      <w:divBdr>
        <w:top w:val="none" w:sz="0" w:space="0" w:color="auto"/>
        <w:left w:val="none" w:sz="0" w:space="0" w:color="auto"/>
        <w:bottom w:val="none" w:sz="0" w:space="0" w:color="auto"/>
        <w:right w:val="none" w:sz="0" w:space="0" w:color="auto"/>
      </w:divBdr>
    </w:div>
    <w:div w:id="1925265847">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61762178">
      <w:bodyDiv w:val="1"/>
      <w:marLeft w:val="0"/>
      <w:marRight w:val="0"/>
      <w:marTop w:val="0"/>
      <w:marBottom w:val="0"/>
      <w:divBdr>
        <w:top w:val="none" w:sz="0" w:space="0" w:color="auto"/>
        <w:left w:val="none" w:sz="0" w:space="0" w:color="auto"/>
        <w:bottom w:val="none" w:sz="0" w:space="0" w:color="auto"/>
        <w:right w:val="none" w:sz="0" w:space="0" w:color="auto"/>
      </w:divBdr>
    </w:div>
    <w:div w:id="1967273728">
      <w:bodyDiv w:val="1"/>
      <w:marLeft w:val="0"/>
      <w:marRight w:val="0"/>
      <w:marTop w:val="0"/>
      <w:marBottom w:val="0"/>
      <w:divBdr>
        <w:top w:val="none" w:sz="0" w:space="0" w:color="auto"/>
        <w:left w:val="none" w:sz="0" w:space="0" w:color="auto"/>
        <w:bottom w:val="none" w:sz="0" w:space="0" w:color="auto"/>
        <w:right w:val="none" w:sz="0" w:space="0" w:color="auto"/>
      </w:divBdr>
    </w:div>
    <w:div w:id="1970280244">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 w:id="1980065130">
      <w:bodyDiv w:val="1"/>
      <w:marLeft w:val="0"/>
      <w:marRight w:val="0"/>
      <w:marTop w:val="0"/>
      <w:marBottom w:val="0"/>
      <w:divBdr>
        <w:top w:val="none" w:sz="0" w:space="0" w:color="auto"/>
        <w:left w:val="none" w:sz="0" w:space="0" w:color="auto"/>
        <w:bottom w:val="none" w:sz="0" w:space="0" w:color="auto"/>
        <w:right w:val="none" w:sz="0" w:space="0" w:color="auto"/>
      </w:divBdr>
    </w:div>
    <w:div w:id="2000883445">
      <w:bodyDiv w:val="1"/>
      <w:marLeft w:val="0"/>
      <w:marRight w:val="0"/>
      <w:marTop w:val="0"/>
      <w:marBottom w:val="0"/>
      <w:divBdr>
        <w:top w:val="none" w:sz="0" w:space="0" w:color="auto"/>
        <w:left w:val="none" w:sz="0" w:space="0" w:color="auto"/>
        <w:bottom w:val="none" w:sz="0" w:space="0" w:color="auto"/>
        <w:right w:val="none" w:sz="0" w:space="0" w:color="auto"/>
      </w:divBdr>
    </w:div>
    <w:div w:id="2021854394">
      <w:bodyDiv w:val="1"/>
      <w:marLeft w:val="0"/>
      <w:marRight w:val="0"/>
      <w:marTop w:val="0"/>
      <w:marBottom w:val="0"/>
      <w:divBdr>
        <w:top w:val="none" w:sz="0" w:space="0" w:color="auto"/>
        <w:left w:val="none" w:sz="0" w:space="0" w:color="auto"/>
        <w:bottom w:val="none" w:sz="0" w:space="0" w:color="auto"/>
        <w:right w:val="none" w:sz="0" w:space="0" w:color="auto"/>
      </w:divBdr>
    </w:div>
    <w:div w:id="2025012220">
      <w:bodyDiv w:val="1"/>
      <w:marLeft w:val="0"/>
      <w:marRight w:val="0"/>
      <w:marTop w:val="0"/>
      <w:marBottom w:val="0"/>
      <w:divBdr>
        <w:top w:val="none" w:sz="0" w:space="0" w:color="auto"/>
        <w:left w:val="none" w:sz="0" w:space="0" w:color="auto"/>
        <w:bottom w:val="none" w:sz="0" w:space="0" w:color="auto"/>
        <w:right w:val="none" w:sz="0" w:space="0" w:color="auto"/>
      </w:divBdr>
    </w:div>
    <w:div w:id="2028406502">
      <w:bodyDiv w:val="1"/>
      <w:marLeft w:val="0"/>
      <w:marRight w:val="0"/>
      <w:marTop w:val="0"/>
      <w:marBottom w:val="0"/>
      <w:divBdr>
        <w:top w:val="none" w:sz="0" w:space="0" w:color="auto"/>
        <w:left w:val="none" w:sz="0" w:space="0" w:color="auto"/>
        <w:bottom w:val="none" w:sz="0" w:space="0" w:color="auto"/>
        <w:right w:val="none" w:sz="0" w:space="0" w:color="auto"/>
      </w:divBdr>
    </w:div>
    <w:div w:id="2083526150">
      <w:bodyDiv w:val="1"/>
      <w:marLeft w:val="0"/>
      <w:marRight w:val="0"/>
      <w:marTop w:val="0"/>
      <w:marBottom w:val="0"/>
      <w:divBdr>
        <w:top w:val="none" w:sz="0" w:space="0" w:color="auto"/>
        <w:left w:val="none" w:sz="0" w:space="0" w:color="auto"/>
        <w:bottom w:val="none" w:sz="0" w:space="0" w:color="auto"/>
        <w:right w:val="none" w:sz="0" w:space="0" w:color="auto"/>
      </w:divBdr>
    </w:div>
    <w:div w:id="2091613276">
      <w:bodyDiv w:val="1"/>
      <w:marLeft w:val="0"/>
      <w:marRight w:val="0"/>
      <w:marTop w:val="0"/>
      <w:marBottom w:val="0"/>
      <w:divBdr>
        <w:top w:val="none" w:sz="0" w:space="0" w:color="auto"/>
        <w:left w:val="none" w:sz="0" w:space="0" w:color="auto"/>
        <w:bottom w:val="none" w:sz="0" w:space="0" w:color="auto"/>
        <w:right w:val="none" w:sz="0" w:space="0" w:color="auto"/>
      </w:divBdr>
    </w:div>
    <w:div w:id="2107000461">
      <w:bodyDiv w:val="1"/>
      <w:marLeft w:val="0"/>
      <w:marRight w:val="0"/>
      <w:marTop w:val="0"/>
      <w:marBottom w:val="0"/>
      <w:divBdr>
        <w:top w:val="none" w:sz="0" w:space="0" w:color="auto"/>
        <w:left w:val="none" w:sz="0" w:space="0" w:color="auto"/>
        <w:bottom w:val="none" w:sz="0" w:space="0" w:color="auto"/>
        <w:right w:val="none" w:sz="0" w:space="0" w:color="auto"/>
      </w:divBdr>
    </w:div>
    <w:div w:id="2132430964">
      <w:bodyDiv w:val="1"/>
      <w:marLeft w:val="0"/>
      <w:marRight w:val="0"/>
      <w:marTop w:val="0"/>
      <w:marBottom w:val="0"/>
      <w:divBdr>
        <w:top w:val="none" w:sz="0" w:space="0" w:color="auto"/>
        <w:left w:val="none" w:sz="0" w:space="0" w:color="auto"/>
        <w:bottom w:val="none" w:sz="0" w:space="0" w:color="auto"/>
        <w:right w:val="none" w:sz="0" w:space="0" w:color="auto"/>
      </w:divBdr>
    </w:div>
    <w:div w:id="2134787468">
      <w:bodyDiv w:val="1"/>
      <w:marLeft w:val="0"/>
      <w:marRight w:val="0"/>
      <w:marTop w:val="0"/>
      <w:marBottom w:val="0"/>
      <w:divBdr>
        <w:top w:val="none" w:sz="0" w:space="0" w:color="auto"/>
        <w:left w:val="none" w:sz="0" w:space="0" w:color="auto"/>
        <w:bottom w:val="none" w:sz="0" w:space="0" w:color="auto"/>
        <w:right w:val="none" w:sz="0" w:space="0" w:color="auto"/>
      </w:divBdr>
    </w:div>
    <w:div w:id="2140223729">
      <w:bodyDiv w:val="1"/>
      <w:marLeft w:val="0"/>
      <w:marRight w:val="0"/>
      <w:marTop w:val="0"/>
      <w:marBottom w:val="0"/>
      <w:divBdr>
        <w:top w:val="none" w:sz="0" w:space="0" w:color="auto"/>
        <w:left w:val="none" w:sz="0" w:space="0" w:color="auto"/>
        <w:bottom w:val="none" w:sz="0" w:space="0" w:color="auto"/>
        <w:right w:val="none" w:sz="0" w:space="0" w:color="auto"/>
      </w:divBdr>
    </w:div>
    <w:div w:id="2145081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lindbats.org" TargetMode="External"/><Relationship Id="rId2" Type="http://schemas.openxmlformats.org/officeDocument/2006/relationships/customXml" Target="../customXml/item2.xml"/><Relationship Id="rId16" Type="http://schemas.openxmlformats.org/officeDocument/2006/relationships/hyperlink" Target="http://www.sensorysouls.com.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91FDF"/>
    <w:rsid w:val="00053E6B"/>
    <w:rsid w:val="000658FB"/>
    <w:rsid w:val="000815DB"/>
    <w:rsid w:val="001A026A"/>
    <w:rsid w:val="001B7B46"/>
    <w:rsid w:val="001C6C98"/>
    <w:rsid w:val="001D6A67"/>
    <w:rsid w:val="00393789"/>
    <w:rsid w:val="003B7BFC"/>
    <w:rsid w:val="00424A3E"/>
    <w:rsid w:val="004C2198"/>
    <w:rsid w:val="005A6985"/>
    <w:rsid w:val="0064300F"/>
    <w:rsid w:val="006628A9"/>
    <w:rsid w:val="006E58D9"/>
    <w:rsid w:val="00700AB5"/>
    <w:rsid w:val="0070570D"/>
    <w:rsid w:val="007276B1"/>
    <w:rsid w:val="00777758"/>
    <w:rsid w:val="00A00C6F"/>
    <w:rsid w:val="00AC4583"/>
    <w:rsid w:val="00B22886"/>
    <w:rsid w:val="00B5645C"/>
    <w:rsid w:val="00BE3162"/>
    <w:rsid w:val="00C41520"/>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7294e63ce7c6fd193f9a436d54abc18a">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f85cdeb87fc3d39362df48a0ad3124e"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SharedWithUsers>
    <LastSharedByUser xmlns="266c4570-df68-4b26-b2b5-bef3e662a631" xsi:nil="true"/>
    <LastSharedByTime xmlns="266c4570-df68-4b26-b2b5-bef3e662a63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2.xml><?xml version="1.0" encoding="utf-8"?>
<ds:datastoreItem xmlns:ds="http://schemas.openxmlformats.org/officeDocument/2006/customXml" ds:itemID="{D93F2CDE-B0CF-46B5-AB75-253472BF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A7C1E-6FB8-416F-9F93-F694A780A2D7}">
  <ds:schemaRefs>
    <ds:schemaRef ds:uri="http://purl.org/dc/elements/1.1/"/>
    <ds:schemaRef ds:uri="http://schemas.microsoft.com/office/2006/metadata/properties"/>
    <ds:schemaRef ds:uri="bbd5c7cb-a33a-42f3-a4d0-4eed82b55b2e"/>
    <ds:schemaRef ds:uri="http://purl.org/dc/terms/"/>
    <ds:schemaRef ds:uri="266c4570-df68-4b26-b2b5-bef3e662a631"/>
    <ds:schemaRef ds:uri="d58e1eff-3ef7-4584-8d8c-412d1bdef17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7DA8DCA-8F62-45C5-9A79-5F37F2C8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88111AF2</Template>
  <TotalTime>0</TotalTime>
  <Pages>26</Pages>
  <Words>5726</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Louise Abson</cp:lastModifiedBy>
  <cp:revision>2</cp:revision>
  <cp:lastPrinted>2018-12-14T01:28:00Z</cp:lastPrinted>
  <dcterms:created xsi:type="dcterms:W3CDTF">2019-07-03T06:12:00Z</dcterms:created>
  <dcterms:modified xsi:type="dcterms:W3CDTF">2019-07-03T06:12:00Z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ies>
</file>