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ED86" w14:textId="7BDE6A10" w:rsidR="00B84C8E" w:rsidRDefault="00374295" w:rsidP="00B84C8E">
      <w:pPr>
        <w:pStyle w:val="CoverSubTitle"/>
      </w:pPr>
      <w:bookmarkStart w:id="0" w:name="_GoBack"/>
      <w:bookmarkEnd w:id="0"/>
      <w:r>
        <w:rPr>
          <w:noProof/>
          <w:lang w:val="en-AU" w:eastAsia="en-AU"/>
        </w:rPr>
        <w:drawing>
          <wp:anchor distT="0" distB="0" distL="114300" distR="114300" simplePos="0" relativeHeight="251658240" behindDoc="0" locked="0" layoutInCell="1" allowOverlap="1" wp14:anchorId="32C97317" wp14:editId="5F78B0C9">
            <wp:simplePos x="0" y="0"/>
            <wp:positionH relativeFrom="column">
              <wp:posOffset>80645</wp:posOffset>
            </wp:positionH>
            <wp:positionV relativeFrom="paragraph">
              <wp:posOffset>3101340</wp:posOffset>
            </wp:positionV>
            <wp:extent cx="5274310" cy="845820"/>
            <wp:effectExtent l="0" t="0" r="0" b="5080"/>
            <wp:wrapThrough wrapText="bothSides">
              <wp:wrapPolygon edited="0">
                <wp:start x="0" y="0"/>
                <wp:lineTo x="0" y="21405"/>
                <wp:lineTo x="21532" y="21405"/>
                <wp:lineTo x="2153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DN,%20QCOSS,%20NDIA%20and%20ADCQ.png"/>
                    <pic:cNvPicPr/>
                  </pic:nvPicPr>
                  <pic:blipFill>
                    <a:blip r:embed="rId11"/>
                    <a:stretch>
                      <a:fillRect/>
                    </a:stretch>
                  </pic:blipFill>
                  <pic:spPr bwMode="auto">
                    <a:xfrm>
                      <a:off x="0" y="0"/>
                      <a:ext cx="5274310" cy="845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4C8E">
        <w:rPr>
          <w:noProof/>
          <w:lang w:val="en-AU" w:eastAsia="en-AU"/>
        </w:rPr>
        <w:drawing>
          <wp:anchor distT="0" distB="0" distL="114300" distR="114300" simplePos="0" relativeHeight="251655680" behindDoc="1" locked="0" layoutInCell="1" allowOverlap="1" wp14:anchorId="15B8FFD1" wp14:editId="2AA7F1AA">
            <wp:simplePos x="0" y="0"/>
            <wp:positionH relativeFrom="column">
              <wp:posOffset>78105</wp:posOffset>
            </wp:positionH>
            <wp:positionV relativeFrom="paragraph">
              <wp:posOffset>457200</wp:posOffset>
            </wp:positionV>
            <wp:extent cx="5274310" cy="2637155"/>
            <wp:effectExtent l="0" t="0" r="2540" b="0"/>
            <wp:wrapTight wrapText="bothSides">
              <wp:wrapPolygon edited="0">
                <wp:start x="0" y="0"/>
                <wp:lineTo x="0" y="21376"/>
                <wp:lineTo x="21532" y="21376"/>
                <wp:lineTo x="21532" y="0"/>
                <wp:lineTo x="0" y="0"/>
              </wp:wrapPolygon>
            </wp:wrapTight>
            <wp:docPr id="1" name="Picture 1" descr="Changing Lives, Changing Communities...play your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2"/>
                    <a:stretch>
                      <a:fillRect/>
                    </a:stretch>
                  </pic:blipFill>
                  <pic:spPr>
                    <a:xfrm>
                      <a:off x="0" y="0"/>
                      <a:ext cx="5274310" cy="2637155"/>
                    </a:xfrm>
                    <a:prstGeom prst="rect">
                      <a:avLst/>
                    </a:prstGeom>
                  </pic:spPr>
                </pic:pic>
              </a:graphicData>
            </a:graphic>
          </wp:anchor>
        </w:drawing>
      </w:r>
    </w:p>
    <w:p w14:paraId="07A242F8" w14:textId="10DFFC4A" w:rsidR="00574EC6" w:rsidRPr="00574EC6" w:rsidRDefault="00574EC6" w:rsidP="00574EC6">
      <w:pPr>
        <w:pStyle w:val="Heading2"/>
        <w:rPr>
          <w:lang w:val="en-US"/>
        </w:rPr>
      </w:pPr>
    </w:p>
    <w:p w14:paraId="10EF75DB" w14:textId="1E737D6F" w:rsidR="00087A6E" w:rsidRDefault="00087A6E" w:rsidP="000B31F1">
      <w:pPr>
        <w:pStyle w:val="Heading1"/>
      </w:pPr>
      <w:r>
        <w:t>Changing Lives, Changing Communities</w:t>
      </w:r>
      <w:r w:rsidR="00156559">
        <w:t xml:space="preserve">: </w:t>
      </w:r>
      <w:r w:rsidR="00A70654">
        <w:t>Mackay</w:t>
      </w:r>
    </w:p>
    <w:p w14:paraId="212EF5FD" w14:textId="08BF7676" w:rsidR="00087A6E" w:rsidRPr="000B31F1" w:rsidRDefault="00A70654" w:rsidP="000B31F1">
      <w:pPr>
        <w:pStyle w:val="Heading2"/>
      </w:pPr>
      <w:r w:rsidRPr="000B31F1">
        <w:t>Magpies Sporting Club</w:t>
      </w:r>
      <w:r w:rsidR="00110CC4" w:rsidRPr="000B31F1">
        <w:t xml:space="preserve">, </w:t>
      </w:r>
      <w:r w:rsidRPr="000B31F1">
        <w:t>Mackay</w:t>
      </w:r>
    </w:p>
    <w:p w14:paraId="02801292" w14:textId="123A7790" w:rsidR="00087A6E" w:rsidRPr="003A713C" w:rsidRDefault="00894F15" w:rsidP="000B31F1">
      <w:pPr>
        <w:pStyle w:val="Heading3"/>
        <w:sectPr w:rsidR="00087A6E" w:rsidRPr="003A713C" w:rsidSect="008A65A5">
          <w:headerReference w:type="even" r:id="rId13"/>
          <w:headerReference w:type="default" r:id="rId14"/>
          <w:footerReference w:type="even" r:id="rId15"/>
          <w:footerReference w:type="default" r:id="rId16"/>
          <w:headerReference w:type="first" r:id="rId17"/>
          <w:footerReference w:type="first" r:id="rId18"/>
          <w:pgSz w:w="11900" w:h="16840"/>
          <w:pgMar w:top="1440" w:right="1797" w:bottom="0" w:left="1797" w:header="851" w:footer="709" w:gutter="0"/>
          <w:cols w:space="708"/>
          <w:noEndnote/>
          <w:titlePg/>
          <w:docGrid w:linePitch="360"/>
        </w:sectPr>
      </w:pPr>
      <w:r>
        <w:t>1</w:t>
      </w:r>
      <w:r w:rsidR="00A70654">
        <w:t>7</w:t>
      </w:r>
      <w:r w:rsidR="00110CC4">
        <w:t xml:space="preserve"> </w:t>
      </w:r>
      <w:r w:rsidR="000B31F1">
        <w:t>and</w:t>
      </w:r>
      <w:r w:rsidR="00110CC4">
        <w:t xml:space="preserve"> </w:t>
      </w:r>
      <w:r>
        <w:t>1</w:t>
      </w:r>
      <w:r w:rsidR="00A70654">
        <w:t>8</w:t>
      </w:r>
      <w:r w:rsidR="00110CC4">
        <w:t xml:space="preserve"> </w:t>
      </w:r>
      <w:r>
        <w:t>October</w:t>
      </w:r>
      <w:r w:rsidR="00110CC4">
        <w:t xml:space="preserve"> 2018</w:t>
      </w:r>
    </w:p>
    <w:sdt>
      <w:sdtPr>
        <w:id w:val="1630431738"/>
        <w:docPartObj>
          <w:docPartGallery w:val="Table of Contents"/>
          <w:docPartUnique/>
        </w:docPartObj>
      </w:sdtPr>
      <w:sdtEndPr/>
      <w:sdtContent>
        <w:p w14:paraId="09E97458" w14:textId="11D1E1BA" w:rsidR="00C7256A" w:rsidRDefault="00C7256A" w:rsidP="00C7256A">
          <w:pPr>
            <w:pStyle w:val="TOCHeading"/>
            <w:rPr>
              <w:noProof/>
            </w:rPr>
          </w:pPr>
          <w:r>
            <w:fldChar w:fldCharType="begin"/>
          </w:r>
          <w:r>
            <w:instrText xml:space="preserve"> TOC \o "1-1" \h \z \u </w:instrText>
          </w:r>
          <w:r>
            <w:fldChar w:fldCharType="separate"/>
          </w:r>
        </w:p>
        <w:p w14:paraId="5C21081E" w14:textId="538F072F" w:rsidR="00C7256A" w:rsidRDefault="0091766D">
          <w:pPr>
            <w:pStyle w:val="TOC1"/>
            <w:tabs>
              <w:tab w:val="right" w:leader="dot" w:pos="8296"/>
            </w:tabs>
            <w:rPr>
              <w:rFonts w:asciiTheme="minorHAnsi" w:hAnsiTheme="minorHAnsi"/>
              <w:noProof/>
              <w:szCs w:val="22"/>
              <w:lang w:val="en-AU" w:eastAsia="en-AU"/>
            </w:rPr>
          </w:pPr>
          <w:hyperlink w:anchor="_Toc535492302" w:history="1">
            <w:r w:rsidR="00C7256A" w:rsidRPr="00082591">
              <w:rPr>
                <w:rStyle w:val="Hyperlink"/>
                <w:noProof/>
              </w:rPr>
              <w:t>About Changing Lives, Changing Communities</w:t>
            </w:r>
            <w:r w:rsidR="00C7256A">
              <w:rPr>
                <w:noProof/>
                <w:webHidden/>
              </w:rPr>
              <w:tab/>
            </w:r>
            <w:r w:rsidR="00C7256A">
              <w:rPr>
                <w:noProof/>
                <w:webHidden/>
              </w:rPr>
              <w:fldChar w:fldCharType="begin"/>
            </w:r>
            <w:r w:rsidR="00C7256A">
              <w:rPr>
                <w:noProof/>
                <w:webHidden/>
              </w:rPr>
              <w:instrText xml:space="preserve"> PAGEREF _Toc535492302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7A4150EB" w14:textId="6D1EEA59" w:rsidR="00C7256A" w:rsidRDefault="0091766D">
          <w:pPr>
            <w:pStyle w:val="TOC1"/>
            <w:tabs>
              <w:tab w:val="right" w:leader="dot" w:pos="8296"/>
            </w:tabs>
            <w:rPr>
              <w:rFonts w:asciiTheme="minorHAnsi" w:hAnsiTheme="minorHAnsi"/>
              <w:noProof/>
              <w:szCs w:val="22"/>
              <w:lang w:val="en-AU" w:eastAsia="en-AU"/>
            </w:rPr>
          </w:pPr>
          <w:hyperlink w:anchor="_Toc535492303" w:history="1">
            <w:r w:rsidR="00084E2E">
              <w:rPr>
                <w:rStyle w:val="Hyperlink"/>
                <w:noProof/>
              </w:rPr>
              <w:t>Check in: W</w:t>
            </w:r>
            <w:r w:rsidR="00C7256A" w:rsidRPr="00082591">
              <w:rPr>
                <w:rStyle w:val="Hyperlink"/>
                <w:noProof/>
              </w:rPr>
              <w:t>hat inspired you to be here?</w:t>
            </w:r>
            <w:r w:rsidR="00C7256A">
              <w:rPr>
                <w:noProof/>
                <w:webHidden/>
              </w:rPr>
              <w:tab/>
            </w:r>
            <w:r w:rsidR="00C7256A">
              <w:rPr>
                <w:noProof/>
                <w:webHidden/>
              </w:rPr>
              <w:fldChar w:fldCharType="begin"/>
            </w:r>
            <w:r w:rsidR="00C7256A">
              <w:rPr>
                <w:noProof/>
                <w:webHidden/>
              </w:rPr>
              <w:instrText xml:space="preserve"> PAGEREF _Toc535492303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p>
        <w:p w14:paraId="36CA4866" w14:textId="62FDEFCE" w:rsidR="00C7256A" w:rsidRDefault="0091766D">
          <w:pPr>
            <w:pStyle w:val="TOC1"/>
            <w:tabs>
              <w:tab w:val="right" w:leader="dot" w:pos="8296"/>
            </w:tabs>
            <w:rPr>
              <w:rFonts w:asciiTheme="minorHAnsi" w:hAnsiTheme="minorHAnsi"/>
              <w:noProof/>
              <w:szCs w:val="22"/>
              <w:lang w:val="en-AU" w:eastAsia="en-AU"/>
            </w:rPr>
          </w:pPr>
          <w:hyperlink w:anchor="_Toc535492304" w:history="1">
            <w:r w:rsidR="00C7256A" w:rsidRPr="00082591">
              <w:rPr>
                <w:rStyle w:val="Hyperlink"/>
                <w:noProof/>
              </w:rPr>
              <w:t xml:space="preserve">The </w:t>
            </w:r>
            <w:r w:rsidR="00917905">
              <w:rPr>
                <w:rStyle w:val="Hyperlink"/>
                <w:noProof/>
              </w:rPr>
              <w:t>Mackay</w:t>
            </w:r>
            <w:r w:rsidR="00C7256A" w:rsidRPr="00082591">
              <w:rPr>
                <w:rStyle w:val="Hyperlink"/>
                <w:noProof/>
              </w:rPr>
              <w:t xml:space="preserve"> context: panel</w:t>
            </w:r>
            <w:r w:rsidR="00C7256A">
              <w:rPr>
                <w:noProof/>
                <w:webHidden/>
              </w:rPr>
              <w:tab/>
            </w:r>
            <w:r w:rsidR="00C7256A">
              <w:rPr>
                <w:noProof/>
                <w:webHidden/>
              </w:rPr>
              <w:fldChar w:fldCharType="begin"/>
            </w:r>
            <w:r w:rsidR="00C7256A">
              <w:rPr>
                <w:noProof/>
                <w:webHidden/>
              </w:rPr>
              <w:instrText xml:space="preserve"> PAGEREF _Toc535492304 \h </w:instrText>
            </w:r>
            <w:r w:rsidR="00C7256A">
              <w:rPr>
                <w:noProof/>
                <w:webHidden/>
              </w:rPr>
            </w:r>
            <w:r w:rsidR="00C7256A">
              <w:rPr>
                <w:noProof/>
                <w:webHidden/>
              </w:rPr>
              <w:fldChar w:fldCharType="separate"/>
            </w:r>
            <w:r w:rsidR="00C7256A">
              <w:rPr>
                <w:noProof/>
                <w:webHidden/>
              </w:rPr>
              <w:t>3</w:t>
            </w:r>
            <w:r w:rsidR="00C7256A">
              <w:rPr>
                <w:noProof/>
                <w:webHidden/>
              </w:rPr>
              <w:fldChar w:fldCharType="end"/>
            </w:r>
          </w:hyperlink>
          <w:r w:rsidR="00531D98">
            <w:rPr>
              <w:noProof/>
            </w:rPr>
            <w:t>-4</w:t>
          </w:r>
        </w:p>
        <w:p w14:paraId="094842CE" w14:textId="5670BF5F" w:rsidR="00C7256A" w:rsidRDefault="0091766D">
          <w:pPr>
            <w:pStyle w:val="TOC1"/>
            <w:tabs>
              <w:tab w:val="right" w:leader="dot" w:pos="8296"/>
            </w:tabs>
            <w:rPr>
              <w:rFonts w:asciiTheme="minorHAnsi" w:hAnsiTheme="minorHAnsi"/>
              <w:noProof/>
              <w:szCs w:val="22"/>
              <w:lang w:val="en-AU" w:eastAsia="en-AU"/>
            </w:rPr>
          </w:pPr>
          <w:hyperlink w:anchor="_Toc535492305" w:history="1">
            <w:r w:rsidR="00531D98">
              <w:rPr>
                <w:rStyle w:val="Hyperlink"/>
                <w:noProof/>
              </w:rPr>
              <w:t xml:space="preserve">The local </w:t>
            </w:r>
            <w:r w:rsidR="00917905">
              <w:rPr>
                <w:rStyle w:val="Hyperlink"/>
                <w:noProof/>
              </w:rPr>
              <w:t>Mackay</w:t>
            </w:r>
            <w:r w:rsidR="00531D98">
              <w:rPr>
                <w:rStyle w:val="Hyperlink"/>
                <w:noProof/>
              </w:rPr>
              <w:t xml:space="preserve"> context</w:t>
            </w:r>
            <w:r w:rsidR="00C7256A">
              <w:rPr>
                <w:noProof/>
                <w:webHidden/>
              </w:rPr>
              <w:tab/>
            </w:r>
            <w:r w:rsidR="00531D98">
              <w:rPr>
                <w:noProof/>
                <w:webHidden/>
              </w:rPr>
              <w:t>4-5</w:t>
            </w:r>
          </w:hyperlink>
        </w:p>
        <w:p w14:paraId="343792D5" w14:textId="5B7EBE1E" w:rsidR="00C7256A" w:rsidRDefault="0091766D">
          <w:pPr>
            <w:pStyle w:val="TOC1"/>
            <w:tabs>
              <w:tab w:val="right" w:leader="dot" w:pos="8296"/>
            </w:tabs>
            <w:rPr>
              <w:rFonts w:asciiTheme="minorHAnsi" w:hAnsiTheme="minorHAnsi"/>
              <w:noProof/>
              <w:szCs w:val="22"/>
              <w:lang w:val="en-AU" w:eastAsia="en-AU"/>
            </w:rPr>
          </w:pPr>
          <w:hyperlink w:anchor="_Toc535492306" w:history="1">
            <w:r w:rsidR="00C7256A" w:rsidRPr="00082591">
              <w:rPr>
                <w:rStyle w:val="Hyperlink"/>
                <w:noProof/>
              </w:rPr>
              <w:t>Stories of inclusion</w:t>
            </w:r>
            <w:r w:rsidR="00C7256A">
              <w:rPr>
                <w:noProof/>
                <w:webHidden/>
              </w:rPr>
              <w:tab/>
            </w:r>
            <w:r w:rsidR="00531D98">
              <w:rPr>
                <w:noProof/>
                <w:webHidden/>
              </w:rPr>
              <w:t>5-6</w:t>
            </w:r>
          </w:hyperlink>
        </w:p>
        <w:p w14:paraId="5308BF7B" w14:textId="04F25B7A" w:rsidR="00C7256A" w:rsidRDefault="0091766D">
          <w:pPr>
            <w:pStyle w:val="TOC1"/>
            <w:tabs>
              <w:tab w:val="right" w:leader="dot" w:pos="8296"/>
            </w:tabs>
            <w:rPr>
              <w:rFonts w:asciiTheme="minorHAnsi" w:hAnsiTheme="minorHAnsi"/>
              <w:noProof/>
              <w:szCs w:val="22"/>
              <w:lang w:val="en-AU" w:eastAsia="en-AU"/>
            </w:rPr>
          </w:pPr>
          <w:hyperlink w:anchor="_Toc535492307" w:history="1">
            <w:r w:rsidR="00C7256A" w:rsidRPr="00082591">
              <w:rPr>
                <w:rStyle w:val="Hyperlink"/>
                <w:noProof/>
              </w:rPr>
              <w:t>Recipe for inclusion</w:t>
            </w:r>
            <w:r w:rsidR="00C7256A">
              <w:rPr>
                <w:noProof/>
                <w:webHidden/>
              </w:rPr>
              <w:tab/>
            </w:r>
            <w:r w:rsidR="00531D98">
              <w:rPr>
                <w:noProof/>
                <w:webHidden/>
              </w:rPr>
              <w:t>6-7</w:t>
            </w:r>
          </w:hyperlink>
        </w:p>
        <w:p w14:paraId="11A6C42D" w14:textId="694A2B82" w:rsidR="00C7256A" w:rsidRDefault="0091766D">
          <w:pPr>
            <w:pStyle w:val="TOC1"/>
            <w:tabs>
              <w:tab w:val="right" w:leader="dot" w:pos="8296"/>
            </w:tabs>
            <w:rPr>
              <w:rFonts w:asciiTheme="minorHAnsi" w:hAnsiTheme="minorHAnsi"/>
              <w:noProof/>
              <w:szCs w:val="22"/>
              <w:lang w:val="en-AU" w:eastAsia="en-AU"/>
            </w:rPr>
          </w:pPr>
          <w:hyperlink w:anchor="_Toc535492308" w:history="1">
            <w:r w:rsidR="00C7256A" w:rsidRPr="00082591">
              <w:rPr>
                <w:rStyle w:val="Hyperlink"/>
                <w:noProof/>
              </w:rPr>
              <w:t>World Café</w:t>
            </w:r>
            <w:r w:rsidR="00C7256A">
              <w:rPr>
                <w:noProof/>
                <w:webHidden/>
              </w:rPr>
              <w:tab/>
            </w:r>
            <w:r w:rsidR="00531D98">
              <w:rPr>
                <w:noProof/>
                <w:webHidden/>
              </w:rPr>
              <w:t>7-8</w:t>
            </w:r>
          </w:hyperlink>
        </w:p>
        <w:p w14:paraId="45C0BACE" w14:textId="0324FA58" w:rsidR="00C7256A" w:rsidRDefault="0091766D">
          <w:pPr>
            <w:pStyle w:val="TOC1"/>
            <w:tabs>
              <w:tab w:val="right" w:leader="dot" w:pos="8296"/>
            </w:tabs>
            <w:rPr>
              <w:rFonts w:asciiTheme="minorHAnsi" w:hAnsiTheme="minorHAnsi"/>
              <w:noProof/>
              <w:szCs w:val="22"/>
              <w:lang w:val="en-AU" w:eastAsia="en-AU"/>
            </w:rPr>
          </w:pPr>
          <w:hyperlink w:anchor="_Toc535492309" w:history="1">
            <w:r w:rsidR="00C7256A" w:rsidRPr="00082591">
              <w:rPr>
                <w:rStyle w:val="Hyperlink"/>
                <w:noProof/>
              </w:rPr>
              <w:t>Appreciative Inquiry</w:t>
            </w:r>
            <w:r w:rsidR="00C7256A">
              <w:rPr>
                <w:noProof/>
                <w:webHidden/>
              </w:rPr>
              <w:tab/>
            </w:r>
            <w:r w:rsidR="00C7256A">
              <w:rPr>
                <w:noProof/>
                <w:webHidden/>
              </w:rPr>
              <w:fldChar w:fldCharType="begin"/>
            </w:r>
            <w:r w:rsidR="00C7256A">
              <w:rPr>
                <w:noProof/>
                <w:webHidden/>
              </w:rPr>
              <w:instrText xml:space="preserve"> PAGEREF _Toc535492309 \h </w:instrText>
            </w:r>
            <w:r w:rsidR="00C7256A">
              <w:rPr>
                <w:noProof/>
                <w:webHidden/>
              </w:rPr>
            </w:r>
            <w:r w:rsidR="00C7256A">
              <w:rPr>
                <w:noProof/>
                <w:webHidden/>
              </w:rPr>
              <w:fldChar w:fldCharType="separate"/>
            </w:r>
            <w:r w:rsidR="00531D98">
              <w:rPr>
                <w:noProof/>
                <w:webHidden/>
              </w:rPr>
              <w:t>8-10</w:t>
            </w:r>
            <w:r w:rsidR="00C7256A">
              <w:rPr>
                <w:noProof/>
                <w:webHidden/>
              </w:rPr>
              <w:fldChar w:fldCharType="end"/>
            </w:r>
          </w:hyperlink>
        </w:p>
        <w:p w14:paraId="0DCB3D1E" w14:textId="6328E704" w:rsidR="00C7256A" w:rsidRDefault="0091766D">
          <w:pPr>
            <w:pStyle w:val="TOC1"/>
            <w:tabs>
              <w:tab w:val="right" w:leader="dot" w:pos="8296"/>
            </w:tabs>
            <w:rPr>
              <w:rFonts w:asciiTheme="minorHAnsi" w:hAnsiTheme="minorHAnsi"/>
              <w:noProof/>
              <w:szCs w:val="22"/>
              <w:lang w:val="en-AU" w:eastAsia="en-AU"/>
            </w:rPr>
          </w:pPr>
          <w:hyperlink w:anchor="_Toc535492310" w:history="1">
            <w:r w:rsidR="00C7256A" w:rsidRPr="00082591">
              <w:rPr>
                <w:rStyle w:val="Hyperlink"/>
                <w:noProof/>
              </w:rPr>
              <w:t>Open Space – ideas into action</w:t>
            </w:r>
            <w:r w:rsidR="00C7256A">
              <w:rPr>
                <w:noProof/>
                <w:webHidden/>
              </w:rPr>
              <w:tab/>
            </w:r>
            <w:r w:rsidR="00C7256A">
              <w:rPr>
                <w:noProof/>
                <w:webHidden/>
              </w:rPr>
              <w:fldChar w:fldCharType="begin"/>
            </w:r>
            <w:r w:rsidR="00C7256A">
              <w:rPr>
                <w:noProof/>
                <w:webHidden/>
              </w:rPr>
              <w:instrText xml:space="preserve"> PAGEREF _Toc535492310 \h </w:instrText>
            </w:r>
            <w:r w:rsidR="00C7256A">
              <w:rPr>
                <w:noProof/>
                <w:webHidden/>
              </w:rPr>
            </w:r>
            <w:r w:rsidR="00C7256A">
              <w:rPr>
                <w:noProof/>
                <w:webHidden/>
              </w:rPr>
              <w:fldChar w:fldCharType="separate"/>
            </w:r>
            <w:r w:rsidR="00C7256A">
              <w:rPr>
                <w:noProof/>
                <w:webHidden/>
              </w:rPr>
              <w:t>1</w:t>
            </w:r>
            <w:r w:rsidR="00531D98">
              <w:rPr>
                <w:noProof/>
                <w:webHidden/>
              </w:rPr>
              <w:t>0-15</w:t>
            </w:r>
            <w:r w:rsidR="00C7256A">
              <w:rPr>
                <w:noProof/>
                <w:webHidden/>
              </w:rPr>
              <w:fldChar w:fldCharType="end"/>
            </w:r>
          </w:hyperlink>
        </w:p>
        <w:p w14:paraId="48F457ED" w14:textId="0D451D9D" w:rsidR="00C7256A" w:rsidRDefault="0091766D">
          <w:pPr>
            <w:pStyle w:val="TOC1"/>
            <w:tabs>
              <w:tab w:val="right" w:leader="dot" w:pos="8296"/>
            </w:tabs>
            <w:rPr>
              <w:rFonts w:asciiTheme="minorHAnsi" w:hAnsiTheme="minorHAnsi"/>
              <w:noProof/>
              <w:szCs w:val="22"/>
              <w:lang w:val="en-AU" w:eastAsia="en-AU"/>
            </w:rPr>
          </w:pPr>
          <w:hyperlink w:anchor="_Toc535492311" w:history="1">
            <w:r w:rsidR="00C7256A" w:rsidRPr="00082591">
              <w:rPr>
                <w:rStyle w:val="Hyperlink"/>
                <w:noProof/>
              </w:rPr>
              <w:t>Conclusion</w:t>
            </w:r>
            <w:r w:rsidR="00C7256A">
              <w:rPr>
                <w:noProof/>
                <w:webHidden/>
              </w:rPr>
              <w:tab/>
            </w:r>
            <w:r w:rsidR="00C7256A">
              <w:rPr>
                <w:noProof/>
                <w:webHidden/>
              </w:rPr>
              <w:fldChar w:fldCharType="begin"/>
            </w:r>
            <w:r w:rsidR="00C7256A">
              <w:rPr>
                <w:noProof/>
                <w:webHidden/>
              </w:rPr>
              <w:instrText xml:space="preserve"> PAGEREF _Toc535492311 \h </w:instrText>
            </w:r>
            <w:r w:rsidR="00C7256A">
              <w:rPr>
                <w:noProof/>
                <w:webHidden/>
              </w:rPr>
            </w:r>
            <w:r w:rsidR="00C7256A">
              <w:rPr>
                <w:noProof/>
                <w:webHidden/>
              </w:rPr>
              <w:fldChar w:fldCharType="separate"/>
            </w:r>
            <w:r w:rsidR="00531D98">
              <w:rPr>
                <w:noProof/>
                <w:webHidden/>
              </w:rPr>
              <w:t>1</w:t>
            </w:r>
            <w:r w:rsidR="00C7256A">
              <w:rPr>
                <w:noProof/>
                <w:webHidden/>
              </w:rPr>
              <w:t>5</w:t>
            </w:r>
            <w:r w:rsidR="00C7256A">
              <w:rPr>
                <w:noProof/>
                <w:webHidden/>
              </w:rPr>
              <w:fldChar w:fldCharType="end"/>
            </w:r>
          </w:hyperlink>
          <w:r w:rsidR="00531D98">
            <w:rPr>
              <w:noProof/>
            </w:rPr>
            <w:t>-16</w:t>
          </w:r>
        </w:p>
        <w:p w14:paraId="349B0BD3" w14:textId="29E358C9" w:rsidR="00C7256A" w:rsidRDefault="00C7256A" w:rsidP="00C7256A">
          <w:pPr>
            <w:pStyle w:val="TOCHeading"/>
          </w:pPr>
          <w:r>
            <w:fldChar w:fldCharType="end"/>
          </w:r>
        </w:p>
      </w:sdtContent>
    </w:sdt>
    <w:p w14:paraId="7B977617" w14:textId="77777777" w:rsidR="004C6F38" w:rsidRDefault="004C6F38">
      <w:pPr>
        <w:spacing w:after="0"/>
        <w:rPr>
          <w:rFonts w:cs="Arial"/>
          <w:b/>
          <w:color w:val="C00000"/>
          <w:sz w:val="40"/>
          <w:szCs w:val="28"/>
          <w:lang w:val="en-AU"/>
        </w:rPr>
      </w:pPr>
      <w:r>
        <w:br w:type="page"/>
      </w:r>
    </w:p>
    <w:p w14:paraId="671AC6B5" w14:textId="52D5C952" w:rsidR="00C531E9" w:rsidRDefault="00C531E9" w:rsidP="004C6F38">
      <w:pPr>
        <w:pStyle w:val="Heading1"/>
      </w:pPr>
      <w:bookmarkStart w:id="1" w:name="_Toc535492302"/>
      <w:r>
        <w:lastRenderedPageBreak/>
        <w:t>About Changing Lives, Changing Communities</w:t>
      </w:r>
      <w:bookmarkEnd w:id="1"/>
    </w:p>
    <w:p w14:paraId="6E992E8B" w14:textId="223A1426" w:rsidR="00C531E9" w:rsidRPr="00887F3B" w:rsidRDefault="00C531E9" w:rsidP="00C531E9">
      <w:pPr>
        <w:rPr>
          <w:rFonts w:cs="Arial"/>
          <w:szCs w:val="22"/>
          <w:lang w:val="en-AU"/>
        </w:rPr>
      </w:pPr>
      <w:r w:rsidRPr="00887F3B">
        <w:rPr>
          <w:rFonts w:cs="Arial"/>
          <w:szCs w:val="22"/>
          <w:lang w:val="en-AU"/>
        </w:rPr>
        <w:t xml:space="preserve">Changing Lives, Changing Communities are 13, two-day events across Queensland, creating new ways for people – citizens, community organisations, private sector and government representatives – to </w:t>
      </w:r>
      <w:r w:rsidR="003C700F" w:rsidRPr="00887F3B">
        <w:rPr>
          <w:rFonts w:cs="Arial"/>
          <w:szCs w:val="22"/>
          <w:lang w:val="en-AU"/>
        </w:rPr>
        <w:t>come together, envision and ask, “What will it take to create communities where everyone contributes, matters and belongs?”</w:t>
      </w:r>
    </w:p>
    <w:p w14:paraId="44631C55" w14:textId="1BA35208" w:rsidR="00D43D87" w:rsidRDefault="00D43D87" w:rsidP="00D43D87">
      <w:pPr>
        <w:pStyle w:val="BodyText"/>
        <w:rPr>
          <w:rFonts w:ascii="Arial" w:hAnsi="Arial"/>
          <w:sz w:val="22"/>
          <w:szCs w:val="22"/>
        </w:rPr>
      </w:pPr>
      <w:r w:rsidRPr="00887F3B">
        <w:rPr>
          <w:rFonts w:ascii="Arial" w:hAnsi="Arial"/>
          <w:sz w:val="22"/>
          <w:szCs w:val="22"/>
        </w:rPr>
        <w:t>Changing Lives, Changing Communities is about bringing together all parts of the community to co-create solutions to ensure everyone is included in their community, and can access what they need; like a place to call home, good health, transport, education, and meaningful employment.</w:t>
      </w:r>
    </w:p>
    <w:p w14:paraId="36A414A1" w14:textId="61175A03" w:rsidR="0071122B" w:rsidRDefault="0071122B" w:rsidP="00D43D87">
      <w:pPr>
        <w:pStyle w:val="BodyText"/>
        <w:rPr>
          <w:rFonts w:ascii="Arial" w:hAnsi="Arial"/>
          <w:sz w:val="22"/>
          <w:szCs w:val="22"/>
        </w:rPr>
      </w:pPr>
    </w:p>
    <w:p w14:paraId="57E4FF14" w14:textId="6B475442" w:rsidR="0071122B" w:rsidRDefault="0071122B" w:rsidP="00D43D87">
      <w:pPr>
        <w:pStyle w:val="BodyText"/>
        <w:rPr>
          <w:rFonts w:ascii="Arial" w:hAnsi="Arial"/>
          <w:sz w:val="22"/>
          <w:szCs w:val="22"/>
        </w:rPr>
      </w:pPr>
      <w:r>
        <w:rPr>
          <w:rFonts w:ascii="Arial" w:hAnsi="Arial"/>
          <w:sz w:val="22"/>
          <w:szCs w:val="22"/>
        </w:rPr>
        <w:t xml:space="preserve">This document brings together the highlights of the two days in 2018 in </w:t>
      </w:r>
      <w:r w:rsidR="002730AA">
        <w:rPr>
          <w:rFonts w:ascii="Arial" w:hAnsi="Arial"/>
          <w:sz w:val="22"/>
          <w:szCs w:val="22"/>
        </w:rPr>
        <w:t>Mackay</w:t>
      </w:r>
      <w:r>
        <w:rPr>
          <w:rFonts w:ascii="Arial" w:hAnsi="Arial"/>
          <w:sz w:val="22"/>
          <w:szCs w:val="22"/>
        </w:rPr>
        <w:t>.</w:t>
      </w:r>
    </w:p>
    <w:p w14:paraId="3C43955E" w14:textId="07C6145D" w:rsidR="00BC7FB6" w:rsidRDefault="00BC7FB6" w:rsidP="00D43D87">
      <w:pPr>
        <w:pStyle w:val="BodyText"/>
        <w:rPr>
          <w:rFonts w:ascii="Arial" w:hAnsi="Arial"/>
          <w:sz w:val="22"/>
          <w:szCs w:val="22"/>
        </w:rPr>
      </w:pPr>
    </w:p>
    <w:p w14:paraId="03206868" w14:textId="61FD9FEC" w:rsidR="00D43D87" w:rsidRPr="00887F3B" w:rsidRDefault="00BC7FB6" w:rsidP="00BC7FB6">
      <w:pPr>
        <w:rPr>
          <w:szCs w:val="22"/>
        </w:rPr>
      </w:pPr>
      <w:r>
        <w:t>The Changing Lives Changing Communities events in Toowoomba, Mackay, Caboolture, Brisbane, Gold Coast, and Normanton are funded through Information, Linkages and Capacity Building (ILC) National Readiness Grants - National Disability Insurance Agency (NDIA) – a partnership between Queenslanders with Disability Network (QDN), Queensland Council of Social Service (QCOSS) and Anti Discrimination Commission Queensland (ADCQ).</w:t>
      </w:r>
    </w:p>
    <w:p w14:paraId="6E520E02" w14:textId="2A3F502C" w:rsidR="00622AAB" w:rsidRPr="00622AAB" w:rsidRDefault="008338D0" w:rsidP="00622AAB">
      <w:pPr>
        <w:pStyle w:val="Heading1"/>
      </w:pPr>
      <w:bookmarkStart w:id="2" w:name="_Toc535492303"/>
      <w:r>
        <w:t>Check</w:t>
      </w:r>
      <w:r>
        <w:rPr>
          <w:spacing w:val="-65"/>
        </w:rPr>
        <w:t xml:space="preserve"> </w:t>
      </w:r>
      <w:r>
        <w:t>-</w:t>
      </w:r>
      <w:r>
        <w:rPr>
          <w:spacing w:val="-65"/>
        </w:rPr>
        <w:t xml:space="preserve"> </w:t>
      </w:r>
      <w:r>
        <w:rPr>
          <w:spacing w:val="-21"/>
        </w:rPr>
        <w:t>in:</w:t>
      </w:r>
      <w:r>
        <w:rPr>
          <w:spacing w:val="73"/>
        </w:rPr>
        <w:t xml:space="preserve"> </w:t>
      </w:r>
      <w:r w:rsidRPr="008722EF">
        <w:t xml:space="preserve">What </w:t>
      </w:r>
      <w:r w:rsidR="00B130D1" w:rsidRPr="008722EF">
        <w:t>inspired you to be</w:t>
      </w:r>
      <w:r w:rsidRPr="008722EF">
        <w:t xml:space="preserve"> here?</w:t>
      </w:r>
      <w:bookmarkEnd w:id="2"/>
    </w:p>
    <w:p w14:paraId="4A3C70C4" w14:textId="77777777" w:rsidR="0023320C" w:rsidRPr="0023320C" w:rsidRDefault="0023320C" w:rsidP="00522EF5">
      <w:pPr>
        <w:pStyle w:val="ListParagraph"/>
        <w:numPr>
          <w:ilvl w:val="0"/>
          <w:numId w:val="44"/>
        </w:numPr>
      </w:pPr>
      <w:r w:rsidRPr="0023320C">
        <w:t>Learn how to contribute to my community</w:t>
      </w:r>
    </w:p>
    <w:p w14:paraId="0BBEDEC8" w14:textId="77777777" w:rsidR="0023320C" w:rsidRPr="0023320C" w:rsidRDefault="0023320C" w:rsidP="00522EF5">
      <w:pPr>
        <w:pStyle w:val="ListParagraph"/>
        <w:numPr>
          <w:ilvl w:val="0"/>
          <w:numId w:val="44"/>
        </w:numPr>
      </w:pPr>
      <w:r w:rsidRPr="0023320C">
        <w:t xml:space="preserve">Be inspired </w:t>
      </w:r>
    </w:p>
    <w:p w14:paraId="34754E63" w14:textId="77777777" w:rsidR="0023320C" w:rsidRPr="0023320C" w:rsidRDefault="0023320C" w:rsidP="00522EF5">
      <w:pPr>
        <w:pStyle w:val="ListParagraph"/>
        <w:numPr>
          <w:ilvl w:val="0"/>
          <w:numId w:val="44"/>
        </w:numPr>
      </w:pPr>
      <w:r w:rsidRPr="0023320C">
        <w:t>To start my journey as a support worker</w:t>
      </w:r>
    </w:p>
    <w:p w14:paraId="134CFA7E" w14:textId="77777777" w:rsidR="0023320C" w:rsidRPr="0023320C" w:rsidRDefault="0023320C" w:rsidP="00522EF5">
      <w:pPr>
        <w:pStyle w:val="ListParagraph"/>
        <w:numPr>
          <w:ilvl w:val="0"/>
          <w:numId w:val="44"/>
        </w:numPr>
      </w:pPr>
      <w:r w:rsidRPr="0023320C">
        <w:t>I like learning about people with different backgrounds and their ability in life</w:t>
      </w:r>
    </w:p>
    <w:p w14:paraId="0B32750A" w14:textId="392CCEA7" w:rsidR="0023320C" w:rsidRPr="0023320C" w:rsidRDefault="0023320C" w:rsidP="00522EF5">
      <w:pPr>
        <w:pStyle w:val="ListParagraph"/>
        <w:numPr>
          <w:ilvl w:val="0"/>
          <w:numId w:val="44"/>
        </w:numPr>
      </w:pPr>
      <w:r w:rsidRPr="0023320C">
        <w:t xml:space="preserve">The opportunity to meet with </w:t>
      </w:r>
      <w:r w:rsidR="00770701" w:rsidRPr="0023320C">
        <w:t>like-minded</w:t>
      </w:r>
      <w:r w:rsidRPr="0023320C">
        <w:t xml:space="preserve"> people who share the desire to make our community more inclusive</w:t>
      </w:r>
    </w:p>
    <w:p w14:paraId="29C0BC21" w14:textId="77777777" w:rsidR="0023320C" w:rsidRPr="0023320C" w:rsidRDefault="0023320C" w:rsidP="00522EF5">
      <w:pPr>
        <w:pStyle w:val="ListParagraph"/>
        <w:numPr>
          <w:ilvl w:val="0"/>
          <w:numId w:val="44"/>
        </w:numPr>
      </w:pPr>
      <w:r w:rsidRPr="0023320C">
        <w:t>Learn more</w:t>
      </w:r>
    </w:p>
    <w:p w14:paraId="61FDFA01" w14:textId="77777777" w:rsidR="0023320C" w:rsidRPr="0023320C" w:rsidRDefault="0023320C" w:rsidP="00522EF5">
      <w:pPr>
        <w:pStyle w:val="ListParagraph"/>
        <w:numPr>
          <w:ilvl w:val="0"/>
          <w:numId w:val="44"/>
        </w:numPr>
      </w:pPr>
      <w:r w:rsidRPr="0023320C">
        <w:t>Hear and share stories from the community</w:t>
      </w:r>
    </w:p>
    <w:p w14:paraId="676CE528" w14:textId="77777777" w:rsidR="0023320C" w:rsidRPr="0023320C" w:rsidRDefault="0023320C" w:rsidP="00522EF5">
      <w:pPr>
        <w:pStyle w:val="ListParagraph"/>
        <w:numPr>
          <w:ilvl w:val="0"/>
          <w:numId w:val="44"/>
        </w:numPr>
      </w:pPr>
      <w:r w:rsidRPr="0023320C">
        <w:t>Make Mackay a more inclusive, accessible place</w:t>
      </w:r>
    </w:p>
    <w:p w14:paraId="57A025D8" w14:textId="77777777" w:rsidR="0023320C" w:rsidRPr="0023320C" w:rsidRDefault="0023320C" w:rsidP="00522EF5">
      <w:pPr>
        <w:pStyle w:val="ListParagraph"/>
        <w:numPr>
          <w:ilvl w:val="0"/>
          <w:numId w:val="44"/>
        </w:numPr>
      </w:pPr>
      <w:r w:rsidRPr="0023320C">
        <w:t>I try to be involved in anything that has a positive influence for all people</w:t>
      </w:r>
    </w:p>
    <w:p w14:paraId="35D8A20A" w14:textId="77777777" w:rsidR="0023320C" w:rsidRPr="0023320C" w:rsidRDefault="0023320C" w:rsidP="00522EF5">
      <w:pPr>
        <w:pStyle w:val="ListParagraph"/>
        <w:numPr>
          <w:ilvl w:val="0"/>
          <w:numId w:val="44"/>
        </w:numPr>
      </w:pPr>
      <w:r w:rsidRPr="0023320C">
        <w:t>Break down barriers and build skills</w:t>
      </w:r>
    </w:p>
    <w:p w14:paraId="52CD39EA" w14:textId="77777777" w:rsidR="0023320C" w:rsidRPr="0023320C" w:rsidRDefault="0023320C" w:rsidP="00522EF5">
      <w:pPr>
        <w:pStyle w:val="ListParagraph"/>
        <w:numPr>
          <w:ilvl w:val="0"/>
          <w:numId w:val="44"/>
        </w:numPr>
      </w:pPr>
      <w:r w:rsidRPr="0023320C">
        <w:t>Collective sharing gives power</w:t>
      </w:r>
    </w:p>
    <w:p w14:paraId="2633AF82" w14:textId="77777777" w:rsidR="0023320C" w:rsidRPr="0023320C" w:rsidRDefault="0023320C" w:rsidP="00522EF5">
      <w:pPr>
        <w:pStyle w:val="ListParagraph"/>
        <w:numPr>
          <w:ilvl w:val="0"/>
          <w:numId w:val="44"/>
        </w:numPr>
      </w:pPr>
      <w:r w:rsidRPr="0023320C">
        <w:t>Looking to collaborate in building ideas for a more inclusive Mackay</w:t>
      </w:r>
    </w:p>
    <w:p w14:paraId="27E0DE7A" w14:textId="77777777" w:rsidR="0023320C" w:rsidRPr="0023320C" w:rsidRDefault="0023320C" w:rsidP="00522EF5">
      <w:pPr>
        <w:pStyle w:val="ListParagraph"/>
        <w:numPr>
          <w:ilvl w:val="0"/>
          <w:numId w:val="44"/>
        </w:numPr>
      </w:pPr>
      <w:r w:rsidRPr="0023320C">
        <w:t>I was inspired in the hope for change in our community and what we need, not what people outside of our community think we want!</w:t>
      </w:r>
    </w:p>
    <w:p w14:paraId="6C6E1014" w14:textId="77777777" w:rsidR="0023320C" w:rsidRDefault="0023320C">
      <w:pPr>
        <w:spacing w:after="0"/>
        <w:rPr>
          <w:rFonts w:cs="Arial"/>
          <w:b/>
          <w:color w:val="C00000"/>
          <w:sz w:val="40"/>
          <w:szCs w:val="28"/>
          <w:lang w:val="en-AU"/>
        </w:rPr>
      </w:pPr>
      <w:r>
        <w:br w:type="page"/>
      </w:r>
    </w:p>
    <w:p w14:paraId="715710D4" w14:textId="4CCDEDBE" w:rsidR="001C3127" w:rsidRDefault="001C3127" w:rsidP="001C3127">
      <w:pPr>
        <w:pStyle w:val="Heading1"/>
      </w:pPr>
      <w:r>
        <w:lastRenderedPageBreak/>
        <w:t xml:space="preserve">The </w:t>
      </w:r>
      <w:r w:rsidR="0023320C">
        <w:t>Mackay</w:t>
      </w:r>
      <w:r>
        <w:t xml:space="preserve"> context: panel</w:t>
      </w:r>
    </w:p>
    <w:p w14:paraId="17DA7E56" w14:textId="1F76EFF2" w:rsidR="00772220" w:rsidRDefault="0023320C" w:rsidP="00586112">
      <w:pPr>
        <w:pStyle w:val="Heading2"/>
      </w:pPr>
      <w:r>
        <w:t>Tammie Lewis</w:t>
      </w:r>
    </w:p>
    <w:p w14:paraId="2650EFB6" w14:textId="665FBC91" w:rsidR="00F939BC" w:rsidRPr="00FD0634" w:rsidRDefault="0023320C" w:rsidP="00032F47">
      <w:pPr>
        <w:pStyle w:val="Heading3"/>
      </w:pPr>
      <w:r>
        <w:t>Business Development, Incredable Ltd</w:t>
      </w:r>
    </w:p>
    <w:p w14:paraId="5D790F7A" w14:textId="77777777" w:rsidR="00EA1A8F" w:rsidRDefault="00684F08" w:rsidP="00EA1A8F">
      <w:pPr>
        <w:spacing w:after="0"/>
      </w:pPr>
      <w:r>
        <w:t xml:space="preserve">Tammie works at the Incredable Tip Shop in Mackay. Working with 22 staff and 25 volunteers, the tip shop has been running for five years supporting people with disability make a change in their lives. People in the tip shop are supported to move through the ranks at their own speed. With no government funding, the organisation works to train people, develop their confidence and start to realise their goals, whatever they may be! </w:t>
      </w:r>
    </w:p>
    <w:p w14:paraId="312CA9DD" w14:textId="19D526FD" w:rsidR="00772220" w:rsidRDefault="00684F08" w:rsidP="00EA1A8F">
      <w:pPr>
        <w:pStyle w:val="Heading2"/>
      </w:pPr>
      <w:r>
        <w:t>Helen S</w:t>
      </w:r>
      <w:r w:rsidR="00EA1A8F">
        <w:t>t</w:t>
      </w:r>
      <w:r>
        <w:t>yles</w:t>
      </w:r>
    </w:p>
    <w:p w14:paraId="0058042C" w14:textId="15E5C5DD" w:rsidR="00327507" w:rsidRPr="00B3794A" w:rsidRDefault="00684F08" w:rsidP="00B3794A">
      <w:pPr>
        <w:pStyle w:val="Heading3"/>
      </w:pPr>
      <w:r w:rsidRPr="00B3794A">
        <w:rPr>
          <w:rStyle w:val="Heading3Char"/>
          <w:b/>
        </w:rPr>
        <w:t>Community Development Officer, Mackay Regional Council</w:t>
      </w:r>
    </w:p>
    <w:p w14:paraId="324A072A" w14:textId="77777777" w:rsidR="00655639" w:rsidRDefault="00655639" w:rsidP="00EA1A8F">
      <w:pPr>
        <w:spacing w:after="0"/>
      </w:pPr>
      <w:bookmarkStart w:id="3" w:name="_Hlk532563573"/>
      <w:r>
        <w:t>Helen spoke about the importance of planning for natural disasters so when they do hit, you are ready to act and bounce back. Planning is for community services as well as individuals, however it can be done together to make sure the most can be made of community assets and people. Remember, during an emergency, it is more likely neighbours will help each other than emergency services will help them.</w:t>
      </w:r>
    </w:p>
    <w:p w14:paraId="3EFBD99F" w14:textId="17F3C03B" w:rsidR="00772220" w:rsidRDefault="00655639" w:rsidP="00586112">
      <w:pPr>
        <w:pStyle w:val="Heading2"/>
      </w:pPr>
      <w:r>
        <w:t>Valeriya Edsell</w:t>
      </w:r>
    </w:p>
    <w:p w14:paraId="6FCEFB23" w14:textId="38415BDD" w:rsidR="00BB0ADD" w:rsidRPr="00B3794A" w:rsidRDefault="00655639" w:rsidP="00EA1A8F">
      <w:pPr>
        <w:pStyle w:val="Heading3"/>
      </w:pPr>
      <w:bookmarkStart w:id="4" w:name="_Hlk532563562"/>
      <w:bookmarkEnd w:id="3"/>
      <w:r w:rsidRPr="00B3794A">
        <w:t>Safer Pathways CALD Women Program Coordinator at George Street Neighbourhood Centre Association Inc</w:t>
      </w:r>
    </w:p>
    <w:bookmarkEnd w:id="4"/>
    <w:p w14:paraId="1EC8848F" w14:textId="77777777" w:rsidR="00AD43FD" w:rsidRDefault="00AD43FD" w:rsidP="00EA1A8F">
      <w:pPr>
        <w:spacing w:after="0"/>
      </w:pPr>
      <w:r>
        <w:t xml:space="preserve">George Street Neighbourhood Centre has been supporting the Mackay community more than 30 years. The centre prides itself on being a resource for multicultural people in the area and is Valeriya’s passion. The Mackay community is at the heart of everything the centre </w:t>
      </w:r>
      <w:r w:rsidRPr="00BB169C">
        <w:t>does,</w:t>
      </w:r>
      <w:r>
        <w:t xml:space="preserve"> working tirelessly to </w:t>
      </w:r>
      <w:r w:rsidRPr="00BB169C">
        <w:t>build a</w:t>
      </w:r>
      <w:r>
        <w:t xml:space="preserve"> sustainable and resilient Mackay. Inclusion is one of the centre’s foundation bricks.</w:t>
      </w:r>
    </w:p>
    <w:p w14:paraId="2AF1A2CC" w14:textId="68F0B980" w:rsidR="00ED6A23" w:rsidRDefault="00AD43FD" w:rsidP="00EA1A8F">
      <w:pPr>
        <w:pStyle w:val="Heading2"/>
      </w:pPr>
      <w:r>
        <w:t>Frances Rewharewha</w:t>
      </w:r>
    </w:p>
    <w:p w14:paraId="12FF2A74" w14:textId="6470EB10" w:rsidR="00ED6A23" w:rsidRPr="00B3794A" w:rsidRDefault="00AD43FD" w:rsidP="00B3794A">
      <w:pPr>
        <w:pStyle w:val="Heading3"/>
      </w:pPr>
      <w:r w:rsidRPr="00B3794A">
        <w:t>Central Queensland University</w:t>
      </w:r>
    </w:p>
    <w:p w14:paraId="5E3ABDB0" w14:textId="77777777" w:rsidR="004276E6" w:rsidRDefault="004276E6" w:rsidP="004276E6">
      <w:r>
        <w:t>Frances teaches an aspirational program for high school students preparing for steps after finishing school. She reminds the young people that they can ask questions because ‘there are people paid to actually answer your questions so make them work’. Her focus is preparing students for the transition to post-school pathways which, she believes, are crucial to future employment. The Connect Year 12 Program is dedicated to helping students explore their own identity, interests and strengths, overcome any challenges they may face, and explore opportunities for higher education.</w:t>
      </w:r>
    </w:p>
    <w:p w14:paraId="52E1AF3D" w14:textId="1AC3FA1E" w:rsidR="00CB3C63" w:rsidRDefault="00CB3C63" w:rsidP="00CB3C63">
      <w:pPr>
        <w:pStyle w:val="Heading1"/>
      </w:pPr>
      <w:bookmarkStart w:id="5" w:name="_Toc535492307"/>
      <w:r>
        <w:t>Stories of inclusion</w:t>
      </w:r>
    </w:p>
    <w:p w14:paraId="370C8EE7" w14:textId="47BB928F" w:rsidR="00CB3C63" w:rsidRDefault="004276E6" w:rsidP="00CB3C63">
      <w:pPr>
        <w:pStyle w:val="Heading2"/>
      </w:pPr>
      <w:r>
        <w:lastRenderedPageBreak/>
        <w:t>Lexis Geia</w:t>
      </w:r>
    </w:p>
    <w:p w14:paraId="58CBA2EA" w14:textId="77777777" w:rsidR="008134FB" w:rsidRPr="00FB4AFC" w:rsidRDefault="008134FB" w:rsidP="008134FB">
      <w:pPr>
        <w:rPr>
          <w:lang w:val="en-AU"/>
        </w:rPr>
      </w:pPr>
      <w:r>
        <w:rPr>
          <w:lang w:val="en-AU"/>
        </w:rPr>
        <w:t>Lexis talked to us as a mother and staunch advocate of the NDIS. She has two children who have been diagnosed with autism and epilepsy and, until she accessed the NDIS, she was struggling and felt like she was managing this alone. Access to the NDIS has changed her life and the life of the two boys. Lex is now a huge advocate and takes the time to share what she has learned with others in her community.</w:t>
      </w:r>
    </w:p>
    <w:p w14:paraId="112C7971" w14:textId="73F1995F" w:rsidR="001C6212" w:rsidRDefault="008134FB" w:rsidP="001C6212">
      <w:pPr>
        <w:pStyle w:val="Heading2"/>
      </w:pPr>
      <w:r>
        <w:t>Dave Conway</w:t>
      </w:r>
    </w:p>
    <w:p w14:paraId="64D0E5C6" w14:textId="77777777" w:rsidR="00167193" w:rsidRDefault="00167193" w:rsidP="00167193">
      <w:r>
        <w:t xml:space="preserve">Dave is a local, partially blind artist who is making his mark using the internet and local gallery spaces. </w:t>
      </w:r>
      <w:hyperlink r:id="rId19" w:history="1">
        <w:r w:rsidRPr="00225BC0">
          <w:rPr>
            <w:rStyle w:val="Hyperlink"/>
          </w:rPr>
          <w:t>Art from the Blind Side</w:t>
        </w:r>
      </w:hyperlink>
      <w:r>
        <w:t xml:space="preserve"> had allowed Dave to access the world and sell his art. He has also hosted exhibitions, although finding spaces has been a little challenging. After selling more than 400 pieces of art Dave is moving forward and is passionate about the future.</w:t>
      </w:r>
    </w:p>
    <w:p w14:paraId="5177A33D" w14:textId="52AF8D9F" w:rsidR="00895C48" w:rsidRDefault="00167193" w:rsidP="00895C48">
      <w:pPr>
        <w:pStyle w:val="Heading2"/>
      </w:pPr>
      <w:r>
        <w:t>John Slade</w:t>
      </w:r>
    </w:p>
    <w:p w14:paraId="3D8B2DBB" w14:textId="77777777" w:rsidR="00823E6F" w:rsidRPr="00A04E0A" w:rsidRDefault="00823E6F" w:rsidP="00823E6F">
      <w:pPr>
        <w:rPr>
          <w:lang w:val="en-AU"/>
        </w:rPr>
      </w:pPr>
      <w:r>
        <w:rPr>
          <w:lang w:val="en-AU"/>
        </w:rPr>
        <w:t>John works for Endeavour helping to manage the warehouse. He could not hold his enthusiasm back in talking about the work, helping others and how he has been able to start to realise his dreams. When asked what made it possible, John responded, “Determination – lots of determination!” Rising to his level of enthusiasm and positivity was met with cheers and clapping from the group.</w:t>
      </w:r>
    </w:p>
    <w:p w14:paraId="15AA40FF" w14:textId="648489CE" w:rsidR="00E24C33" w:rsidRDefault="00823E6F" w:rsidP="00E24C33">
      <w:pPr>
        <w:pStyle w:val="Heading2"/>
      </w:pPr>
      <w:r>
        <w:t>Garry Matthews</w:t>
      </w:r>
    </w:p>
    <w:p w14:paraId="0A1F2AAD" w14:textId="77777777" w:rsidR="007C1579" w:rsidRPr="00F65EEB" w:rsidRDefault="007C1579" w:rsidP="007C1579">
      <w:r>
        <w:t>Gary told a story about the past and the present - his story of growing up in an institution and how things have changed for people with disability. For Gary, the NDIS has led to even more change. He has taken up archery, a long-held dream, as well as working to improve his mobility through a range of different services.</w:t>
      </w:r>
    </w:p>
    <w:p w14:paraId="281E2739" w14:textId="6BDC24E3" w:rsidR="00D41585" w:rsidRDefault="007C1579" w:rsidP="00D41585">
      <w:pPr>
        <w:pStyle w:val="Heading2"/>
      </w:pPr>
      <w:r>
        <w:t>Life changes for a family in Mackay</w:t>
      </w:r>
    </w:p>
    <w:p w14:paraId="240B3515" w14:textId="77777777" w:rsidR="00A3514A" w:rsidRDefault="00A3514A" w:rsidP="00A3514A">
      <w:pPr>
        <w:rPr>
          <w:lang w:val="en-AU"/>
        </w:rPr>
      </w:pPr>
      <w:r>
        <w:rPr>
          <w:lang w:val="en-AU"/>
        </w:rPr>
        <w:t>While most parents would enjoy spending time and having conversations with their kids, for Lexis Geia it is particularly special because it is something that has not been possible until recently.</w:t>
      </w:r>
    </w:p>
    <w:p w14:paraId="5D003274" w14:textId="77777777" w:rsidR="00A3514A" w:rsidRDefault="00A3514A" w:rsidP="00A3514A">
      <w:pPr>
        <w:rPr>
          <w:lang w:val="en-AU"/>
        </w:rPr>
      </w:pPr>
      <w:r>
        <w:rPr>
          <w:lang w:val="en-AU"/>
        </w:rPr>
        <w:t>Lexis has two boys who have been diagnosed with autism and epilepsy. She was struggling and finding it difficult to afford the necessary therapies until she was introduced to the NDIS.</w:t>
      </w:r>
    </w:p>
    <w:p w14:paraId="6B9C8572" w14:textId="77777777" w:rsidR="00A3514A" w:rsidRDefault="00A3514A" w:rsidP="00A3514A">
      <w:pPr>
        <w:rPr>
          <w:lang w:val="en-AU"/>
        </w:rPr>
      </w:pPr>
      <w:r>
        <w:rPr>
          <w:lang w:val="en-AU"/>
        </w:rPr>
        <w:t xml:space="preserve">“Before the NDIS we did struggle a fair bit.  I had no understanding of what autism was.  When they were diagnosed I was just handed a piece of paper saying this is what autism is.  Just go home and read it,” said Lex. </w:t>
      </w:r>
    </w:p>
    <w:p w14:paraId="6EB86989" w14:textId="77777777" w:rsidR="00A3514A" w:rsidRDefault="00A3514A" w:rsidP="00A3514A">
      <w:pPr>
        <w:rPr>
          <w:lang w:val="en-AU"/>
        </w:rPr>
      </w:pPr>
      <w:r>
        <w:rPr>
          <w:lang w:val="en-AU"/>
        </w:rPr>
        <w:t>“I read it, but it was not registering for me.”</w:t>
      </w:r>
    </w:p>
    <w:p w14:paraId="33B5A82D" w14:textId="77777777" w:rsidR="00A3514A" w:rsidRDefault="00A3514A" w:rsidP="00A3514A">
      <w:pPr>
        <w:rPr>
          <w:lang w:val="en-AU"/>
        </w:rPr>
      </w:pPr>
      <w:r>
        <w:rPr>
          <w:lang w:val="en-AU"/>
        </w:rPr>
        <w:t>After seeing many doctors and healthcare professionals, Lex met a doctor who mentioned that her boys would probably be eligible for an NDIS package.</w:t>
      </w:r>
    </w:p>
    <w:p w14:paraId="5B01A67B" w14:textId="0780E2BD" w:rsidR="00A3514A" w:rsidRDefault="00A3514A" w:rsidP="00A3514A">
      <w:pPr>
        <w:rPr>
          <w:lang w:val="en-AU"/>
        </w:rPr>
      </w:pPr>
      <w:r>
        <w:rPr>
          <w:lang w:val="en-AU"/>
        </w:rPr>
        <w:lastRenderedPageBreak/>
        <w:t xml:space="preserve">“He knew the sort of person I was and that it would be hard for me to go home and make that call for help. </w:t>
      </w:r>
      <w:r w:rsidR="00213F61">
        <w:rPr>
          <w:lang w:val="en-AU"/>
        </w:rPr>
        <w:t>So,</w:t>
      </w:r>
      <w:r>
        <w:rPr>
          <w:lang w:val="en-AU"/>
        </w:rPr>
        <w:t xml:space="preserve"> he made me contact the NDIS and fill out the paper work in his office,” she laughed.  “In </w:t>
      </w:r>
      <w:r w:rsidR="00213F61">
        <w:rPr>
          <w:lang w:val="en-AU"/>
        </w:rPr>
        <w:t>fact,</w:t>
      </w:r>
      <w:r>
        <w:rPr>
          <w:lang w:val="en-AU"/>
        </w:rPr>
        <w:t xml:space="preserve"> he wouldn’t let me leave until I had it all done!”</w:t>
      </w:r>
    </w:p>
    <w:p w14:paraId="695C983E" w14:textId="2C0C37D4" w:rsidR="00A3514A" w:rsidRDefault="00A3514A" w:rsidP="00A3514A">
      <w:pPr>
        <w:rPr>
          <w:lang w:val="en-AU"/>
        </w:rPr>
      </w:pPr>
      <w:r>
        <w:rPr>
          <w:lang w:val="en-AU"/>
        </w:rPr>
        <w:t xml:space="preserve">“Once the boys got their plans everything has been smooth sailing. That was about two years </w:t>
      </w:r>
      <w:r w:rsidR="00213F61">
        <w:rPr>
          <w:lang w:val="en-AU"/>
        </w:rPr>
        <w:t>ago,</w:t>
      </w:r>
      <w:r>
        <w:rPr>
          <w:lang w:val="en-AU"/>
        </w:rPr>
        <w:t xml:space="preserve"> and we have had no problems at all.”</w:t>
      </w:r>
    </w:p>
    <w:p w14:paraId="20498161" w14:textId="77777777" w:rsidR="00A3514A" w:rsidRDefault="00A3514A" w:rsidP="00A3514A">
      <w:pPr>
        <w:rPr>
          <w:lang w:val="en-AU"/>
        </w:rPr>
      </w:pPr>
      <w:r>
        <w:rPr>
          <w:lang w:val="en-AU"/>
        </w:rPr>
        <w:t>The biggest difference for Lex is that her boys are now able to do things for themselves.</w:t>
      </w:r>
    </w:p>
    <w:p w14:paraId="3EF52D92" w14:textId="77777777" w:rsidR="00A3514A" w:rsidRDefault="00A3514A" w:rsidP="00A3514A">
      <w:pPr>
        <w:rPr>
          <w:lang w:val="en-AU"/>
        </w:rPr>
      </w:pPr>
      <w:r>
        <w:rPr>
          <w:lang w:val="en-AU"/>
        </w:rPr>
        <w:t>“They can dress themselves, bath themselves and brush their teeth themselves.”</w:t>
      </w:r>
    </w:p>
    <w:p w14:paraId="5EE210E1" w14:textId="77777777" w:rsidR="00A3514A" w:rsidRDefault="00A3514A" w:rsidP="00A3514A">
      <w:pPr>
        <w:rPr>
          <w:lang w:val="en-AU"/>
        </w:rPr>
      </w:pPr>
      <w:r>
        <w:rPr>
          <w:lang w:val="en-AU"/>
        </w:rPr>
        <w:t>“It is awesome.”</w:t>
      </w:r>
    </w:p>
    <w:p w14:paraId="21AE7596" w14:textId="77777777" w:rsidR="00A3514A" w:rsidRDefault="00A3514A" w:rsidP="00A3514A">
      <w:pPr>
        <w:rPr>
          <w:lang w:val="en-AU"/>
        </w:rPr>
      </w:pPr>
      <w:r>
        <w:rPr>
          <w:lang w:val="en-AU"/>
        </w:rPr>
        <w:t>With some excitement, Lex explains she is no longer working full time but able to be at home with her boys.</w:t>
      </w:r>
    </w:p>
    <w:p w14:paraId="3CE1B9E8" w14:textId="77777777" w:rsidR="00A3514A" w:rsidRDefault="00A3514A" w:rsidP="00A3514A">
      <w:pPr>
        <w:rPr>
          <w:lang w:val="en-AU"/>
        </w:rPr>
      </w:pPr>
      <w:r>
        <w:rPr>
          <w:lang w:val="en-AU"/>
        </w:rPr>
        <w:t>“I’ve never been able to do that before and it is amazing. I have a totally different relationship with them and it is great.”</w:t>
      </w:r>
    </w:p>
    <w:p w14:paraId="3AA5DEE2" w14:textId="39E17C92" w:rsidR="00A3514A" w:rsidRDefault="00A3514A" w:rsidP="00A3514A">
      <w:pPr>
        <w:rPr>
          <w:lang w:val="en-AU"/>
        </w:rPr>
      </w:pPr>
      <w:r>
        <w:rPr>
          <w:lang w:val="en-AU"/>
        </w:rPr>
        <w:t xml:space="preserve">Lexis now takes the things she has learned and generously shares them with others who find themselves navigating the same concerns and systems. She sees the two days at Changing Lives, Changing </w:t>
      </w:r>
      <w:r w:rsidR="00213F61">
        <w:rPr>
          <w:lang w:val="en-AU"/>
        </w:rPr>
        <w:t>C</w:t>
      </w:r>
      <w:r>
        <w:rPr>
          <w:lang w:val="en-AU"/>
        </w:rPr>
        <w:t>ommunities as an extension of that sharing.</w:t>
      </w:r>
    </w:p>
    <w:p w14:paraId="086469A2" w14:textId="77777777" w:rsidR="00A3514A" w:rsidRDefault="00A3514A" w:rsidP="00A3514A">
      <w:pPr>
        <w:rPr>
          <w:lang w:val="en-AU"/>
        </w:rPr>
      </w:pPr>
      <w:r>
        <w:rPr>
          <w:lang w:val="en-AU"/>
        </w:rPr>
        <w:t>“It’s an awesome two days, to listen to other people speak about their stories. It is great to see organisations and businesses coming together to understand and include people with disability in everything they do.”</w:t>
      </w:r>
    </w:p>
    <w:p w14:paraId="2901FE08" w14:textId="77777777" w:rsidR="004F3EBD" w:rsidRDefault="004F3EBD" w:rsidP="004F3EBD">
      <w:pPr>
        <w:pStyle w:val="Heading1"/>
      </w:pPr>
      <w:r>
        <w:t>Recipe for inclusion</w:t>
      </w:r>
    </w:p>
    <w:p w14:paraId="4C7B3ED0" w14:textId="77777777" w:rsidR="004F3EBD" w:rsidRPr="000A53FC" w:rsidRDefault="004F3EBD" w:rsidP="000A53FC">
      <w:pPr>
        <w:pStyle w:val="Heading2"/>
      </w:pPr>
      <w:r w:rsidRPr="000A53FC">
        <w:t>While storytellers were sharing their experiences, we asked participants to listen to the ingredients for inclusion. These are the keywords participants heard:</w:t>
      </w:r>
    </w:p>
    <w:p w14:paraId="2F259D76" w14:textId="4B0966F2" w:rsidR="004F3EBD" w:rsidRPr="004734EC" w:rsidRDefault="00A3514A" w:rsidP="004F3EBD">
      <w:pPr>
        <w:pStyle w:val="ListParagraph"/>
        <w:numPr>
          <w:ilvl w:val="0"/>
          <w:numId w:val="7"/>
        </w:numPr>
        <w:rPr>
          <w:szCs w:val="22"/>
        </w:rPr>
      </w:pPr>
      <w:r>
        <w:rPr>
          <w:szCs w:val="22"/>
        </w:rPr>
        <w:t>Determination</w:t>
      </w:r>
      <w:r>
        <w:rPr>
          <w:szCs w:val="22"/>
        </w:rPr>
        <w:tab/>
      </w:r>
    </w:p>
    <w:p w14:paraId="511680EC" w14:textId="35C8C3D9" w:rsidR="004F3EBD" w:rsidRPr="004734EC" w:rsidRDefault="00A3514A" w:rsidP="004F3EBD">
      <w:pPr>
        <w:pStyle w:val="ListParagraph"/>
        <w:numPr>
          <w:ilvl w:val="0"/>
          <w:numId w:val="7"/>
        </w:numPr>
        <w:rPr>
          <w:szCs w:val="22"/>
        </w:rPr>
      </w:pPr>
      <w:r>
        <w:rPr>
          <w:szCs w:val="22"/>
        </w:rPr>
        <w:t>Support</w:t>
      </w:r>
    </w:p>
    <w:p w14:paraId="675CBB65" w14:textId="34C374E7" w:rsidR="004F3EBD" w:rsidRDefault="00A3514A" w:rsidP="004F3EBD">
      <w:pPr>
        <w:pStyle w:val="ListParagraph"/>
        <w:numPr>
          <w:ilvl w:val="0"/>
          <w:numId w:val="7"/>
        </w:numPr>
        <w:rPr>
          <w:szCs w:val="22"/>
        </w:rPr>
      </w:pPr>
      <w:r>
        <w:rPr>
          <w:szCs w:val="22"/>
        </w:rPr>
        <w:t>Accessibility</w:t>
      </w:r>
    </w:p>
    <w:p w14:paraId="6B8DED7A" w14:textId="1F484C2A" w:rsidR="004F3EBD" w:rsidRPr="004734EC" w:rsidRDefault="00A3514A" w:rsidP="004F3EBD">
      <w:pPr>
        <w:pStyle w:val="ListParagraph"/>
        <w:numPr>
          <w:ilvl w:val="0"/>
          <w:numId w:val="7"/>
        </w:numPr>
        <w:rPr>
          <w:szCs w:val="22"/>
        </w:rPr>
      </w:pPr>
      <w:r>
        <w:rPr>
          <w:szCs w:val="22"/>
        </w:rPr>
        <w:t>Social media</w:t>
      </w:r>
    </w:p>
    <w:p w14:paraId="3EDC4EB7" w14:textId="57B4E5B7" w:rsidR="004F3EBD" w:rsidRPr="004734EC" w:rsidRDefault="00A3514A" w:rsidP="004F3EBD">
      <w:pPr>
        <w:pStyle w:val="ListParagraph"/>
        <w:numPr>
          <w:ilvl w:val="0"/>
          <w:numId w:val="7"/>
        </w:numPr>
        <w:rPr>
          <w:szCs w:val="22"/>
        </w:rPr>
      </w:pPr>
      <w:r>
        <w:rPr>
          <w:szCs w:val="22"/>
        </w:rPr>
        <w:t>Education</w:t>
      </w:r>
    </w:p>
    <w:p w14:paraId="24C4A3D0" w14:textId="69884B1A" w:rsidR="004F3EBD" w:rsidRPr="004734EC" w:rsidRDefault="00A3514A" w:rsidP="004F3EBD">
      <w:pPr>
        <w:pStyle w:val="ListParagraph"/>
        <w:numPr>
          <w:ilvl w:val="0"/>
          <w:numId w:val="7"/>
        </w:numPr>
        <w:rPr>
          <w:szCs w:val="22"/>
        </w:rPr>
      </w:pPr>
      <w:r>
        <w:rPr>
          <w:szCs w:val="22"/>
        </w:rPr>
        <w:t>Community participation</w:t>
      </w:r>
    </w:p>
    <w:p w14:paraId="26CD3A88" w14:textId="3CAF0376" w:rsidR="004F3EBD" w:rsidRPr="004734EC" w:rsidRDefault="00A3514A" w:rsidP="004F3EBD">
      <w:pPr>
        <w:pStyle w:val="ListParagraph"/>
        <w:numPr>
          <w:ilvl w:val="0"/>
          <w:numId w:val="7"/>
        </w:numPr>
        <w:rPr>
          <w:szCs w:val="22"/>
        </w:rPr>
      </w:pPr>
      <w:r>
        <w:rPr>
          <w:szCs w:val="22"/>
        </w:rPr>
        <w:t>Opportunities</w:t>
      </w:r>
    </w:p>
    <w:p w14:paraId="2A4B3053" w14:textId="6AC53B7F" w:rsidR="004F3EBD" w:rsidRPr="004734EC" w:rsidRDefault="00A3514A" w:rsidP="004F3EBD">
      <w:pPr>
        <w:pStyle w:val="ListParagraph"/>
        <w:numPr>
          <w:ilvl w:val="0"/>
          <w:numId w:val="7"/>
        </w:numPr>
        <w:rPr>
          <w:szCs w:val="22"/>
        </w:rPr>
      </w:pPr>
      <w:r>
        <w:rPr>
          <w:szCs w:val="22"/>
        </w:rPr>
        <w:t>Connection</w:t>
      </w:r>
    </w:p>
    <w:p w14:paraId="2189AD7B" w14:textId="74640EBC" w:rsidR="004F3EBD" w:rsidRPr="004734EC" w:rsidRDefault="00A3514A" w:rsidP="004F3EBD">
      <w:pPr>
        <w:pStyle w:val="ListParagraph"/>
        <w:numPr>
          <w:ilvl w:val="0"/>
          <w:numId w:val="7"/>
        </w:numPr>
        <w:rPr>
          <w:szCs w:val="22"/>
        </w:rPr>
      </w:pPr>
      <w:r>
        <w:rPr>
          <w:szCs w:val="22"/>
        </w:rPr>
        <w:t>Persistence</w:t>
      </w:r>
    </w:p>
    <w:p w14:paraId="7348F756" w14:textId="77777777" w:rsidR="00A3514A" w:rsidRDefault="00A3514A" w:rsidP="00A3514A">
      <w:pPr>
        <w:pStyle w:val="ListParagraph"/>
        <w:numPr>
          <w:ilvl w:val="0"/>
          <w:numId w:val="7"/>
        </w:numPr>
        <w:rPr>
          <w:szCs w:val="22"/>
        </w:rPr>
      </w:pPr>
      <w:r>
        <w:rPr>
          <w:szCs w:val="22"/>
        </w:rPr>
        <w:t>Understanding and acceptance</w:t>
      </w:r>
    </w:p>
    <w:p w14:paraId="75FC173F" w14:textId="77777777" w:rsidR="00A3514A" w:rsidRDefault="00A3514A">
      <w:pPr>
        <w:spacing w:after="0"/>
        <w:rPr>
          <w:szCs w:val="22"/>
          <w:lang w:val="en-AU"/>
        </w:rPr>
      </w:pPr>
      <w:r>
        <w:rPr>
          <w:szCs w:val="22"/>
        </w:rPr>
        <w:br w:type="page"/>
      </w:r>
    </w:p>
    <w:p w14:paraId="6314BAC7" w14:textId="1F6EDC30" w:rsidR="00A3514A" w:rsidRDefault="00A3514A" w:rsidP="00A3514A">
      <w:pPr>
        <w:pStyle w:val="Heading1"/>
      </w:pPr>
      <w:r>
        <w:lastRenderedPageBreak/>
        <w:t>Blue Skies Scenario (2009)</w:t>
      </w:r>
    </w:p>
    <w:p w14:paraId="1816A40E" w14:textId="77777777" w:rsidR="005631E3" w:rsidRDefault="005631E3" w:rsidP="005631E3">
      <w:pPr>
        <w:rPr>
          <w:lang w:val="en-AU"/>
        </w:rPr>
      </w:pPr>
      <w:r>
        <w:rPr>
          <w:lang w:val="en-AU"/>
        </w:rPr>
        <w:t>The Blueskies Scenario was a community response to the call for an alternative future for people with disability, their families and supporters.</w:t>
      </w:r>
    </w:p>
    <w:p w14:paraId="37A06150" w14:textId="5F66D4E2" w:rsidR="005631E3" w:rsidRDefault="005631E3" w:rsidP="005631E3">
      <w:pPr>
        <w:rPr>
          <w:lang w:val="en-AU"/>
        </w:rPr>
      </w:pPr>
      <w:r>
        <w:rPr>
          <w:lang w:val="en-AU"/>
        </w:rPr>
        <w:t xml:space="preserve">It </w:t>
      </w:r>
      <w:r w:rsidR="00213F61">
        <w:rPr>
          <w:lang w:val="en-AU"/>
        </w:rPr>
        <w:t>started</w:t>
      </w:r>
      <w:r>
        <w:rPr>
          <w:lang w:val="en-AU"/>
        </w:rPr>
        <w:t xml:space="preserve"> with a </w:t>
      </w:r>
      <w:r w:rsidRPr="000A53FC">
        <w:rPr>
          <w:lang w:val="en-AU"/>
        </w:rPr>
        <w:t>core group</w:t>
      </w:r>
      <w:r>
        <w:rPr>
          <w:lang w:val="en-AU"/>
        </w:rPr>
        <w:t>, a dedicated group of community members working together who had power to influence, commitment and ‘natural authority’ across the stakeholder groups. The group included:</w:t>
      </w:r>
    </w:p>
    <w:p w14:paraId="1EC204B2" w14:textId="77777777" w:rsidR="005631E3" w:rsidRPr="00380C0F" w:rsidRDefault="005631E3" w:rsidP="00380C0F">
      <w:pPr>
        <w:pStyle w:val="ListParagraph"/>
        <w:numPr>
          <w:ilvl w:val="0"/>
          <w:numId w:val="71"/>
        </w:numPr>
        <w:rPr>
          <w:szCs w:val="22"/>
        </w:rPr>
      </w:pPr>
      <w:r>
        <w:t xml:space="preserve">Valmae </w:t>
      </w:r>
      <w:r w:rsidRPr="00380C0F">
        <w:rPr>
          <w:szCs w:val="22"/>
        </w:rPr>
        <w:t>Rose – National Disability Services</w:t>
      </w:r>
    </w:p>
    <w:p w14:paraId="143AD0D9" w14:textId="77777777" w:rsidR="005631E3" w:rsidRPr="00380C0F" w:rsidRDefault="005631E3" w:rsidP="00380C0F">
      <w:pPr>
        <w:pStyle w:val="ListParagraph"/>
        <w:numPr>
          <w:ilvl w:val="0"/>
          <w:numId w:val="71"/>
        </w:numPr>
        <w:rPr>
          <w:szCs w:val="22"/>
        </w:rPr>
      </w:pPr>
      <w:r w:rsidRPr="00380C0F">
        <w:rPr>
          <w:szCs w:val="22"/>
        </w:rPr>
        <w:t>Brad Swan – Assistant Director General – Department of Communities</w:t>
      </w:r>
    </w:p>
    <w:p w14:paraId="2F6AC071" w14:textId="77777777" w:rsidR="005631E3" w:rsidRPr="00380C0F" w:rsidRDefault="005631E3" w:rsidP="00380C0F">
      <w:pPr>
        <w:pStyle w:val="ListParagraph"/>
        <w:numPr>
          <w:ilvl w:val="0"/>
          <w:numId w:val="71"/>
        </w:numPr>
        <w:rPr>
          <w:szCs w:val="22"/>
        </w:rPr>
      </w:pPr>
      <w:r w:rsidRPr="00380C0F">
        <w:rPr>
          <w:szCs w:val="22"/>
        </w:rPr>
        <w:t>Lesley Chenoweth – Professor of Social Work - Griffith University</w:t>
      </w:r>
    </w:p>
    <w:p w14:paraId="2D657DF4" w14:textId="77777777" w:rsidR="005631E3" w:rsidRPr="00380C0F" w:rsidRDefault="005631E3" w:rsidP="00380C0F">
      <w:pPr>
        <w:pStyle w:val="ListParagraph"/>
        <w:numPr>
          <w:ilvl w:val="0"/>
          <w:numId w:val="71"/>
        </w:numPr>
        <w:rPr>
          <w:szCs w:val="22"/>
        </w:rPr>
      </w:pPr>
      <w:r w:rsidRPr="00380C0F">
        <w:rPr>
          <w:szCs w:val="22"/>
        </w:rPr>
        <w:t>Kevin Cocks – Director – Queensland Advocacy Incorporated</w:t>
      </w:r>
    </w:p>
    <w:p w14:paraId="299DB762" w14:textId="77777777" w:rsidR="005631E3" w:rsidRPr="00380C0F" w:rsidRDefault="005631E3" w:rsidP="00380C0F">
      <w:pPr>
        <w:pStyle w:val="ListParagraph"/>
        <w:numPr>
          <w:ilvl w:val="0"/>
          <w:numId w:val="71"/>
        </w:numPr>
        <w:rPr>
          <w:szCs w:val="22"/>
        </w:rPr>
      </w:pPr>
      <w:r w:rsidRPr="00380C0F">
        <w:rPr>
          <w:szCs w:val="22"/>
        </w:rPr>
        <w:t>Ann Greer – Manager - Community Connections</w:t>
      </w:r>
    </w:p>
    <w:p w14:paraId="2290F7DB" w14:textId="77777777" w:rsidR="005631E3" w:rsidRPr="00380C0F" w:rsidRDefault="005631E3" w:rsidP="00380C0F">
      <w:pPr>
        <w:pStyle w:val="ListParagraph"/>
        <w:numPr>
          <w:ilvl w:val="0"/>
          <w:numId w:val="71"/>
        </w:numPr>
        <w:rPr>
          <w:szCs w:val="22"/>
        </w:rPr>
      </w:pPr>
      <w:r w:rsidRPr="00380C0F">
        <w:rPr>
          <w:szCs w:val="22"/>
        </w:rPr>
        <w:t>Mark Henley – CEO – Spinal Injuries</w:t>
      </w:r>
    </w:p>
    <w:p w14:paraId="2E814A73" w14:textId="77777777" w:rsidR="005631E3" w:rsidRPr="00380C0F" w:rsidRDefault="005631E3" w:rsidP="00380C0F">
      <w:pPr>
        <w:pStyle w:val="ListParagraph"/>
        <w:numPr>
          <w:ilvl w:val="0"/>
          <w:numId w:val="71"/>
        </w:numPr>
        <w:rPr>
          <w:szCs w:val="22"/>
        </w:rPr>
      </w:pPr>
      <w:r w:rsidRPr="00380C0F">
        <w:rPr>
          <w:szCs w:val="22"/>
        </w:rPr>
        <w:t>Nino Lalic – Advisor – Minister of Disability Services</w:t>
      </w:r>
    </w:p>
    <w:p w14:paraId="3111F8F7" w14:textId="77777777" w:rsidR="005631E3" w:rsidRPr="00380C0F" w:rsidRDefault="005631E3" w:rsidP="00380C0F">
      <w:pPr>
        <w:pStyle w:val="ListParagraph"/>
        <w:numPr>
          <w:ilvl w:val="0"/>
          <w:numId w:val="71"/>
        </w:numPr>
        <w:rPr>
          <w:szCs w:val="22"/>
        </w:rPr>
      </w:pPr>
      <w:r w:rsidRPr="00380C0F">
        <w:rPr>
          <w:szCs w:val="22"/>
        </w:rPr>
        <w:t>Grahame Schlect – Carers Queensland</w:t>
      </w:r>
    </w:p>
    <w:p w14:paraId="1988F7BF" w14:textId="77777777" w:rsidR="005631E3" w:rsidRPr="00380C0F" w:rsidRDefault="005631E3" w:rsidP="00380C0F">
      <w:pPr>
        <w:pStyle w:val="ListParagraph"/>
        <w:numPr>
          <w:ilvl w:val="0"/>
          <w:numId w:val="71"/>
        </w:numPr>
        <w:rPr>
          <w:szCs w:val="22"/>
        </w:rPr>
      </w:pPr>
      <w:r w:rsidRPr="00380C0F">
        <w:rPr>
          <w:szCs w:val="22"/>
        </w:rPr>
        <w:t>Fran Vlcary – Coordinator – Queenslanders with Disability Network</w:t>
      </w:r>
    </w:p>
    <w:p w14:paraId="36950FF6" w14:textId="77777777" w:rsidR="005631E3" w:rsidRPr="00380C0F" w:rsidRDefault="005631E3" w:rsidP="00380C0F">
      <w:pPr>
        <w:pStyle w:val="ListParagraph"/>
        <w:numPr>
          <w:ilvl w:val="0"/>
          <w:numId w:val="71"/>
        </w:numPr>
        <w:rPr>
          <w:szCs w:val="22"/>
        </w:rPr>
      </w:pPr>
      <w:r w:rsidRPr="00380C0F">
        <w:rPr>
          <w:szCs w:val="22"/>
        </w:rPr>
        <w:t>Alissa Phillips – Executive Director – Space</w:t>
      </w:r>
    </w:p>
    <w:p w14:paraId="0F922557" w14:textId="77777777" w:rsidR="005631E3" w:rsidRPr="00380C0F" w:rsidRDefault="005631E3" w:rsidP="00380C0F">
      <w:pPr>
        <w:pStyle w:val="ListParagraph"/>
        <w:numPr>
          <w:ilvl w:val="0"/>
          <w:numId w:val="71"/>
        </w:numPr>
        <w:rPr>
          <w:szCs w:val="22"/>
        </w:rPr>
      </w:pPr>
      <w:r w:rsidRPr="00380C0F">
        <w:rPr>
          <w:szCs w:val="22"/>
        </w:rPr>
        <w:t>Margaret Ward – Strategic Planning and Policy Officer – Mamre</w:t>
      </w:r>
    </w:p>
    <w:p w14:paraId="74AF2D54" w14:textId="77777777" w:rsidR="005631E3" w:rsidRDefault="005631E3" w:rsidP="00380C0F">
      <w:pPr>
        <w:pStyle w:val="ListParagraph"/>
        <w:numPr>
          <w:ilvl w:val="0"/>
          <w:numId w:val="71"/>
        </w:numPr>
      </w:pPr>
      <w:r w:rsidRPr="00380C0F">
        <w:rPr>
          <w:szCs w:val="22"/>
        </w:rPr>
        <w:t>Ian Plo</w:t>
      </w:r>
      <w:r>
        <w:t xml:space="preserve">wman – Registered psychologist – independent facilitator </w:t>
      </w:r>
    </w:p>
    <w:p w14:paraId="7F6AEE97" w14:textId="77777777" w:rsidR="005631E3" w:rsidRPr="000A53FC" w:rsidRDefault="005631E3" w:rsidP="005631E3">
      <w:r w:rsidRPr="000A53FC">
        <w:t xml:space="preserve">The core group had a shared purpose – they were clear about what they were doing, why and how we are going to achieve it. The Champions were a group of supporters who believe in what the core group were doing, who spread the word, talked to others about it and built the momentum. An integral part of the process was hosting community conversations with community members to develop shared values, purpose, and build the vision. This helped to develop a shared vision through conversations about what it needs to look like, and what will it take? The scenario was the clear articulation of what the alternative future will look like. Another important part was connecting with the community and getting their buy in, see how it benefits and getting people to care about it. It was also important to have influential buy in – People who could make decisions and influence on the board. </w:t>
      </w:r>
    </w:p>
    <w:p w14:paraId="44501975" w14:textId="77777777" w:rsidR="005631E3" w:rsidRPr="000A53FC" w:rsidRDefault="005631E3" w:rsidP="005631E3">
      <w:r w:rsidRPr="000A53FC">
        <w:t xml:space="preserve">This led to the end goal – Deliver an outcome that makes good sense, socially and economically. </w:t>
      </w:r>
    </w:p>
    <w:p w14:paraId="59560E21" w14:textId="4FED680F" w:rsidR="00B56795" w:rsidRPr="005631E3" w:rsidRDefault="005631E3" w:rsidP="005631E3">
      <w:pPr>
        <w:ind w:left="360" w:hanging="360"/>
        <w:rPr>
          <w:szCs w:val="22"/>
        </w:rPr>
      </w:pPr>
      <w:r>
        <w:t>For more information about Blue Skies, please click</w:t>
      </w:r>
      <w:hyperlink r:id="rId20" w:history="1">
        <w:r>
          <w:t xml:space="preserve"> </w:t>
        </w:r>
        <w:r w:rsidRPr="00574EEE">
          <w:rPr>
            <w:rStyle w:val="Hyperlink"/>
          </w:rPr>
          <w:t>here</w:t>
        </w:r>
      </w:hyperlink>
      <w:r>
        <w:t xml:space="preserve">. </w:t>
      </w:r>
      <w:r w:rsidR="00B56795">
        <w:br w:type="page"/>
      </w:r>
    </w:p>
    <w:p w14:paraId="56ED67E1" w14:textId="66EC9608" w:rsidR="00BC5C61" w:rsidRDefault="00BC5C61" w:rsidP="00BC5C61">
      <w:pPr>
        <w:pStyle w:val="Heading1"/>
      </w:pPr>
      <w:bookmarkStart w:id="6" w:name="_Toc535492308"/>
      <w:bookmarkEnd w:id="5"/>
      <w:r>
        <w:lastRenderedPageBreak/>
        <w:t>World Café</w:t>
      </w:r>
      <w:bookmarkEnd w:id="6"/>
    </w:p>
    <w:p w14:paraId="25D6AE79" w14:textId="65C0F45F" w:rsidR="00BC5C61" w:rsidRPr="007C4C5E" w:rsidRDefault="00BC5C61" w:rsidP="007C4C5E">
      <w:pPr>
        <w:pStyle w:val="Heading2"/>
      </w:pPr>
      <w:r w:rsidRPr="007C4C5E">
        <w:t>What will it take to create a community where everyone contributes, matters and belongs?</w:t>
      </w:r>
      <w:r w:rsidR="00622AAB">
        <w:rPr>
          <w:szCs w:val="24"/>
        </w:rPr>
        <w:t xml:space="preserve"> (key words written from </w:t>
      </w:r>
      <w:r w:rsidR="00073391">
        <w:rPr>
          <w:szCs w:val="24"/>
        </w:rPr>
        <w:t>participants</w:t>
      </w:r>
      <w:r w:rsidR="00622AAB">
        <w:rPr>
          <w:szCs w:val="24"/>
        </w:rPr>
        <w:t xml:space="preserve"> to answer this question)</w:t>
      </w:r>
    </w:p>
    <w:p w14:paraId="1653EEC7" w14:textId="77777777" w:rsidR="00B3169D" w:rsidRDefault="00B3169D" w:rsidP="00522EF5">
      <w:pPr>
        <w:pStyle w:val="ListParagraph"/>
        <w:numPr>
          <w:ilvl w:val="0"/>
          <w:numId w:val="45"/>
        </w:numPr>
      </w:pPr>
      <w:r>
        <w:t>Education</w:t>
      </w:r>
    </w:p>
    <w:p w14:paraId="2CFC0AD5" w14:textId="77777777" w:rsidR="00B3169D" w:rsidRDefault="00B3169D" w:rsidP="00522EF5">
      <w:pPr>
        <w:pStyle w:val="ListParagraph"/>
        <w:numPr>
          <w:ilvl w:val="0"/>
          <w:numId w:val="45"/>
        </w:numPr>
      </w:pPr>
      <w:r>
        <w:t xml:space="preserve">Accessibility </w:t>
      </w:r>
    </w:p>
    <w:p w14:paraId="5C384C3E" w14:textId="77777777" w:rsidR="00B3169D" w:rsidRDefault="00B3169D" w:rsidP="00522EF5">
      <w:pPr>
        <w:pStyle w:val="ListParagraph"/>
        <w:numPr>
          <w:ilvl w:val="0"/>
          <w:numId w:val="45"/>
        </w:numPr>
      </w:pPr>
      <w:r>
        <w:t>Awareness</w:t>
      </w:r>
    </w:p>
    <w:p w14:paraId="76D1CF92" w14:textId="77777777" w:rsidR="00B3169D" w:rsidRDefault="00B3169D" w:rsidP="00522EF5">
      <w:pPr>
        <w:pStyle w:val="ListParagraph"/>
        <w:numPr>
          <w:ilvl w:val="0"/>
          <w:numId w:val="45"/>
        </w:numPr>
      </w:pPr>
      <w:r>
        <w:t>Open</w:t>
      </w:r>
    </w:p>
    <w:p w14:paraId="6A150734" w14:textId="77777777" w:rsidR="00B3169D" w:rsidRDefault="00B3169D" w:rsidP="00522EF5">
      <w:pPr>
        <w:pStyle w:val="ListParagraph"/>
        <w:numPr>
          <w:ilvl w:val="0"/>
          <w:numId w:val="45"/>
        </w:numPr>
      </w:pPr>
      <w:r>
        <w:t>Communication</w:t>
      </w:r>
    </w:p>
    <w:p w14:paraId="43C236C6" w14:textId="77777777" w:rsidR="00B3169D" w:rsidRDefault="00B3169D" w:rsidP="00522EF5">
      <w:pPr>
        <w:pStyle w:val="ListParagraph"/>
        <w:numPr>
          <w:ilvl w:val="0"/>
          <w:numId w:val="45"/>
        </w:numPr>
      </w:pPr>
      <w:r>
        <w:t>Community</w:t>
      </w:r>
    </w:p>
    <w:p w14:paraId="0CBC1E74" w14:textId="77777777" w:rsidR="00B3169D" w:rsidRDefault="00B3169D" w:rsidP="00522EF5">
      <w:pPr>
        <w:pStyle w:val="ListParagraph"/>
        <w:numPr>
          <w:ilvl w:val="0"/>
          <w:numId w:val="45"/>
        </w:numPr>
      </w:pPr>
      <w:r>
        <w:t>Acceptance</w:t>
      </w:r>
    </w:p>
    <w:p w14:paraId="27E8F76C" w14:textId="77777777" w:rsidR="00B3169D" w:rsidRDefault="00B3169D" w:rsidP="00522EF5">
      <w:pPr>
        <w:pStyle w:val="ListParagraph"/>
        <w:numPr>
          <w:ilvl w:val="0"/>
          <w:numId w:val="45"/>
        </w:numPr>
      </w:pPr>
      <w:r>
        <w:t>Information</w:t>
      </w:r>
    </w:p>
    <w:p w14:paraId="2F68B550" w14:textId="77777777" w:rsidR="00B3169D" w:rsidRDefault="00B3169D" w:rsidP="00522EF5">
      <w:pPr>
        <w:pStyle w:val="ListParagraph"/>
        <w:numPr>
          <w:ilvl w:val="0"/>
          <w:numId w:val="45"/>
        </w:numPr>
      </w:pPr>
      <w:r>
        <w:t>Knowledge</w:t>
      </w:r>
    </w:p>
    <w:p w14:paraId="5F00980D" w14:textId="77777777" w:rsidR="00B3169D" w:rsidRDefault="00B3169D" w:rsidP="00522EF5">
      <w:pPr>
        <w:pStyle w:val="ListParagraph"/>
        <w:numPr>
          <w:ilvl w:val="0"/>
          <w:numId w:val="45"/>
        </w:numPr>
      </w:pPr>
      <w:r>
        <w:t>Involvement</w:t>
      </w:r>
    </w:p>
    <w:p w14:paraId="34D60A55" w14:textId="77777777" w:rsidR="00B3169D" w:rsidRDefault="00B3169D" w:rsidP="00522EF5">
      <w:pPr>
        <w:pStyle w:val="ListParagraph"/>
        <w:numPr>
          <w:ilvl w:val="0"/>
          <w:numId w:val="45"/>
        </w:numPr>
      </w:pPr>
      <w:r>
        <w:t>Different formats</w:t>
      </w:r>
    </w:p>
    <w:p w14:paraId="12573008" w14:textId="77777777" w:rsidR="00B3169D" w:rsidRDefault="00B3169D" w:rsidP="00522EF5">
      <w:pPr>
        <w:pStyle w:val="ListParagraph"/>
        <w:numPr>
          <w:ilvl w:val="0"/>
          <w:numId w:val="45"/>
        </w:numPr>
      </w:pPr>
      <w:r>
        <w:t>Transparency</w:t>
      </w:r>
    </w:p>
    <w:p w14:paraId="35DA4B85" w14:textId="77777777" w:rsidR="00B3169D" w:rsidRDefault="00B3169D" w:rsidP="00522EF5">
      <w:pPr>
        <w:pStyle w:val="ListParagraph"/>
        <w:numPr>
          <w:ilvl w:val="0"/>
          <w:numId w:val="45"/>
        </w:numPr>
      </w:pPr>
      <w:r>
        <w:t>Collaboration</w:t>
      </w:r>
    </w:p>
    <w:p w14:paraId="128FF207" w14:textId="77777777" w:rsidR="00B3169D" w:rsidRDefault="00B3169D" w:rsidP="00522EF5">
      <w:pPr>
        <w:pStyle w:val="ListParagraph"/>
        <w:numPr>
          <w:ilvl w:val="0"/>
          <w:numId w:val="45"/>
        </w:numPr>
      </w:pPr>
      <w:r>
        <w:t>Flexibility</w:t>
      </w:r>
    </w:p>
    <w:p w14:paraId="3744BFAD" w14:textId="77777777" w:rsidR="00B3169D" w:rsidRDefault="00B3169D" w:rsidP="00522EF5">
      <w:pPr>
        <w:pStyle w:val="ListParagraph"/>
        <w:numPr>
          <w:ilvl w:val="0"/>
          <w:numId w:val="45"/>
        </w:numPr>
      </w:pPr>
      <w:r>
        <w:t>Opportunities</w:t>
      </w:r>
    </w:p>
    <w:p w14:paraId="637A0E1C" w14:textId="77777777" w:rsidR="00B3169D" w:rsidRDefault="00B3169D" w:rsidP="00522EF5">
      <w:pPr>
        <w:pStyle w:val="ListParagraph"/>
        <w:numPr>
          <w:ilvl w:val="0"/>
          <w:numId w:val="45"/>
        </w:numPr>
      </w:pPr>
      <w:r>
        <w:t>Diversity</w:t>
      </w:r>
    </w:p>
    <w:p w14:paraId="5C7C4633" w14:textId="77777777" w:rsidR="00B3169D" w:rsidRDefault="00B3169D" w:rsidP="00522EF5">
      <w:pPr>
        <w:pStyle w:val="ListParagraph"/>
        <w:numPr>
          <w:ilvl w:val="0"/>
          <w:numId w:val="45"/>
        </w:numPr>
      </w:pPr>
      <w:r>
        <w:t>Connections</w:t>
      </w:r>
    </w:p>
    <w:p w14:paraId="269E004D" w14:textId="77777777" w:rsidR="00B3169D" w:rsidRDefault="00B3169D" w:rsidP="00522EF5">
      <w:pPr>
        <w:pStyle w:val="ListParagraph"/>
        <w:numPr>
          <w:ilvl w:val="0"/>
          <w:numId w:val="45"/>
        </w:numPr>
      </w:pPr>
      <w:r>
        <w:t>Patience</w:t>
      </w:r>
    </w:p>
    <w:p w14:paraId="167E416C" w14:textId="77777777" w:rsidR="00B3169D" w:rsidRDefault="00B3169D" w:rsidP="00522EF5">
      <w:pPr>
        <w:pStyle w:val="ListParagraph"/>
        <w:numPr>
          <w:ilvl w:val="0"/>
          <w:numId w:val="45"/>
        </w:numPr>
      </w:pPr>
      <w:r>
        <w:t>Value</w:t>
      </w:r>
    </w:p>
    <w:p w14:paraId="04A08F99" w14:textId="043D8F18" w:rsidR="00B3169D" w:rsidRDefault="00B3169D" w:rsidP="00522EF5">
      <w:pPr>
        <w:pStyle w:val="ListParagraph"/>
        <w:numPr>
          <w:ilvl w:val="0"/>
          <w:numId w:val="45"/>
        </w:numPr>
      </w:pPr>
      <w:r>
        <w:t>Inclusion</w:t>
      </w:r>
    </w:p>
    <w:p w14:paraId="48A742A4" w14:textId="6EA0226B" w:rsidR="000A53FC" w:rsidRPr="008219C0" w:rsidRDefault="000A53FC" w:rsidP="00522EF5">
      <w:pPr>
        <w:pStyle w:val="ListParagraph"/>
        <w:numPr>
          <w:ilvl w:val="0"/>
          <w:numId w:val="45"/>
        </w:numPr>
      </w:pPr>
      <w:r>
        <w:t>Willingness</w:t>
      </w:r>
    </w:p>
    <w:p w14:paraId="49B39C8D" w14:textId="66CAFC8C" w:rsidR="006B0130" w:rsidRPr="00F67669" w:rsidRDefault="006B0130" w:rsidP="00683AF8">
      <w:pPr>
        <w:pStyle w:val="Heading2"/>
        <w:rPr>
          <w:szCs w:val="24"/>
        </w:rPr>
      </w:pPr>
      <w:r w:rsidRPr="00F67669">
        <w:rPr>
          <w:szCs w:val="24"/>
        </w:rPr>
        <w:t>What are the elements already happening here</w:t>
      </w:r>
      <w:r w:rsidR="004377BE" w:rsidRPr="00F67669">
        <w:rPr>
          <w:szCs w:val="24"/>
        </w:rPr>
        <w:t>?</w:t>
      </w:r>
      <w:r w:rsidR="00073391" w:rsidRPr="00073391">
        <w:rPr>
          <w:szCs w:val="24"/>
        </w:rPr>
        <w:t xml:space="preserve"> </w:t>
      </w:r>
      <w:r w:rsidR="00073391">
        <w:rPr>
          <w:szCs w:val="24"/>
        </w:rPr>
        <w:t>(key words written from participants to answer this question)</w:t>
      </w:r>
    </w:p>
    <w:p w14:paraId="4F8808C6" w14:textId="77777777" w:rsidR="001B5DC8" w:rsidRDefault="001B5DC8" w:rsidP="00522EF5">
      <w:pPr>
        <w:pStyle w:val="ListParagraph"/>
        <w:numPr>
          <w:ilvl w:val="0"/>
          <w:numId w:val="46"/>
        </w:numPr>
      </w:pPr>
      <w:r>
        <w:t xml:space="preserve">Mackay is being defined as a result of the NDIS person-centred based approach - funding is driving people’s needs </w:t>
      </w:r>
    </w:p>
    <w:p w14:paraId="30C58260" w14:textId="77777777" w:rsidR="001B5DC8" w:rsidRDefault="001B5DC8" w:rsidP="00522EF5">
      <w:pPr>
        <w:pStyle w:val="ListParagraph"/>
        <w:numPr>
          <w:ilvl w:val="0"/>
          <w:numId w:val="46"/>
        </w:numPr>
      </w:pPr>
      <w:r>
        <w:t>Businesses are growing with the need</w:t>
      </w:r>
    </w:p>
    <w:p w14:paraId="24276CAD" w14:textId="77777777" w:rsidR="001B5DC8" w:rsidRDefault="001B5DC8" w:rsidP="00522EF5">
      <w:pPr>
        <w:pStyle w:val="ListParagraph"/>
        <w:numPr>
          <w:ilvl w:val="0"/>
          <w:numId w:val="46"/>
        </w:numPr>
      </w:pPr>
      <w:r>
        <w:t>More professionals are now available to be accessed</w:t>
      </w:r>
    </w:p>
    <w:p w14:paraId="1780ED7C" w14:textId="77777777" w:rsidR="001B5DC8" w:rsidRDefault="001B5DC8" w:rsidP="00522EF5">
      <w:pPr>
        <w:pStyle w:val="ListParagraph"/>
        <w:numPr>
          <w:ilvl w:val="0"/>
          <w:numId w:val="46"/>
        </w:numPr>
      </w:pPr>
      <w:r>
        <w:t>Mackay has small areas of appropriate setting but are limited to whether you belong to that provider or organisation</w:t>
      </w:r>
    </w:p>
    <w:p w14:paraId="48237035" w14:textId="77777777" w:rsidR="001B5DC8" w:rsidRPr="007E7D8F" w:rsidRDefault="001B5DC8" w:rsidP="00522EF5">
      <w:pPr>
        <w:pStyle w:val="ListParagraph"/>
        <w:numPr>
          <w:ilvl w:val="0"/>
          <w:numId w:val="46"/>
        </w:numPr>
      </w:pPr>
      <w:r>
        <w:t>More flexibility or a neutral setting in Mackay would be a great source</w:t>
      </w:r>
    </w:p>
    <w:p w14:paraId="4CDCE1D5" w14:textId="711A3256" w:rsidR="009A6EE8" w:rsidRPr="00F67669" w:rsidRDefault="00432BB7" w:rsidP="00F67669">
      <w:pPr>
        <w:pStyle w:val="Heading2"/>
        <w:rPr>
          <w:szCs w:val="24"/>
        </w:rPr>
      </w:pPr>
      <w:r w:rsidRPr="00F67669">
        <w:rPr>
          <w:szCs w:val="24"/>
        </w:rPr>
        <w:t>What action a</w:t>
      </w:r>
      <w:r w:rsidR="009A6EE8" w:rsidRPr="00F67669">
        <w:rPr>
          <w:szCs w:val="24"/>
        </w:rPr>
        <w:t>m I willing to take to progress the vision</w:t>
      </w:r>
      <w:r w:rsidR="004377BE" w:rsidRPr="00F67669">
        <w:rPr>
          <w:szCs w:val="24"/>
        </w:rPr>
        <w:t>?</w:t>
      </w:r>
      <w:r w:rsidR="00073391" w:rsidRPr="00073391">
        <w:rPr>
          <w:szCs w:val="24"/>
        </w:rPr>
        <w:t xml:space="preserve"> </w:t>
      </w:r>
      <w:r w:rsidR="00073391">
        <w:rPr>
          <w:szCs w:val="24"/>
        </w:rPr>
        <w:t>(key words written from participants to answer this question)</w:t>
      </w:r>
    </w:p>
    <w:p w14:paraId="6FFD5EBD" w14:textId="77777777" w:rsidR="003E70D1" w:rsidRDefault="003E70D1" w:rsidP="00522EF5">
      <w:pPr>
        <w:pStyle w:val="ListParagraph"/>
        <w:numPr>
          <w:ilvl w:val="0"/>
          <w:numId w:val="47"/>
        </w:numPr>
      </w:pPr>
      <w:bookmarkStart w:id="7" w:name="_Toc535492309"/>
      <w:r>
        <w:t>Stay educated around what’s needed in the community</w:t>
      </w:r>
    </w:p>
    <w:p w14:paraId="6628641B" w14:textId="59D33FB0" w:rsidR="003E70D1" w:rsidRDefault="003E70D1" w:rsidP="00522EF5">
      <w:pPr>
        <w:pStyle w:val="ListParagraph"/>
        <w:numPr>
          <w:ilvl w:val="0"/>
          <w:numId w:val="47"/>
        </w:numPr>
      </w:pPr>
      <w:r>
        <w:t xml:space="preserve">Need a </w:t>
      </w:r>
      <w:r w:rsidR="00E424BC">
        <w:t>100-year</w:t>
      </w:r>
      <w:r>
        <w:t xml:space="preserve"> plan like Sydney Harbour Bridge</w:t>
      </w:r>
    </w:p>
    <w:p w14:paraId="36954BEE" w14:textId="50B6B7A1" w:rsidR="003E70D1" w:rsidRDefault="003E70D1" w:rsidP="00522EF5">
      <w:pPr>
        <w:pStyle w:val="ListParagraph"/>
        <w:numPr>
          <w:ilvl w:val="0"/>
          <w:numId w:val="47"/>
        </w:numPr>
      </w:pPr>
      <w:r>
        <w:t xml:space="preserve">Interagency meeting, disability and </w:t>
      </w:r>
      <w:r w:rsidR="00E424BC">
        <w:t>seniors’</w:t>
      </w:r>
      <w:r>
        <w:t xml:space="preserve"> meetings are held</w:t>
      </w:r>
    </w:p>
    <w:p w14:paraId="188EC76C" w14:textId="77777777" w:rsidR="003E70D1" w:rsidRDefault="003E70D1" w:rsidP="00522EF5">
      <w:pPr>
        <w:pStyle w:val="ListParagraph"/>
        <w:numPr>
          <w:ilvl w:val="0"/>
          <w:numId w:val="47"/>
        </w:numPr>
      </w:pPr>
      <w:r>
        <w:t>The vision of bringing meetings together so all could be informed</w:t>
      </w:r>
    </w:p>
    <w:p w14:paraId="38854B88" w14:textId="77777777" w:rsidR="003E70D1" w:rsidRDefault="003E70D1" w:rsidP="00522EF5">
      <w:pPr>
        <w:pStyle w:val="ListParagraph"/>
        <w:numPr>
          <w:ilvl w:val="0"/>
          <w:numId w:val="47"/>
        </w:numPr>
      </w:pPr>
      <w:r>
        <w:lastRenderedPageBreak/>
        <w:t>To collect date and extend conversations regarding the needs of the community</w:t>
      </w:r>
    </w:p>
    <w:p w14:paraId="6CAF7D51" w14:textId="418B50D1" w:rsidR="003E70D1" w:rsidRDefault="003E70D1" w:rsidP="00522EF5">
      <w:pPr>
        <w:pStyle w:val="ListParagraph"/>
        <w:numPr>
          <w:ilvl w:val="0"/>
          <w:numId w:val="47"/>
        </w:numPr>
      </w:pPr>
      <w:r>
        <w:t xml:space="preserve">Networking is too hard to access </w:t>
      </w:r>
      <w:r w:rsidR="00E424BC">
        <w:t>all</w:t>
      </w:r>
      <w:r>
        <w:t xml:space="preserve"> the current meetings</w:t>
      </w:r>
    </w:p>
    <w:p w14:paraId="23676F42" w14:textId="77777777" w:rsidR="003E70D1" w:rsidRDefault="003E70D1" w:rsidP="00522EF5">
      <w:pPr>
        <w:pStyle w:val="ListParagraph"/>
        <w:numPr>
          <w:ilvl w:val="0"/>
          <w:numId w:val="47"/>
        </w:numPr>
      </w:pPr>
      <w:r>
        <w:t>Link with all sectors so handovers are smooth for people over different funding provided from government – for example over 65 into aged care</w:t>
      </w:r>
    </w:p>
    <w:p w14:paraId="522400EE" w14:textId="77777777" w:rsidR="003E70D1" w:rsidRDefault="003E70D1" w:rsidP="00522EF5">
      <w:pPr>
        <w:pStyle w:val="ListParagraph"/>
        <w:numPr>
          <w:ilvl w:val="0"/>
          <w:numId w:val="47"/>
        </w:numPr>
      </w:pPr>
      <w:r>
        <w:t>Information needs to be accessed.  Holding a singular meeting would pass information more readily to source</w:t>
      </w:r>
    </w:p>
    <w:p w14:paraId="4A448F04" w14:textId="77777777" w:rsidR="003E70D1" w:rsidRDefault="003E70D1" w:rsidP="00522EF5">
      <w:pPr>
        <w:pStyle w:val="ListParagraph"/>
        <w:numPr>
          <w:ilvl w:val="0"/>
          <w:numId w:val="47"/>
        </w:numPr>
      </w:pPr>
      <w:r>
        <w:t>ACTION: to see if there could be one meeting approach instead of lots of smaller groups</w:t>
      </w:r>
    </w:p>
    <w:p w14:paraId="432F5D27" w14:textId="77777777" w:rsidR="003E70D1" w:rsidRDefault="003E70D1" w:rsidP="00522EF5">
      <w:pPr>
        <w:pStyle w:val="ListParagraph"/>
        <w:numPr>
          <w:ilvl w:val="0"/>
          <w:numId w:val="47"/>
        </w:numPr>
      </w:pPr>
      <w:r>
        <w:t>Sharing knowledge on experiences, services and programs</w:t>
      </w:r>
    </w:p>
    <w:p w14:paraId="0B156CB3" w14:textId="77777777" w:rsidR="003E70D1" w:rsidRDefault="003E70D1" w:rsidP="00522EF5">
      <w:pPr>
        <w:pStyle w:val="ListParagraph"/>
        <w:numPr>
          <w:ilvl w:val="0"/>
          <w:numId w:val="47"/>
        </w:numPr>
      </w:pPr>
      <w:r>
        <w:t>Offer help-facilitation</w:t>
      </w:r>
    </w:p>
    <w:p w14:paraId="4FF7C619" w14:textId="77777777" w:rsidR="003E70D1" w:rsidRDefault="003E70D1" w:rsidP="00522EF5">
      <w:pPr>
        <w:pStyle w:val="ListParagraph"/>
        <w:numPr>
          <w:ilvl w:val="0"/>
          <w:numId w:val="47"/>
        </w:numPr>
      </w:pPr>
      <w:r>
        <w:t>Self-care – not giving too much of yourself so you don’t burn out</w:t>
      </w:r>
    </w:p>
    <w:p w14:paraId="6F779A53" w14:textId="77777777" w:rsidR="003E70D1" w:rsidRDefault="003E70D1" w:rsidP="00522EF5">
      <w:pPr>
        <w:pStyle w:val="ListParagraph"/>
        <w:numPr>
          <w:ilvl w:val="0"/>
          <w:numId w:val="47"/>
        </w:numPr>
      </w:pPr>
      <w:r>
        <w:t xml:space="preserve">Acknowledging and respecting ‘perks’ </w:t>
      </w:r>
    </w:p>
    <w:p w14:paraId="5A685BE9" w14:textId="77777777" w:rsidR="003E70D1" w:rsidRDefault="003E70D1" w:rsidP="00522EF5">
      <w:pPr>
        <w:pStyle w:val="ListParagraph"/>
        <w:numPr>
          <w:ilvl w:val="0"/>
          <w:numId w:val="47"/>
        </w:numPr>
      </w:pPr>
      <w:r>
        <w:t>Showing you value - for example two for one deal reward system incentives</w:t>
      </w:r>
    </w:p>
    <w:p w14:paraId="709AD9ED" w14:textId="77777777" w:rsidR="003E70D1" w:rsidRDefault="003E70D1" w:rsidP="00522EF5">
      <w:pPr>
        <w:pStyle w:val="ListParagraph"/>
        <w:numPr>
          <w:ilvl w:val="0"/>
          <w:numId w:val="47"/>
        </w:numPr>
      </w:pPr>
      <w:r>
        <w:t>Social media to advertise shared knowledge</w:t>
      </w:r>
    </w:p>
    <w:p w14:paraId="7FA74298" w14:textId="77777777" w:rsidR="003E70D1" w:rsidRDefault="003E70D1" w:rsidP="00522EF5">
      <w:pPr>
        <w:pStyle w:val="ListParagraph"/>
        <w:numPr>
          <w:ilvl w:val="0"/>
          <w:numId w:val="47"/>
        </w:numPr>
      </w:pPr>
      <w:r>
        <w:t>Networking meetings including families in information and activities and care needs</w:t>
      </w:r>
    </w:p>
    <w:p w14:paraId="4EB2B7D4" w14:textId="77777777" w:rsidR="003E70D1" w:rsidRDefault="003E70D1" w:rsidP="00522EF5">
      <w:pPr>
        <w:pStyle w:val="ListParagraph"/>
        <w:numPr>
          <w:ilvl w:val="0"/>
          <w:numId w:val="47"/>
        </w:numPr>
      </w:pPr>
      <w:r>
        <w:t>Community disability webpage</w:t>
      </w:r>
    </w:p>
    <w:p w14:paraId="39432E89" w14:textId="77777777" w:rsidR="003E70D1" w:rsidRDefault="003E70D1" w:rsidP="00522EF5">
      <w:pPr>
        <w:pStyle w:val="ListParagraph"/>
        <w:numPr>
          <w:ilvl w:val="0"/>
          <w:numId w:val="47"/>
        </w:numPr>
      </w:pPr>
      <w:r>
        <w:t>Contribute to education</w:t>
      </w:r>
    </w:p>
    <w:p w14:paraId="615D1489" w14:textId="77777777" w:rsidR="003E70D1" w:rsidRDefault="003E70D1" w:rsidP="00522EF5">
      <w:pPr>
        <w:pStyle w:val="ListParagraph"/>
        <w:numPr>
          <w:ilvl w:val="0"/>
          <w:numId w:val="47"/>
        </w:numPr>
      </w:pPr>
      <w:r>
        <w:t>Be involved in conversations – time, energy and resources</w:t>
      </w:r>
    </w:p>
    <w:p w14:paraId="4AE9B2A5" w14:textId="77777777" w:rsidR="003E70D1" w:rsidRDefault="003E70D1" w:rsidP="00522EF5">
      <w:pPr>
        <w:pStyle w:val="ListParagraph"/>
        <w:numPr>
          <w:ilvl w:val="0"/>
          <w:numId w:val="47"/>
        </w:numPr>
      </w:pPr>
      <w:r>
        <w:t>Making sure there is a consistent message being put through pathways and government</w:t>
      </w:r>
    </w:p>
    <w:p w14:paraId="02774CD8" w14:textId="77777777" w:rsidR="003E70D1" w:rsidRDefault="003E70D1" w:rsidP="00522EF5">
      <w:pPr>
        <w:pStyle w:val="ListParagraph"/>
        <w:numPr>
          <w:ilvl w:val="0"/>
          <w:numId w:val="47"/>
        </w:numPr>
      </w:pPr>
      <w:r>
        <w:t>Willing to change accessibility to all moving forward – housing</w:t>
      </w:r>
    </w:p>
    <w:p w14:paraId="35CBB956" w14:textId="77777777" w:rsidR="003E70D1" w:rsidRDefault="003E70D1" w:rsidP="00522EF5">
      <w:pPr>
        <w:pStyle w:val="ListParagraph"/>
        <w:numPr>
          <w:ilvl w:val="0"/>
          <w:numId w:val="47"/>
        </w:numPr>
      </w:pPr>
      <w:r>
        <w:t>Be more aware of accessibility in the community - making change</w:t>
      </w:r>
    </w:p>
    <w:p w14:paraId="6391DAEE" w14:textId="77777777" w:rsidR="003E70D1" w:rsidRDefault="003E70D1" w:rsidP="00522EF5">
      <w:pPr>
        <w:pStyle w:val="ListParagraph"/>
        <w:numPr>
          <w:ilvl w:val="0"/>
          <w:numId w:val="47"/>
        </w:numPr>
      </w:pPr>
      <w:r>
        <w:t>Identify skill gaps and work in filling them</w:t>
      </w:r>
    </w:p>
    <w:p w14:paraId="6D88C043" w14:textId="77777777" w:rsidR="003E70D1" w:rsidRDefault="003E70D1" w:rsidP="00522EF5">
      <w:pPr>
        <w:pStyle w:val="ListParagraph"/>
        <w:numPr>
          <w:ilvl w:val="0"/>
          <w:numId w:val="47"/>
        </w:numPr>
      </w:pPr>
      <w:r>
        <w:t>Have general respect for people</w:t>
      </w:r>
    </w:p>
    <w:p w14:paraId="3244C872" w14:textId="77777777" w:rsidR="003E70D1" w:rsidRDefault="003E70D1" w:rsidP="00522EF5">
      <w:pPr>
        <w:pStyle w:val="ListParagraph"/>
        <w:numPr>
          <w:ilvl w:val="0"/>
          <w:numId w:val="47"/>
        </w:numPr>
      </w:pPr>
      <w:r>
        <w:t>Advocate for inclusion for all</w:t>
      </w:r>
    </w:p>
    <w:p w14:paraId="13CA8BDE" w14:textId="77777777" w:rsidR="003E70D1" w:rsidRDefault="003E70D1" w:rsidP="00522EF5">
      <w:pPr>
        <w:pStyle w:val="ListParagraph"/>
        <w:numPr>
          <w:ilvl w:val="0"/>
          <w:numId w:val="47"/>
        </w:numPr>
      </w:pPr>
      <w:r>
        <w:t>Assist with committees</w:t>
      </w:r>
    </w:p>
    <w:p w14:paraId="5C647DF1" w14:textId="77777777" w:rsidR="003E70D1" w:rsidRDefault="003E70D1" w:rsidP="00522EF5">
      <w:pPr>
        <w:pStyle w:val="ListParagraph"/>
        <w:numPr>
          <w:ilvl w:val="0"/>
          <w:numId w:val="47"/>
        </w:numPr>
      </w:pPr>
      <w:r>
        <w:t>Talk to media and businesses</w:t>
      </w:r>
    </w:p>
    <w:p w14:paraId="16406C88" w14:textId="77777777" w:rsidR="003E70D1" w:rsidRDefault="003E70D1" w:rsidP="00522EF5">
      <w:pPr>
        <w:pStyle w:val="ListParagraph"/>
        <w:numPr>
          <w:ilvl w:val="0"/>
          <w:numId w:val="47"/>
        </w:numPr>
      </w:pPr>
      <w:r>
        <w:t>Push for targeted campaign to direct local business tourism to inclusiveness</w:t>
      </w:r>
    </w:p>
    <w:p w14:paraId="30CB6BFD" w14:textId="47A20EE8" w:rsidR="006E18B3" w:rsidRDefault="006E18B3" w:rsidP="006E18B3">
      <w:pPr>
        <w:pStyle w:val="Heading1"/>
      </w:pPr>
      <w:r>
        <w:t>Appreciative Inquiry</w:t>
      </w:r>
      <w:bookmarkEnd w:id="7"/>
    </w:p>
    <w:p w14:paraId="2F22B834" w14:textId="62E8569D" w:rsidR="006E18B3" w:rsidRDefault="00E80554" w:rsidP="000A53FC">
      <w:pPr>
        <w:pStyle w:val="Heading2"/>
      </w:pPr>
      <w:r>
        <w:t>Making social change requires courage. We asked participants to share when they had to be courageous to create change. We asked what was inspiring/important and what helped it to happen</w:t>
      </w:r>
      <w:r w:rsidR="00941EE8">
        <w:t>.</w:t>
      </w:r>
      <w:r>
        <w:t xml:space="preserve"> </w:t>
      </w:r>
      <w:r w:rsidR="00887F3B">
        <w:t>Here are some of the participants responses:</w:t>
      </w:r>
      <w:r w:rsidR="00361A48">
        <w:t xml:space="preserve"> </w:t>
      </w:r>
    </w:p>
    <w:p w14:paraId="1FE7D6E3" w14:textId="270058B0" w:rsidR="00265689" w:rsidRPr="00805E57" w:rsidRDefault="00E80554" w:rsidP="00805E57">
      <w:pPr>
        <w:pStyle w:val="Heading3"/>
      </w:pPr>
      <w:r w:rsidRPr="004734EC">
        <w:t>What was inspiring/important?</w:t>
      </w:r>
    </w:p>
    <w:p w14:paraId="67B30B06" w14:textId="77777777" w:rsidR="00F9633D" w:rsidRDefault="00F9633D" w:rsidP="00522EF5">
      <w:pPr>
        <w:pStyle w:val="ListParagraph"/>
        <w:numPr>
          <w:ilvl w:val="0"/>
          <w:numId w:val="49"/>
        </w:numPr>
      </w:pPr>
      <w:bookmarkStart w:id="8" w:name="_Toc535492310"/>
      <w:r>
        <w:t>Perseverance</w:t>
      </w:r>
    </w:p>
    <w:p w14:paraId="5ABAC2D7" w14:textId="77777777" w:rsidR="00F9633D" w:rsidRDefault="00F9633D" w:rsidP="00522EF5">
      <w:pPr>
        <w:pStyle w:val="ListParagraph"/>
        <w:numPr>
          <w:ilvl w:val="0"/>
          <w:numId w:val="49"/>
        </w:numPr>
      </w:pPr>
      <w:r>
        <w:t>Humour in the face of adversity</w:t>
      </w:r>
    </w:p>
    <w:p w14:paraId="49D18DE4" w14:textId="77777777" w:rsidR="00F9633D" w:rsidRDefault="00F9633D" w:rsidP="00522EF5">
      <w:pPr>
        <w:pStyle w:val="ListParagraph"/>
        <w:numPr>
          <w:ilvl w:val="0"/>
          <w:numId w:val="49"/>
        </w:numPr>
      </w:pPr>
      <w:r>
        <w:t>Perception</w:t>
      </w:r>
    </w:p>
    <w:p w14:paraId="073D513A" w14:textId="77777777" w:rsidR="00F9633D" w:rsidRDefault="00F9633D" w:rsidP="00522EF5">
      <w:pPr>
        <w:pStyle w:val="ListParagraph"/>
        <w:numPr>
          <w:ilvl w:val="0"/>
          <w:numId w:val="49"/>
        </w:numPr>
      </w:pPr>
      <w:r>
        <w:t>Confidence</w:t>
      </w:r>
    </w:p>
    <w:p w14:paraId="5661D90A" w14:textId="77777777" w:rsidR="00F9633D" w:rsidRDefault="00F9633D" w:rsidP="00522EF5">
      <w:pPr>
        <w:pStyle w:val="ListParagraph"/>
        <w:numPr>
          <w:ilvl w:val="0"/>
          <w:numId w:val="49"/>
        </w:numPr>
      </w:pPr>
      <w:r>
        <w:t>Finding your inner strength and independence</w:t>
      </w:r>
    </w:p>
    <w:p w14:paraId="67BCE337" w14:textId="2910C558" w:rsidR="00B15A3E" w:rsidRPr="00805E57" w:rsidRDefault="00B15A3E" w:rsidP="00805E57">
      <w:pPr>
        <w:pStyle w:val="Heading3"/>
      </w:pPr>
      <w:r w:rsidRPr="004734EC">
        <w:lastRenderedPageBreak/>
        <w:t>What helped it to happen?</w:t>
      </w:r>
    </w:p>
    <w:p w14:paraId="5E9D83D5" w14:textId="77777777" w:rsidR="00CB3AF5" w:rsidRDefault="00CB3AF5" w:rsidP="00522EF5">
      <w:pPr>
        <w:pStyle w:val="ListParagraph"/>
        <w:numPr>
          <w:ilvl w:val="0"/>
          <w:numId w:val="50"/>
        </w:numPr>
      </w:pPr>
      <w:r>
        <w:t>Trusting yourself</w:t>
      </w:r>
    </w:p>
    <w:p w14:paraId="5BD769EE" w14:textId="77777777" w:rsidR="00CB3AF5" w:rsidRDefault="00CB3AF5" w:rsidP="00522EF5">
      <w:pPr>
        <w:pStyle w:val="ListParagraph"/>
        <w:numPr>
          <w:ilvl w:val="0"/>
          <w:numId w:val="50"/>
        </w:numPr>
      </w:pPr>
      <w:r>
        <w:t>Accepting help from others</w:t>
      </w:r>
    </w:p>
    <w:p w14:paraId="43453C35" w14:textId="7269E58E" w:rsidR="000C2C1C" w:rsidRPr="00805E57" w:rsidRDefault="000C2C1C" w:rsidP="00805E57">
      <w:pPr>
        <w:pStyle w:val="Heading3"/>
      </w:pPr>
      <w:r w:rsidRPr="004734EC">
        <w:t>What was inspiring/important?</w:t>
      </w:r>
    </w:p>
    <w:p w14:paraId="78613566" w14:textId="77777777" w:rsidR="00880B2A" w:rsidRDefault="00880B2A" w:rsidP="00522EF5">
      <w:pPr>
        <w:pStyle w:val="ListParagraph"/>
        <w:numPr>
          <w:ilvl w:val="0"/>
          <w:numId w:val="51"/>
        </w:numPr>
      </w:pPr>
      <w:r>
        <w:t>Brave and uplifting attitude</w:t>
      </w:r>
    </w:p>
    <w:p w14:paraId="444A8B15" w14:textId="77777777" w:rsidR="00880B2A" w:rsidRDefault="00880B2A" w:rsidP="00522EF5">
      <w:pPr>
        <w:pStyle w:val="ListParagraph"/>
        <w:numPr>
          <w:ilvl w:val="0"/>
          <w:numId w:val="51"/>
        </w:numPr>
      </w:pPr>
      <w:r>
        <w:t>Resilience to changing</w:t>
      </w:r>
    </w:p>
    <w:p w14:paraId="7AC6765F" w14:textId="77777777" w:rsidR="00880B2A" w:rsidRDefault="00880B2A" w:rsidP="00522EF5">
      <w:pPr>
        <w:pStyle w:val="ListParagraph"/>
        <w:numPr>
          <w:ilvl w:val="0"/>
          <w:numId w:val="51"/>
        </w:numPr>
      </w:pPr>
      <w:r>
        <w:t xml:space="preserve">Desire to learn new things and succeed </w:t>
      </w:r>
    </w:p>
    <w:p w14:paraId="2AB8213C" w14:textId="77777777" w:rsidR="00880B2A" w:rsidRDefault="00880B2A" w:rsidP="00522EF5">
      <w:pPr>
        <w:pStyle w:val="ListParagraph"/>
        <w:numPr>
          <w:ilvl w:val="0"/>
          <w:numId w:val="51"/>
        </w:numPr>
      </w:pPr>
      <w:r>
        <w:t>Dedication to be pushed to the best</w:t>
      </w:r>
    </w:p>
    <w:p w14:paraId="74DFC50C" w14:textId="77777777" w:rsidR="00880B2A" w:rsidRDefault="00880B2A" w:rsidP="00522EF5">
      <w:pPr>
        <w:pStyle w:val="ListParagraph"/>
        <w:numPr>
          <w:ilvl w:val="0"/>
          <w:numId w:val="51"/>
        </w:numPr>
      </w:pPr>
      <w:r>
        <w:t>Diversity in experiences that helped with success</w:t>
      </w:r>
    </w:p>
    <w:p w14:paraId="47975DC9" w14:textId="77777777" w:rsidR="00880B2A" w:rsidRDefault="00880B2A" w:rsidP="00522EF5">
      <w:pPr>
        <w:pStyle w:val="ListParagraph"/>
        <w:numPr>
          <w:ilvl w:val="0"/>
          <w:numId w:val="51"/>
        </w:numPr>
      </w:pPr>
      <w:r>
        <w:t>Made into a kind and wonderful persona as a result</w:t>
      </w:r>
    </w:p>
    <w:p w14:paraId="309EA1BE" w14:textId="484C229C" w:rsidR="000C2C1C" w:rsidRPr="00805E57" w:rsidRDefault="000C2C1C" w:rsidP="00805E57">
      <w:pPr>
        <w:pStyle w:val="Heading3"/>
      </w:pPr>
      <w:r w:rsidRPr="004734EC">
        <w:t>What helped it to happen?</w:t>
      </w:r>
    </w:p>
    <w:p w14:paraId="4914F260" w14:textId="77777777" w:rsidR="00FD564D" w:rsidRDefault="00FD564D" w:rsidP="00522EF5">
      <w:pPr>
        <w:pStyle w:val="ListParagraph"/>
        <w:numPr>
          <w:ilvl w:val="0"/>
          <w:numId w:val="52"/>
        </w:numPr>
      </w:pPr>
      <w:r>
        <w:t>Good attitude</w:t>
      </w:r>
    </w:p>
    <w:p w14:paraId="43A31794" w14:textId="77777777" w:rsidR="00FD564D" w:rsidRDefault="00FD564D" w:rsidP="00522EF5">
      <w:pPr>
        <w:pStyle w:val="ListParagraph"/>
        <w:numPr>
          <w:ilvl w:val="0"/>
          <w:numId w:val="52"/>
        </w:numPr>
      </w:pPr>
      <w:r>
        <w:t>Hardworking ethic</w:t>
      </w:r>
    </w:p>
    <w:p w14:paraId="62CC6646" w14:textId="77777777" w:rsidR="00FD564D" w:rsidRDefault="00FD564D" w:rsidP="00522EF5">
      <w:pPr>
        <w:pStyle w:val="ListParagraph"/>
        <w:numPr>
          <w:ilvl w:val="0"/>
          <w:numId w:val="52"/>
        </w:numPr>
      </w:pPr>
      <w:r>
        <w:t>Changed environments to keep positive supports</w:t>
      </w:r>
    </w:p>
    <w:p w14:paraId="567C7FA4" w14:textId="77777777" w:rsidR="00FD564D" w:rsidRDefault="00FD564D" w:rsidP="00522EF5">
      <w:pPr>
        <w:pStyle w:val="ListParagraph"/>
        <w:numPr>
          <w:ilvl w:val="0"/>
          <w:numId w:val="52"/>
        </w:numPr>
      </w:pPr>
      <w:r>
        <w:t>Family support</w:t>
      </w:r>
    </w:p>
    <w:p w14:paraId="26AC8659" w14:textId="6F9C6362" w:rsidR="000C2C1C" w:rsidRPr="00805E57" w:rsidRDefault="000C2C1C" w:rsidP="00805E57">
      <w:pPr>
        <w:pStyle w:val="Heading3"/>
      </w:pPr>
      <w:r w:rsidRPr="004734EC">
        <w:t>What was inspiring/important?</w:t>
      </w:r>
    </w:p>
    <w:p w14:paraId="6234D71A" w14:textId="77777777" w:rsidR="00810591" w:rsidRDefault="00810591" w:rsidP="00522EF5">
      <w:pPr>
        <w:pStyle w:val="ListParagraph"/>
        <w:numPr>
          <w:ilvl w:val="0"/>
          <w:numId w:val="53"/>
        </w:numPr>
      </w:pPr>
      <w:r>
        <w:t>Personal passport</w:t>
      </w:r>
    </w:p>
    <w:p w14:paraId="202CDDF5" w14:textId="77777777" w:rsidR="00810591" w:rsidRDefault="00810591" w:rsidP="00522EF5">
      <w:pPr>
        <w:pStyle w:val="ListParagraph"/>
        <w:numPr>
          <w:ilvl w:val="0"/>
          <w:numId w:val="53"/>
        </w:numPr>
      </w:pPr>
      <w:r>
        <w:t>Courage to go</w:t>
      </w:r>
    </w:p>
    <w:p w14:paraId="744BCDDA" w14:textId="77777777" w:rsidR="00810591" w:rsidRDefault="00810591" w:rsidP="00522EF5">
      <w:pPr>
        <w:pStyle w:val="ListParagraph"/>
        <w:numPr>
          <w:ilvl w:val="0"/>
          <w:numId w:val="53"/>
        </w:numPr>
      </w:pPr>
      <w:r>
        <w:t>Courage to listen and act</w:t>
      </w:r>
    </w:p>
    <w:p w14:paraId="1B2519D6" w14:textId="77777777" w:rsidR="00810591" w:rsidRDefault="00810591" w:rsidP="00522EF5">
      <w:pPr>
        <w:pStyle w:val="ListParagraph"/>
        <w:numPr>
          <w:ilvl w:val="0"/>
          <w:numId w:val="53"/>
        </w:numPr>
      </w:pPr>
      <w:r>
        <w:t>From big things, big things grow</w:t>
      </w:r>
    </w:p>
    <w:p w14:paraId="46FF9E69" w14:textId="0397D497" w:rsidR="000C2C1C" w:rsidRPr="00805E57" w:rsidRDefault="000C2C1C" w:rsidP="00805E57">
      <w:pPr>
        <w:pStyle w:val="Heading3"/>
      </w:pPr>
      <w:r w:rsidRPr="004734EC">
        <w:t>What helped it to happen?</w:t>
      </w:r>
    </w:p>
    <w:p w14:paraId="53B276B7" w14:textId="77777777" w:rsidR="008939FC" w:rsidRDefault="008939FC" w:rsidP="00522EF5">
      <w:pPr>
        <w:pStyle w:val="ListParagraph"/>
        <w:numPr>
          <w:ilvl w:val="0"/>
          <w:numId w:val="54"/>
        </w:numPr>
      </w:pPr>
      <w:r>
        <w:t>Individual agency</w:t>
      </w:r>
    </w:p>
    <w:p w14:paraId="00811B55" w14:textId="77777777" w:rsidR="008939FC" w:rsidRDefault="008939FC" w:rsidP="00522EF5">
      <w:pPr>
        <w:pStyle w:val="ListParagraph"/>
        <w:numPr>
          <w:ilvl w:val="0"/>
          <w:numId w:val="54"/>
        </w:numPr>
      </w:pPr>
      <w:r>
        <w:t>Vision</w:t>
      </w:r>
    </w:p>
    <w:p w14:paraId="74023EFA" w14:textId="77777777" w:rsidR="008939FC" w:rsidRDefault="008939FC" w:rsidP="00522EF5">
      <w:pPr>
        <w:pStyle w:val="ListParagraph"/>
        <w:numPr>
          <w:ilvl w:val="0"/>
          <w:numId w:val="54"/>
        </w:numPr>
      </w:pPr>
      <w:r>
        <w:t>Real opportunity – create jobs</w:t>
      </w:r>
    </w:p>
    <w:p w14:paraId="1536F862" w14:textId="77777777" w:rsidR="008939FC" w:rsidRDefault="008939FC" w:rsidP="00522EF5">
      <w:pPr>
        <w:pStyle w:val="ListParagraph"/>
        <w:numPr>
          <w:ilvl w:val="0"/>
          <w:numId w:val="54"/>
        </w:numPr>
      </w:pPr>
      <w:r>
        <w:t>Combining education, opportunity with experience</w:t>
      </w:r>
    </w:p>
    <w:p w14:paraId="78E3747B" w14:textId="77777777" w:rsidR="008939FC" w:rsidRDefault="008939FC" w:rsidP="00522EF5">
      <w:pPr>
        <w:pStyle w:val="ListParagraph"/>
        <w:numPr>
          <w:ilvl w:val="0"/>
          <w:numId w:val="54"/>
        </w:numPr>
      </w:pPr>
      <w:r>
        <w:t>Having awareness to see what’s missing and courage to create the opportunity</w:t>
      </w:r>
    </w:p>
    <w:p w14:paraId="48F88B51" w14:textId="77777777" w:rsidR="008939FC" w:rsidRDefault="008939FC" w:rsidP="00522EF5">
      <w:pPr>
        <w:pStyle w:val="ListParagraph"/>
        <w:numPr>
          <w:ilvl w:val="0"/>
          <w:numId w:val="54"/>
        </w:numPr>
      </w:pPr>
      <w:r>
        <w:t>From the heart</w:t>
      </w:r>
    </w:p>
    <w:p w14:paraId="2EFE5FCD" w14:textId="3BA01B1F" w:rsidR="000C2C1C" w:rsidRPr="00805E57" w:rsidRDefault="000C2C1C" w:rsidP="00805E57">
      <w:pPr>
        <w:pStyle w:val="Heading3"/>
      </w:pPr>
      <w:r w:rsidRPr="004734EC">
        <w:t>What was inspiring/important?</w:t>
      </w:r>
    </w:p>
    <w:p w14:paraId="5D2F6606" w14:textId="77777777" w:rsidR="007520E5" w:rsidRDefault="007520E5" w:rsidP="00522EF5">
      <w:pPr>
        <w:pStyle w:val="ListParagraph"/>
        <w:numPr>
          <w:ilvl w:val="0"/>
          <w:numId w:val="55"/>
        </w:numPr>
      </w:pPr>
      <w:r>
        <w:t>Courage to follow this idea</w:t>
      </w:r>
    </w:p>
    <w:p w14:paraId="7E69CED7" w14:textId="77777777" w:rsidR="007520E5" w:rsidRDefault="007520E5" w:rsidP="00522EF5">
      <w:pPr>
        <w:pStyle w:val="ListParagraph"/>
        <w:numPr>
          <w:ilvl w:val="0"/>
          <w:numId w:val="55"/>
        </w:numPr>
      </w:pPr>
      <w:r>
        <w:t>Learning new skills – trust gut feeling</w:t>
      </w:r>
    </w:p>
    <w:p w14:paraId="3C310611" w14:textId="77777777" w:rsidR="007520E5" w:rsidRDefault="007520E5" w:rsidP="00522EF5">
      <w:pPr>
        <w:pStyle w:val="ListParagraph"/>
        <w:numPr>
          <w:ilvl w:val="0"/>
          <w:numId w:val="55"/>
        </w:numPr>
      </w:pPr>
      <w:r>
        <w:t>Frame of mind, dignity and respect</w:t>
      </w:r>
    </w:p>
    <w:p w14:paraId="3FC28CAC" w14:textId="77777777" w:rsidR="007520E5" w:rsidRDefault="007520E5" w:rsidP="00522EF5">
      <w:pPr>
        <w:pStyle w:val="ListParagraph"/>
        <w:numPr>
          <w:ilvl w:val="0"/>
          <w:numId w:val="55"/>
        </w:numPr>
      </w:pPr>
      <w:r>
        <w:t>Stop, be grateful, acknowledge, and keep going</w:t>
      </w:r>
    </w:p>
    <w:p w14:paraId="2A3F8886" w14:textId="61A7A2B6" w:rsidR="000C2C1C" w:rsidRPr="00805E57" w:rsidRDefault="000C2C1C" w:rsidP="00805E57">
      <w:pPr>
        <w:pStyle w:val="Heading3"/>
      </w:pPr>
      <w:r w:rsidRPr="004734EC">
        <w:t>What helped it to happen?</w:t>
      </w:r>
    </w:p>
    <w:p w14:paraId="0F0EE066" w14:textId="77777777" w:rsidR="00663855" w:rsidRDefault="00663855" w:rsidP="00522EF5">
      <w:pPr>
        <w:pStyle w:val="ListParagraph"/>
        <w:numPr>
          <w:ilvl w:val="0"/>
          <w:numId w:val="56"/>
        </w:numPr>
      </w:pPr>
      <w:r>
        <w:t>Reached the end of the road</w:t>
      </w:r>
    </w:p>
    <w:p w14:paraId="48C36F1D" w14:textId="77777777" w:rsidR="00663855" w:rsidRDefault="00663855" w:rsidP="00522EF5">
      <w:pPr>
        <w:pStyle w:val="ListParagraph"/>
        <w:numPr>
          <w:ilvl w:val="0"/>
          <w:numId w:val="56"/>
        </w:numPr>
      </w:pPr>
      <w:r>
        <w:t>Reaching out to others and seeing their experience</w:t>
      </w:r>
    </w:p>
    <w:p w14:paraId="0C8A7F02" w14:textId="77777777" w:rsidR="00663855" w:rsidRDefault="00663855" w:rsidP="00522EF5">
      <w:pPr>
        <w:pStyle w:val="ListParagraph"/>
        <w:numPr>
          <w:ilvl w:val="0"/>
          <w:numId w:val="56"/>
        </w:numPr>
      </w:pPr>
      <w:r>
        <w:t>Magic team using Facebook</w:t>
      </w:r>
    </w:p>
    <w:p w14:paraId="416C06DB" w14:textId="4D39AA35" w:rsidR="00E6735E" w:rsidRPr="00A337DE" w:rsidRDefault="00663855" w:rsidP="00522EF5">
      <w:pPr>
        <w:pStyle w:val="ListParagraph"/>
        <w:numPr>
          <w:ilvl w:val="0"/>
          <w:numId w:val="56"/>
        </w:numPr>
      </w:pPr>
      <w:r>
        <w:t>Appreciation of all aspects - add value people</w:t>
      </w:r>
    </w:p>
    <w:p w14:paraId="7834A251" w14:textId="77777777" w:rsidR="00E12D87" w:rsidRPr="00321461" w:rsidRDefault="00E12D87" w:rsidP="00E12D87">
      <w:pPr>
        <w:pStyle w:val="Heading1"/>
      </w:pPr>
      <w:r>
        <w:lastRenderedPageBreak/>
        <w:t>Choir of Unheard Voices</w:t>
      </w:r>
    </w:p>
    <w:p w14:paraId="34CB597B" w14:textId="0AE9AA48" w:rsidR="00E12D87" w:rsidRPr="00E12D87" w:rsidRDefault="00E12D87" w:rsidP="000A53FC">
      <w:pPr>
        <w:rPr>
          <w:shd w:val="clear" w:color="auto" w:fill="FFFFFF"/>
        </w:rPr>
      </w:pPr>
      <w:r w:rsidRPr="007C595D">
        <w:rPr>
          <w:shd w:val="clear" w:color="auto" w:fill="FFFFFF"/>
        </w:rPr>
        <w:t>The Choir of Unheard Voices began in 2008 as a project to change people’s lives through singing. For nearly 10 years this is exactly what has happened</w:t>
      </w:r>
      <w:r>
        <w:rPr>
          <w:shd w:val="clear" w:color="auto" w:fill="FFFFFF"/>
        </w:rPr>
        <w:t xml:space="preserve">, and the </w:t>
      </w:r>
      <w:r w:rsidRPr="007C595D">
        <w:rPr>
          <w:shd w:val="clear" w:color="auto" w:fill="FFFFFF"/>
        </w:rPr>
        <w:t xml:space="preserve">choir continues to work within the community as a performance and teaching group. </w:t>
      </w:r>
      <w:r>
        <w:rPr>
          <w:shd w:val="clear" w:color="auto" w:fill="FFFFFF"/>
        </w:rPr>
        <w:t>They have taken</w:t>
      </w:r>
      <w:r w:rsidRPr="007C595D">
        <w:rPr>
          <w:shd w:val="clear" w:color="auto" w:fill="FFFFFF"/>
        </w:rPr>
        <w:t xml:space="preserve"> on a</w:t>
      </w:r>
      <w:r>
        <w:rPr>
          <w:shd w:val="clear" w:color="auto" w:fill="FFFFFF"/>
        </w:rPr>
        <w:t>n advocate</w:t>
      </w:r>
      <w:r w:rsidRPr="007C595D">
        <w:rPr>
          <w:shd w:val="clear" w:color="auto" w:fill="FFFFFF"/>
        </w:rPr>
        <w:t xml:space="preserve"> role for reducing </w:t>
      </w:r>
      <w:r>
        <w:rPr>
          <w:shd w:val="clear" w:color="auto" w:fill="FFFFFF"/>
        </w:rPr>
        <w:t xml:space="preserve">mental health </w:t>
      </w:r>
      <w:r w:rsidRPr="007C595D">
        <w:rPr>
          <w:shd w:val="clear" w:color="auto" w:fill="FFFFFF"/>
        </w:rPr>
        <w:t xml:space="preserve">stigma within the community by their presence, by their songs, by their stories. Every time the choir sings, they show others they are not afraid to </w:t>
      </w:r>
      <w:r>
        <w:rPr>
          <w:shd w:val="clear" w:color="auto" w:fill="FFFFFF"/>
        </w:rPr>
        <w:t>raise their voices in the hope</w:t>
      </w:r>
      <w:r w:rsidRPr="007C595D">
        <w:rPr>
          <w:shd w:val="clear" w:color="auto" w:fill="FFFFFF"/>
        </w:rPr>
        <w:t xml:space="preserve"> their community will see how </w:t>
      </w:r>
      <w:r>
        <w:rPr>
          <w:shd w:val="clear" w:color="auto" w:fill="FFFFFF"/>
        </w:rPr>
        <w:t>m</w:t>
      </w:r>
      <w:r w:rsidRPr="007C595D">
        <w:rPr>
          <w:shd w:val="clear" w:color="auto" w:fill="FFFFFF"/>
        </w:rPr>
        <w:t xml:space="preserve">ental health does not define them, is not who they are and that they share the same journeys </w:t>
      </w:r>
      <w:r>
        <w:rPr>
          <w:shd w:val="clear" w:color="auto" w:fill="FFFFFF"/>
        </w:rPr>
        <w:t xml:space="preserve">- </w:t>
      </w:r>
      <w:r w:rsidRPr="007C595D">
        <w:rPr>
          <w:shd w:val="clear" w:color="auto" w:fill="FFFFFF"/>
        </w:rPr>
        <w:t xml:space="preserve">just theirs have a few more dips and bumps and curves to navigate. As one voice they are proudly making everyone aware of the need to shatter this stigma within every community and to </w:t>
      </w:r>
      <w:r w:rsidR="00E424BC" w:rsidRPr="007C595D">
        <w:rPr>
          <w:shd w:val="clear" w:color="auto" w:fill="FFFFFF"/>
        </w:rPr>
        <w:t>open</w:t>
      </w:r>
      <w:r w:rsidRPr="007C595D">
        <w:rPr>
          <w:shd w:val="clear" w:color="auto" w:fill="FFFFFF"/>
        </w:rPr>
        <w:t xml:space="preserve"> the conversations and understanding of what mental health is all about.</w:t>
      </w:r>
      <w:r>
        <w:rPr>
          <w:shd w:val="clear" w:color="auto" w:fill="FFFFFF"/>
        </w:rPr>
        <w:t xml:space="preserve"> </w:t>
      </w:r>
    </w:p>
    <w:p w14:paraId="566D9532" w14:textId="6FA8AB95" w:rsidR="00F97F85" w:rsidRDefault="00F97F85" w:rsidP="00F97F85">
      <w:pPr>
        <w:pStyle w:val="Heading1"/>
      </w:pPr>
      <w:r>
        <w:t>Open Space – ideas into action</w:t>
      </w:r>
      <w:bookmarkEnd w:id="8"/>
    </w:p>
    <w:p w14:paraId="7DEC8B3A" w14:textId="3CA48266" w:rsidR="007E0EF9" w:rsidRPr="007E0EF9" w:rsidRDefault="007E0EF9" w:rsidP="001A14A4">
      <w:pPr>
        <w:pStyle w:val="Heading2"/>
      </w:pPr>
      <w:r w:rsidRPr="007E0EF9">
        <w:t xml:space="preserve">Project </w:t>
      </w:r>
      <w:r w:rsidR="005A1D43">
        <w:t>one</w:t>
      </w:r>
    </w:p>
    <w:p w14:paraId="62F7CC74" w14:textId="64DECA86" w:rsidR="00F97F85" w:rsidRDefault="00F97F85" w:rsidP="001C10B7">
      <w:pPr>
        <w:pStyle w:val="Heading3"/>
      </w:pPr>
      <w:r>
        <w:t xml:space="preserve">Host idea – </w:t>
      </w:r>
      <w:r w:rsidR="00E12D87">
        <w:t>Youth mental health</w:t>
      </w:r>
    </w:p>
    <w:p w14:paraId="2515493E" w14:textId="33F4EB17" w:rsidR="00CC62FC" w:rsidRPr="001C10B7" w:rsidRDefault="001C10B7" w:rsidP="001C10B7">
      <w:pPr>
        <w:pStyle w:val="Heading3"/>
      </w:pPr>
      <w:r w:rsidRPr="007E0EF9">
        <w:t xml:space="preserve">What </w:t>
      </w:r>
      <w:r w:rsidR="004E2BF1">
        <w:t>could this idea become</w:t>
      </w:r>
      <w:r w:rsidRPr="007E0EF9">
        <w:t>?</w:t>
      </w:r>
    </w:p>
    <w:p w14:paraId="1D8A58BD" w14:textId="77777777" w:rsidR="00F42B73" w:rsidRDefault="00F42B73" w:rsidP="00522EF5">
      <w:pPr>
        <w:pStyle w:val="ListParagraph"/>
        <w:numPr>
          <w:ilvl w:val="0"/>
          <w:numId w:val="57"/>
        </w:numPr>
      </w:pPr>
      <w:r>
        <w:t>Regional strategy: Developed to support, develop and nurture all our young people so they feel:</w:t>
      </w:r>
    </w:p>
    <w:p w14:paraId="5F7B0E05" w14:textId="77777777" w:rsidR="00F42B73" w:rsidRDefault="00F42B73" w:rsidP="00522EF5">
      <w:pPr>
        <w:pStyle w:val="ListParagraph"/>
        <w:numPr>
          <w:ilvl w:val="0"/>
          <w:numId w:val="57"/>
        </w:numPr>
      </w:pPr>
      <w:r>
        <w:t>They belong and have a voice in our community</w:t>
      </w:r>
    </w:p>
    <w:p w14:paraId="0ED5BAF9" w14:textId="77777777" w:rsidR="00F42B73" w:rsidRDefault="00F42B73" w:rsidP="00522EF5">
      <w:pPr>
        <w:pStyle w:val="ListParagraph"/>
        <w:numPr>
          <w:ilvl w:val="0"/>
          <w:numId w:val="57"/>
        </w:numPr>
      </w:pPr>
      <w:r>
        <w:t>They are valued for their contribution</w:t>
      </w:r>
    </w:p>
    <w:p w14:paraId="38729E2D" w14:textId="77777777" w:rsidR="00F42B73" w:rsidRDefault="00F42B73" w:rsidP="00522EF5">
      <w:pPr>
        <w:pStyle w:val="ListParagraph"/>
        <w:numPr>
          <w:ilvl w:val="0"/>
          <w:numId w:val="57"/>
        </w:numPr>
      </w:pPr>
      <w:r>
        <w:t>They have opportunities to learn, develop and participate</w:t>
      </w:r>
    </w:p>
    <w:p w14:paraId="202AF546" w14:textId="77777777" w:rsidR="00F42B73" w:rsidRDefault="00F42B73" w:rsidP="00522EF5">
      <w:pPr>
        <w:pStyle w:val="ListParagraph"/>
        <w:numPr>
          <w:ilvl w:val="0"/>
          <w:numId w:val="57"/>
        </w:numPr>
      </w:pPr>
      <w:r>
        <w:t>They feel safe and connected in their community</w:t>
      </w:r>
    </w:p>
    <w:p w14:paraId="2B103880" w14:textId="77777777" w:rsidR="00F42B73" w:rsidRDefault="00F42B73" w:rsidP="00522EF5">
      <w:pPr>
        <w:pStyle w:val="ListParagraph"/>
        <w:numPr>
          <w:ilvl w:val="0"/>
          <w:numId w:val="57"/>
        </w:numPr>
      </w:pPr>
      <w:r>
        <w:t>This strategy would apply to all young people, regardless of their ability</w:t>
      </w:r>
    </w:p>
    <w:p w14:paraId="2F65CACB" w14:textId="3269F922" w:rsidR="00CC62FC" w:rsidRPr="00070603" w:rsidRDefault="00C1521A" w:rsidP="00070603">
      <w:pPr>
        <w:pStyle w:val="Heading3"/>
      </w:pPr>
      <w:r w:rsidRPr="007E0EF9">
        <w:t>What do we know works?</w:t>
      </w:r>
    </w:p>
    <w:p w14:paraId="0F1840B4" w14:textId="77777777" w:rsidR="004665EB" w:rsidRDefault="004665EB" w:rsidP="00522EF5">
      <w:pPr>
        <w:pStyle w:val="ListParagraph"/>
        <w:numPr>
          <w:ilvl w:val="0"/>
          <w:numId w:val="58"/>
        </w:numPr>
      </w:pPr>
      <w:r>
        <w:t>Community consultation</w:t>
      </w:r>
    </w:p>
    <w:p w14:paraId="3076E899" w14:textId="77777777" w:rsidR="004665EB" w:rsidRDefault="004665EB" w:rsidP="00522EF5">
      <w:pPr>
        <w:pStyle w:val="ListParagraph"/>
        <w:numPr>
          <w:ilvl w:val="0"/>
          <w:numId w:val="58"/>
        </w:numPr>
      </w:pPr>
      <w:r>
        <w:t>Social media</w:t>
      </w:r>
    </w:p>
    <w:p w14:paraId="5CC5F9B1" w14:textId="77777777" w:rsidR="004665EB" w:rsidRDefault="004665EB" w:rsidP="00522EF5">
      <w:pPr>
        <w:pStyle w:val="ListParagraph"/>
        <w:numPr>
          <w:ilvl w:val="0"/>
          <w:numId w:val="58"/>
        </w:numPr>
      </w:pPr>
      <w:r>
        <w:t>Letting youth have a voice</w:t>
      </w:r>
    </w:p>
    <w:p w14:paraId="3208D969" w14:textId="77777777" w:rsidR="004665EB" w:rsidRDefault="004665EB" w:rsidP="00522EF5">
      <w:pPr>
        <w:pStyle w:val="ListParagraph"/>
        <w:numPr>
          <w:ilvl w:val="0"/>
          <w:numId w:val="58"/>
        </w:numPr>
      </w:pPr>
      <w:r>
        <w:t>Individual encouragement and support</w:t>
      </w:r>
    </w:p>
    <w:p w14:paraId="527B00B2" w14:textId="43E48E9E" w:rsidR="009C3AEC" w:rsidRPr="00E7763F" w:rsidRDefault="00C1521A" w:rsidP="00E7763F">
      <w:pPr>
        <w:pStyle w:val="Heading3"/>
      </w:pPr>
      <w:r w:rsidRPr="007E0EF9">
        <w:t>Who do we need to partner with?</w:t>
      </w:r>
    </w:p>
    <w:p w14:paraId="3BA781CC" w14:textId="77777777" w:rsidR="00FA317F" w:rsidRDefault="00FA317F" w:rsidP="00522EF5">
      <w:pPr>
        <w:pStyle w:val="ListParagraph"/>
        <w:numPr>
          <w:ilvl w:val="0"/>
          <w:numId w:val="59"/>
        </w:numPr>
      </w:pPr>
      <w:r>
        <w:t>Councils x 3</w:t>
      </w:r>
    </w:p>
    <w:p w14:paraId="242B4774" w14:textId="77777777" w:rsidR="00FA317F" w:rsidRDefault="00FA317F" w:rsidP="00522EF5">
      <w:pPr>
        <w:pStyle w:val="ListParagraph"/>
        <w:numPr>
          <w:ilvl w:val="0"/>
          <w:numId w:val="59"/>
        </w:numPr>
      </w:pPr>
      <w:r>
        <w:t>Education Queensland</w:t>
      </w:r>
    </w:p>
    <w:p w14:paraId="2B60E68A" w14:textId="77777777" w:rsidR="00FA317F" w:rsidRDefault="00FA317F" w:rsidP="00522EF5">
      <w:pPr>
        <w:pStyle w:val="ListParagraph"/>
        <w:numPr>
          <w:ilvl w:val="0"/>
          <w:numId w:val="59"/>
        </w:numPr>
      </w:pPr>
      <w:r>
        <w:t>Mental health providers and network</w:t>
      </w:r>
    </w:p>
    <w:p w14:paraId="3F78F4DB" w14:textId="77777777" w:rsidR="00FA317F" w:rsidRDefault="00FA317F" w:rsidP="00522EF5">
      <w:pPr>
        <w:pStyle w:val="ListParagraph"/>
        <w:numPr>
          <w:ilvl w:val="0"/>
          <w:numId w:val="59"/>
        </w:numPr>
      </w:pPr>
      <w:r>
        <w:t>Sporting bodies/cultural/recreational organisations</w:t>
      </w:r>
    </w:p>
    <w:p w14:paraId="1E563C4B" w14:textId="77777777" w:rsidR="00FA317F" w:rsidRDefault="00FA317F" w:rsidP="00522EF5">
      <w:pPr>
        <w:pStyle w:val="ListParagraph"/>
        <w:numPr>
          <w:ilvl w:val="0"/>
          <w:numId w:val="59"/>
        </w:numPr>
      </w:pPr>
      <w:r>
        <w:t>Cultural bodies</w:t>
      </w:r>
    </w:p>
    <w:p w14:paraId="6D53CEB4" w14:textId="77777777" w:rsidR="00FA317F" w:rsidRDefault="00FA317F" w:rsidP="00522EF5">
      <w:pPr>
        <w:pStyle w:val="ListParagraph"/>
        <w:numPr>
          <w:ilvl w:val="0"/>
          <w:numId w:val="59"/>
        </w:numPr>
      </w:pPr>
      <w:r>
        <w:t>General public</w:t>
      </w:r>
    </w:p>
    <w:p w14:paraId="432DB7D7" w14:textId="77777777" w:rsidR="00FA317F" w:rsidRDefault="00FA317F" w:rsidP="00522EF5">
      <w:pPr>
        <w:pStyle w:val="ListParagraph"/>
        <w:numPr>
          <w:ilvl w:val="0"/>
          <w:numId w:val="59"/>
        </w:numPr>
      </w:pPr>
      <w:r>
        <w:t>North Queensland Primary Health Network</w:t>
      </w:r>
    </w:p>
    <w:p w14:paraId="4BF29509" w14:textId="77777777" w:rsidR="00FA317F" w:rsidRDefault="00FA317F" w:rsidP="00522EF5">
      <w:pPr>
        <w:pStyle w:val="ListParagraph"/>
        <w:numPr>
          <w:ilvl w:val="0"/>
          <w:numId w:val="59"/>
        </w:numPr>
      </w:pPr>
      <w:r>
        <w:t>Respiratory and Sleep Disorder Centre</w:t>
      </w:r>
    </w:p>
    <w:p w14:paraId="344C639F" w14:textId="77777777" w:rsidR="00FA317F" w:rsidRDefault="00FA317F" w:rsidP="00522EF5">
      <w:pPr>
        <w:pStyle w:val="ListParagraph"/>
        <w:numPr>
          <w:ilvl w:val="0"/>
          <w:numId w:val="59"/>
        </w:numPr>
      </w:pPr>
      <w:r>
        <w:t>Partner with QCOSS, Mackay Youth Connection Network, Youth Justice</w:t>
      </w:r>
    </w:p>
    <w:p w14:paraId="1669B237" w14:textId="6F42D7A3" w:rsidR="005E7929" w:rsidRPr="00B23A58" w:rsidRDefault="00C1521A" w:rsidP="00B23A58">
      <w:pPr>
        <w:pStyle w:val="Heading3"/>
      </w:pPr>
      <w:r w:rsidRPr="007E0EF9">
        <w:lastRenderedPageBreak/>
        <w:t>What are the risks/challenges?</w:t>
      </w:r>
    </w:p>
    <w:p w14:paraId="2213B239" w14:textId="77777777" w:rsidR="003B7D90" w:rsidRDefault="003B7D90" w:rsidP="00522EF5">
      <w:pPr>
        <w:pStyle w:val="ListParagraph"/>
        <w:numPr>
          <w:ilvl w:val="0"/>
          <w:numId w:val="60"/>
        </w:numPr>
      </w:pPr>
      <w:r>
        <w:t>Prevention is better than cure</w:t>
      </w:r>
    </w:p>
    <w:p w14:paraId="68A8E69B" w14:textId="77777777" w:rsidR="003B7D90" w:rsidRDefault="003B7D90" w:rsidP="00522EF5">
      <w:pPr>
        <w:pStyle w:val="ListParagraph"/>
        <w:numPr>
          <w:ilvl w:val="0"/>
          <w:numId w:val="60"/>
        </w:numPr>
      </w:pPr>
      <w:r>
        <w:t>Youth learning and understanding, self-regulation and how to identify the triggers</w:t>
      </w:r>
    </w:p>
    <w:p w14:paraId="32A3C777" w14:textId="77777777" w:rsidR="003B7D90" w:rsidRDefault="003B7D90" w:rsidP="00522EF5">
      <w:pPr>
        <w:pStyle w:val="ListParagraph"/>
        <w:numPr>
          <w:ilvl w:val="0"/>
          <w:numId w:val="60"/>
        </w:numPr>
      </w:pPr>
      <w:r>
        <w:t>Cohesive community approach</w:t>
      </w:r>
    </w:p>
    <w:p w14:paraId="5027DD12" w14:textId="77777777" w:rsidR="003B7D90" w:rsidRDefault="003B7D90" w:rsidP="00522EF5">
      <w:pPr>
        <w:pStyle w:val="ListParagraph"/>
        <w:numPr>
          <w:ilvl w:val="0"/>
          <w:numId w:val="60"/>
        </w:numPr>
      </w:pPr>
      <w:r>
        <w:t>Interim goals – measurable</w:t>
      </w:r>
    </w:p>
    <w:p w14:paraId="2458E843" w14:textId="77777777" w:rsidR="003B7D90" w:rsidRDefault="003B7D90" w:rsidP="00522EF5">
      <w:pPr>
        <w:pStyle w:val="ListParagraph"/>
        <w:numPr>
          <w:ilvl w:val="0"/>
          <w:numId w:val="60"/>
        </w:numPr>
      </w:pPr>
      <w:r>
        <w:t>Attitudinal changes</w:t>
      </w:r>
    </w:p>
    <w:p w14:paraId="01D31B53" w14:textId="77777777" w:rsidR="003B7D90" w:rsidRDefault="003B7D90" w:rsidP="00522EF5">
      <w:pPr>
        <w:pStyle w:val="ListParagraph"/>
        <w:numPr>
          <w:ilvl w:val="0"/>
          <w:numId w:val="60"/>
        </w:numPr>
      </w:pPr>
      <w:r>
        <w:t>Genuine collaboration</w:t>
      </w:r>
    </w:p>
    <w:p w14:paraId="6885C5F9" w14:textId="4261372B" w:rsidR="00337E2F" w:rsidRDefault="00337E2F" w:rsidP="007C4C5E">
      <w:pPr>
        <w:pStyle w:val="Heading3"/>
      </w:pPr>
      <w:r>
        <w:t>What do we need to learn by doing?</w:t>
      </w:r>
    </w:p>
    <w:p w14:paraId="4FEF9AC3" w14:textId="39146977" w:rsidR="00182283" w:rsidRDefault="00805E57" w:rsidP="00522EF5">
      <w:pPr>
        <w:pStyle w:val="ListParagraph"/>
        <w:numPr>
          <w:ilvl w:val="0"/>
          <w:numId w:val="61"/>
        </w:numPr>
      </w:pPr>
      <w:r>
        <w:t>It’s</w:t>
      </w:r>
      <w:r w:rsidR="00182283">
        <w:t xml:space="preserve"> what people are not saying that is important</w:t>
      </w:r>
    </w:p>
    <w:p w14:paraId="361107E7" w14:textId="77777777" w:rsidR="00182283" w:rsidRDefault="00182283" w:rsidP="00522EF5">
      <w:pPr>
        <w:pStyle w:val="ListParagraph"/>
        <w:numPr>
          <w:ilvl w:val="0"/>
          <w:numId w:val="61"/>
        </w:numPr>
      </w:pPr>
      <w:r>
        <w:t>Develop trusts with our youth</w:t>
      </w:r>
    </w:p>
    <w:p w14:paraId="4668F352" w14:textId="77777777" w:rsidR="00182283" w:rsidRDefault="00182283" w:rsidP="00522EF5">
      <w:pPr>
        <w:pStyle w:val="ListParagraph"/>
        <w:numPr>
          <w:ilvl w:val="0"/>
          <w:numId w:val="61"/>
        </w:numPr>
      </w:pPr>
      <w:r>
        <w:t>Opportunities need to be appropriate</w:t>
      </w:r>
    </w:p>
    <w:p w14:paraId="434B78CA" w14:textId="77777777" w:rsidR="00182283" w:rsidRDefault="00182283" w:rsidP="00522EF5">
      <w:pPr>
        <w:pStyle w:val="ListParagraph"/>
        <w:numPr>
          <w:ilvl w:val="0"/>
          <w:numId w:val="61"/>
        </w:numPr>
      </w:pPr>
      <w:r>
        <w:t>Involved young people in solutions</w:t>
      </w:r>
    </w:p>
    <w:p w14:paraId="4165BBB8" w14:textId="0BD6C68A" w:rsidR="00182283" w:rsidRDefault="00182283" w:rsidP="00522EF5">
      <w:pPr>
        <w:pStyle w:val="ListParagraph"/>
        <w:numPr>
          <w:ilvl w:val="0"/>
          <w:numId w:val="61"/>
        </w:numPr>
      </w:pPr>
      <w:r>
        <w:t>Need to learn genuine collaborative practice</w:t>
      </w:r>
    </w:p>
    <w:p w14:paraId="52EB1F37" w14:textId="77777777" w:rsidR="005E7929" w:rsidRDefault="005E7929" w:rsidP="005E7929">
      <w:pPr>
        <w:pStyle w:val="ListParagraph"/>
        <w:numPr>
          <w:ilvl w:val="0"/>
          <w:numId w:val="0"/>
        </w:numPr>
        <w:spacing w:after="0"/>
        <w:ind w:left="360"/>
        <w:rPr>
          <w:b/>
        </w:rPr>
      </w:pPr>
    </w:p>
    <w:p w14:paraId="71782CD9" w14:textId="270DAE79" w:rsidR="00C1521A" w:rsidRPr="005E7929" w:rsidRDefault="00C1521A" w:rsidP="007C4C5E">
      <w:pPr>
        <w:pStyle w:val="Heading3"/>
      </w:pPr>
      <w:r w:rsidRPr="005E7929">
        <w:t>How do we make sure everyone is included?</w:t>
      </w:r>
    </w:p>
    <w:p w14:paraId="46EFF7E8" w14:textId="77777777" w:rsidR="00035613" w:rsidRPr="00805E57" w:rsidRDefault="00035613" w:rsidP="00805E57">
      <w:pPr>
        <w:pStyle w:val="ListParagraph"/>
        <w:numPr>
          <w:ilvl w:val="0"/>
          <w:numId w:val="72"/>
        </w:numPr>
      </w:pPr>
      <w:r>
        <w:t xml:space="preserve">Be </w:t>
      </w:r>
      <w:r w:rsidRPr="00805E57">
        <w:t>respectful</w:t>
      </w:r>
    </w:p>
    <w:p w14:paraId="3FA7BFFA" w14:textId="77777777" w:rsidR="00C525D5" w:rsidRPr="00805E57" w:rsidRDefault="00035613" w:rsidP="00805E57">
      <w:pPr>
        <w:pStyle w:val="ListParagraph"/>
        <w:numPr>
          <w:ilvl w:val="0"/>
          <w:numId w:val="72"/>
        </w:numPr>
      </w:pPr>
      <w:r w:rsidRPr="00805E57">
        <w:t>Wide spread information</w:t>
      </w:r>
      <w:r w:rsidR="00C525D5" w:rsidRPr="00805E57">
        <w:t xml:space="preserve"> </w:t>
      </w:r>
    </w:p>
    <w:p w14:paraId="7F064C74" w14:textId="6CC36020" w:rsidR="00035613" w:rsidRDefault="00C525D5" w:rsidP="00805E57">
      <w:pPr>
        <w:pStyle w:val="ListParagraph"/>
        <w:numPr>
          <w:ilvl w:val="0"/>
          <w:numId w:val="72"/>
        </w:numPr>
      </w:pPr>
      <w:r w:rsidRPr="00805E57">
        <w:t>Talk</w:t>
      </w:r>
      <w:r>
        <w:t xml:space="preserve"> responsibility to be inclusive</w:t>
      </w:r>
    </w:p>
    <w:p w14:paraId="4E2D99C3" w14:textId="021C1ED0" w:rsidR="00D466EF" w:rsidRPr="005E7929" w:rsidRDefault="00D466EF" w:rsidP="00035613">
      <w:pPr>
        <w:pStyle w:val="Heading3"/>
      </w:pPr>
      <w:r>
        <w:t>What are our next wise steps?</w:t>
      </w:r>
    </w:p>
    <w:p w14:paraId="6F6CFDCC" w14:textId="77777777" w:rsidR="00030F22" w:rsidRPr="00805E57" w:rsidRDefault="00030F22" w:rsidP="00805E57">
      <w:pPr>
        <w:pStyle w:val="ListParagraph"/>
        <w:numPr>
          <w:ilvl w:val="0"/>
          <w:numId w:val="73"/>
        </w:numPr>
      </w:pPr>
      <w:r>
        <w:t xml:space="preserve">ILC </w:t>
      </w:r>
      <w:r w:rsidRPr="00805E57">
        <w:t>grant may apply</w:t>
      </w:r>
    </w:p>
    <w:p w14:paraId="43517B63" w14:textId="77777777" w:rsidR="00030F22" w:rsidRDefault="00030F22" w:rsidP="00805E57">
      <w:pPr>
        <w:pStyle w:val="ListParagraph"/>
        <w:numPr>
          <w:ilvl w:val="0"/>
          <w:numId w:val="73"/>
        </w:numPr>
      </w:pPr>
      <w:r w:rsidRPr="00805E57">
        <w:t>Connect</w:t>
      </w:r>
      <w:r>
        <w:t xml:space="preserve"> with other project groups</w:t>
      </w:r>
    </w:p>
    <w:p w14:paraId="53DD1CEB" w14:textId="2364698D" w:rsidR="00C1521A" w:rsidRPr="007E0EF9" w:rsidRDefault="00C1521A" w:rsidP="001A14A4">
      <w:pPr>
        <w:pStyle w:val="Heading2"/>
      </w:pPr>
      <w:r w:rsidRPr="007E0EF9">
        <w:t xml:space="preserve">Project </w:t>
      </w:r>
      <w:r w:rsidR="005A1D43">
        <w:t>two</w:t>
      </w:r>
    </w:p>
    <w:p w14:paraId="26852739" w14:textId="076B3E84" w:rsidR="00B23A58" w:rsidRDefault="00C1521A" w:rsidP="00B23A58">
      <w:pPr>
        <w:pStyle w:val="Heading3"/>
      </w:pPr>
      <w:r w:rsidRPr="007E0EF9">
        <w:t xml:space="preserve">Host idea </w:t>
      </w:r>
      <w:r w:rsidR="00E424BC" w:rsidRPr="007E0EF9">
        <w:t xml:space="preserve">– </w:t>
      </w:r>
      <w:r w:rsidR="00E424BC">
        <w:t>Employment</w:t>
      </w:r>
      <w:r w:rsidR="00030F22">
        <w:t xml:space="preserve"> opportunities</w:t>
      </w:r>
    </w:p>
    <w:p w14:paraId="1F89EEF8" w14:textId="4DB810BC" w:rsidR="00B23A58" w:rsidRPr="00B23A58" w:rsidRDefault="00B23A58" w:rsidP="00B23A58">
      <w:pPr>
        <w:pStyle w:val="Heading3"/>
      </w:pPr>
      <w:r w:rsidRPr="007B7CDA">
        <w:t xml:space="preserve">What </w:t>
      </w:r>
      <w:r>
        <w:t>could this idea become?</w:t>
      </w:r>
    </w:p>
    <w:p w14:paraId="04920B84" w14:textId="77777777" w:rsidR="00E37BA7" w:rsidRDefault="00E37BA7" w:rsidP="00522EF5">
      <w:pPr>
        <w:pStyle w:val="ListParagraph"/>
        <w:numPr>
          <w:ilvl w:val="0"/>
          <w:numId w:val="62"/>
        </w:numPr>
      </w:pPr>
      <w:r>
        <w:t>Disabled people given opportunities – the same as everyone else</w:t>
      </w:r>
    </w:p>
    <w:p w14:paraId="71D0848B" w14:textId="77777777" w:rsidR="00E37BA7" w:rsidRDefault="00E37BA7" w:rsidP="00522EF5">
      <w:pPr>
        <w:pStyle w:val="ListParagraph"/>
        <w:numPr>
          <w:ilvl w:val="0"/>
          <w:numId w:val="62"/>
        </w:numPr>
      </w:pPr>
      <w:r>
        <w:t>Federal legislation</w:t>
      </w:r>
    </w:p>
    <w:p w14:paraId="6779AE2C" w14:textId="77777777" w:rsidR="00E37BA7" w:rsidRDefault="00E37BA7" w:rsidP="00522EF5">
      <w:pPr>
        <w:pStyle w:val="ListParagraph"/>
        <w:numPr>
          <w:ilvl w:val="0"/>
          <w:numId w:val="62"/>
        </w:numPr>
      </w:pPr>
      <w:r>
        <w:t>Local business involved</w:t>
      </w:r>
    </w:p>
    <w:p w14:paraId="421BBA8E" w14:textId="77777777" w:rsidR="00E37BA7" w:rsidRDefault="00E37BA7" w:rsidP="00522EF5">
      <w:pPr>
        <w:pStyle w:val="ListParagraph"/>
        <w:numPr>
          <w:ilvl w:val="0"/>
          <w:numId w:val="62"/>
        </w:numPr>
      </w:pPr>
      <w:r>
        <w:t>Mackay Council</w:t>
      </w:r>
    </w:p>
    <w:p w14:paraId="3CD0BAFE" w14:textId="77777777" w:rsidR="00E37BA7" w:rsidRDefault="00E37BA7" w:rsidP="00522EF5">
      <w:pPr>
        <w:pStyle w:val="ListParagraph"/>
        <w:numPr>
          <w:ilvl w:val="0"/>
          <w:numId w:val="62"/>
        </w:numPr>
      </w:pPr>
      <w:r>
        <w:t>Forming partnerships</w:t>
      </w:r>
    </w:p>
    <w:p w14:paraId="2EA28135" w14:textId="77777777" w:rsidR="00E37BA7" w:rsidRDefault="00E37BA7" w:rsidP="00522EF5">
      <w:pPr>
        <w:pStyle w:val="ListParagraph"/>
        <w:numPr>
          <w:ilvl w:val="0"/>
          <w:numId w:val="62"/>
        </w:numPr>
      </w:pPr>
      <w:r>
        <w:t>Chamber of Commerce</w:t>
      </w:r>
    </w:p>
    <w:p w14:paraId="2B43AD6A" w14:textId="77777777" w:rsidR="00E37BA7" w:rsidRDefault="00E37BA7" w:rsidP="00522EF5">
      <w:pPr>
        <w:pStyle w:val="ListParagraph"/>
        <w:numPr>
          <w:ilvl w:val="0"/>
          <w:numId w:val="62"/>
        </w:numPr>
      </w:pPr>
      <w:r>
        <w:t>Centrelink</w:t>
      </w:r>
    </w:p>
    <w:p w14:paraId="5E608935" w14:textId="77777777" w:rsidR="00E37BA7" w:rsidRDefault="00E37BA7" w:rsidP="00522EF5">
      <w:pPr>
        <w:pStyle w:val="ListParagraph"/>
        <w:numPr>
          <w:ilvl w:val="0"/>
          <w:numId w:val="62"/>
        </w:numPr>
      </w:pPr>
      <w:r>
        <w:t>Job Active</w:t>
      </w:r>
    </w:p>
    <w:p w14:paraId="01C9D9B4" w14:textId="3FE769E2" w:rsidR="00F01157" w:rsidRPr="00B23A58" w:rsidRDefault="00C1521A" w:rsidP="00B23A58">
      <w:pPr>
        <w:pStyle w:val="Heading3"/>
      </w:pPr>
      <w:r w:rsidRPr="007B7CDA">
        <w:t>What do we know works?</w:t>
      </w:r>
    </w:p>
    <w:p w14:paraId="72259844" w14:textId="77777777" w:rsidR="006C21B8" w:rsidRDefault="006C21B8" w:rsidP="00522EF5">
      <w:pPr>
        <w:pStyle w:val="ListParagraph"/>
        <w:numPr>
          <w:ilvl w:val="0"/>
          <w:numId w:val="63"/>
        </w:numPr>
      </w:pPr>
      <w:r>
        <w:t>Funding</w:t>
      </w:r>
    </w:p>
    <w:p w14:paraId="274F5DAB" w14:textId="77777777" w:rsidR="006C21B8" w:rsidRDefault="006C21B8" w:rsidP="00522EF5">
      <w:pPr>
        <w:pStyle w:val="ListParagraph"/>
        <w:numPr>
          <w:ilvl w:val="0"/>
          <w:numId w:val="63"/>
        </w:numPr>
      </w:pPr>
      <w:r>
        <w:t>Wage subsides</w:t>
      </w:r>
    </w:p>
    <w:p w14:paraId="2AC9316E" w14:textId="77777777" w:rsidR="006C21B8" w:rsidRDefault="006C21B8" w:rsidP="00522EF5">
      <w:pPr>
        <w:pStyle w:val="ListParagraph"/>
        <w:numPr>
          <w:ilvl w:val="0"/>
          <w:numId w:val="63"/>
        </w:numPr>
      </w:pPr>
      <w:r>
        <w:t>Boost</w:t>
      </w:r>
    </w:p>
    <w:p w14:paraId="037A074E" w14:textId="77777777" w:rsidR="006C21B8" w:rsidRDefault="006C21B8" w:rsidP="00522EF5">
      <w:pPr>
        <w:pStyle w:val="ListParagraph"/>
        <w:numPr>
          <w:ilvl w:val="0"/>
          <w:numId w:val="63"/>
        </w:numPr>
      </w:pPr>
      <w:r>
        <w:t>Ongoing support</w:t>
      </w:r>
    </w:p>
    <w:p w14:paraId="7B76F39B" w14:textId="77777777" w:rsidR="006C21B8" w:rsidRDefault="006C21B8" w:rsidP="00522EF5">
      <w:pPr>
        <w:pStyle w:val="ListParagraph"/>
        <w:numPr>
          <w:ilvl w:val="0"/>
          <w:numId w:val="63"/>
        </w:numPr>
      </w:pPr>
      <w:r>
        <w:t>Support workers</w:t>
      </w:r>
    </w:p>
    <w:p w14:paraId="1D6C6AF6" w14:textId="77777777" w:rsidR="006C21B8" w:rsidRDefault="006C21B8" w:rsidP="00522EF5">
      <w:pPr>
        <w:pStyle w:val="ListParagraph"/>
        <w:numPr>
          <w:ilvl w:val="0"/>
          <w:numId w:val="63"/>
        </w:numPr>
      </w:pPr>
      <w:r>
        <w:t>Training/education</w:t>
      </w:r>
    </w:p>
    <w:p w14:paraId="5BB84F95" w14:textId="32700164" w:rsidR="00C1521A" w:rsidRPr="007B7CDA" w:rsidRDefault="00C1521A" w:rsidP="007C4C5E">
      <w:pPr>
        <w:pStyle w:val="Heading3"/>
      </w:pPr>
      <w:r w:rsidRPr="007B7CDA">
        <w:lastRenderedPageBreak/>
        <w:t>Who do we need to partner with?</w:t>
      </w:r>
    </w:p>
    <w:p w14:paraId="7CC3F11D" w14:textId="77777777" w:rsidR="005A79C1" w:rsidRDefault="005A79C1" w:rsidP="00522EF5">
      <w:pPr>
        <w:pStyle w:val="ListParagraph"/>
        <w:numPr>
          <w:ilvl w:val="0"/>
          <w:numId w:val="64"/>
        </w:numPr>
      </w:pPr>
      <w:r>
        <w:t>Mackay Council</w:t>
      </w:r>
    </w:p>
    <w:p w14:paraId="0405D33C" w14:textId="77777777" w:rsidR="005A79C1" w:rsidRDefault="005A79C1" w:rsidP="00522EF5">
      <w:pPr>
        <w:pStyle w:val="ListParagraph"/>
        <w:numPr>
          <w:ilvl w:val="0"/>
          <w:numId w:val="64"/>
        </w:numPr>
      </w:pPr>
      <w:r>
        <w:t>Chamber of Commerce</w:t>
      </w:r>
    </w:p>
    <w:p w14:paraId="6E855546" w14:textId="77777777" w:rsidR="005A79C1" w:rsidRDefault="005A79C1" w:rsidP="00522EF5">
      <w:pPr>
        <w:pStyle w:val="ListParagraph"/>
        <w:numPr>
          <w:ilvl w:val="0"/>
          <w:numId w:val="64"/>
        </w:numPr>
      </w:pPr>
      <w:r>
        <w:t>Centrelink</w:t>
      </w:r>
    </w:p>
    <w:p w14:paraId="0C254C47" w14:textId="77777777" w:rsidR="005A79C1" w:rsidRDefault="005A79C1" w:rsidP="00522EF5">
      <w:pPr>
        <w:pStyle w:val="ListParagraph"/>
        <w:numPr>
          <w:ilvl w:val="0"/>
          <w:numId w:val="64"/>
        </w:numPr>
      </w:pPr>
      <w:r>
        <w:t>Job Active</w:t>
      </w:r>
    </w:p>
    <w:p w14:paraId="0DEBFE5D" w14:textId="77777777" w:rsidR="005A79C1" w:rsidRDefault="005A79C1" w:rsidP="00522EF5">
      <w:pPr>
        <w:pStyle w:val="ListParagraph"/>
        <w:numPr>
          <w:ilvl w:val="0"/>
          <w:numId w:val="64"/>
        </w:numPr>
      </w:pPr>
      <w:r>
        <w:t>Local business</w:t>
      </w:r>
    </w:p>
    <w:p w14:paraId="3189DC99" w14:textId="77777777" w:rsidR="005A79C1" w:rsidRDefault="005A79C1" w:rsidP="00522EF5">
      <w:pPr>
        <w:pStyle w:val="ListParagraph"/>
        <w:numPr>
          <w:ilvl w:val="0"/>
          <w:numId w:val="64"/>
        </w:numPr>
      </w:pPr>
      <w:r>
        <w:t xml:space="preserve">Franchisees </w:t>
      </w:r>
    </w:p>
    <w:p w14:paraId="0AE3E5E4" w14:textId="17E8F130" w:rsidR="00D56BB9" w:rsidRPr="00B23A58" w:rsidRDefault="00C1521A" w:rsidP="00B23A58">
      <w:pPr>
        <w:pStyle w:val="Heading3"/>
      </w:pPr>
      <w:r w:rsidRPr="007B7CDA">
        <w:t>What are the risks and challenges?</w:t>
      </w:r>
    </w:p>
    <w:p w14:paraId="3B809A51" w14:textId="77777777" w:rsidR="00444A6D" w:rsidRDefault="00444A6D" w:rsidP="00522EF5">
      <w:pPr>
        <w:pStyle w:val="ListParagraph"/>
        <w:numPr>
          <w:ilvl w:val="0"/>
          <w:numId w:val="65"/>
        </w:numPr>
      </w:pPr>
      <w:r>
        <w:t>Health and safety</w:t>
      </w:r>
    </w:p>
    <w:p w14:paraId="4FACEFA4" w14:textId="77777777" w:rsidR="00444A6D" w:rsidRDefault="00444A6D" w:rsidP="00522EF5">
      <w:pPr>
        <w:pStyle w:val="ListParagraph"/>
        <w:numPr>
          <w:ilvl w:val="0"/>
          <w:numId w:val="65"/>
        </w:numPr>
      </w:pPr>
      <w:r>
        <w:t>Fear</w:t>
      </w:r>
    </w:p>
    <w:p w14:paraId="387234BB" w14:textId="77777777" w:rsidR="00444A6D" w:rsidRDefault="00444A6D" w:rsidP="00522EF5">
      <w:pPr>
        <w:pStyle w:val="ListParagraph"/>
        <w:numPr>
          <w:ilvl w:val="0"/>
          <w:numId w:val="65"/>
        </w:numPr>
      </w:pPr>
      <w:r>
        <w:t>Time, money</w:t>
      </w:r>
    </w:p>
    <w:p w14:paraId="105DAEB9" w14:textId="77777777" w:rsidR="00444A6D" w:rsidRDefault="00444A6D" w:rsidP="00522EF5">
      <w:pPr>
        <w:pStyle w:val="ListParagraph"/>
        <w:numPr>
          <w:ilvl w:val="0"/>
          <w:numId w:val="65"/>
        </w:numPr>
      </w:pPr>
      <w:r>
        <w:t>EFFORT (too hard)</w:t>
      </w:r>
    </w:p>
    <w:p w14:paraId="7F21ED96" w14:textId="6FD57785" w:rsidR="00E17406" w:rsidRDefault="00E17406" w:rsidP="007C4C5E">
      <w:pPr>
        <w:pStyle w:val="Heading3"/>
      </w:pPr>
      <w:r w:rsidRPr="007B7CDA">
        <w:t>What do we need to learn by doing?</w:t>
      </w:r>
    </w:p>
    <w:p w14:paraId="095D846B" w14:textId="77777777" w:rsidR="003574EF" w:rsidRDefault="003574EF" w:rsidP="00522EF5">
      <w:pPr>
        <w:pStyle w:val="ListParagraph"/>
        <w:numPr>
          <w:ilvl w:val="0"/>
          <w:numId w:val="66"/>
        </w:numPr>
      </w:pPr>
      <w:r>
        <w:t>Stay positive</w:t>
      </w:r>
    </w:p>
    <w:p w14:paraId="63ADAF98" w14:textId="77777777" w:rsidR="003574EF" w:rsidRDefault="003574EF" w:rsidP="00522EF5">
      <w:pPr>
        <w:pStyle w:val="ListParagraph"/>
        <w:numPr>
          <w:ilvl w:val="0"/>
          <w:numId w:val="66"/>
        </w:numPr>
      </w:pPr>
      <w:r>
        <w:t>Get back up again</w:t>
      </w:r>
    </w:p>
    <w:p w14:paraId="1936594D" w14:textId="77777777" w:rsidR="003574EF" w:rsidRDefault="003574EF" w:rsidP="00522EF5">
      <w:pPr>
        <w:pStyle w:val="ListParagraph"/>
        <w:numPr>
          <w:ilvl w:val="0"/>
          <w:numId w:val="66"/>
        </w:numPr>
      </w:pPr>
      <w:r>
        <w:t>Never give up</w:t>
      </w:r>
    </w:p>
    <w:p w14:paraId="550C94D8" w14:textId="77777777" w:rsidR="003574EF" w:rsidRDefault="003574EF" w:rsidP="00522EF5">
      <w:pPr>
        <w:pStyle w:val="ListParagraph"/>
        <w:numPr>
          <w:ilvl w:val="0"/>
          <w:numId w:val="66"/>
        </w:numPr>
      </w:pPr>
      <w:r>
        <w:t>Follow up</w:t>
      </w:r>
    </w:p>
    <w:p w14:paraId="5EB7134F" w14:textId="77777777" w:rsidR="003574EF" w:rsidRDefault="003574EF" w:rsidP="00522EF5">
      <w:pPr>
        <w:pStyle w:val="ListParagraph"/>
        <w:numPr>
          <w:ilvl w:val="0"/>
          <w:numId w:val="66"/>
        </w:numPr>
      </w:pPr>
      <w:r>
        <w:t>Keep connected</w:t>
      </w:r>
    </w:p>
    <w:p w14:paraId="53DD54A9" w14:textId="64324CC2" w:rsidR="00E17406" w:rsidRPr="007B7CDA" w:rsidRDefault="00E17406" w:rsidP="007C4C5E">
      <w:pPr>
        <w:pStyle w:val="Heading3"/>
      </w:pPr>
      <w:r w:rsidRPr="007B7CDA">
        <w:t>How do we make sure everyone is included?</w:t>
      </w:r>
    </w:p>
    <w:p w14:paraId="45D6B77C" w14:textId="77777777" w:rsidR="00304CF6" w:rsidRDefault="00304CF6" w:rsidP="00522EF5">
      <w:pPr>
        <w:pStyle w:val="ListParagraph"/>
        <w:numPr>
          <w:ilvl w:val="0"/>
          <w:numId w:val="67"/>
        </w:numPr>
      </w:pPr>
      <w:r>
        <w:t>Legislation</w:t>
      </w:r>
    </w:p>
    <w:p w14:paraId="5949F9EB" w14:textId="77777777" w:rsidR="00304CF6" w:rsidRDefault="00304CF6" w:rsidP="00522EF5">
      <w:pPr>
        <w:pStyle w:val="ListParagraph"/>
        <w:numPr>
          <w:ilvl w:val="0"/>
          <w:numId w:val="67"/>
        </w:numPr>
      </w:pPr>
      <w:r>
        <w:t>Enforce anti-discrimination</w:t>
      </w:r>
    </w:p>
    <w:p w14:paraId="06059F77" w14:textId="77777777" w:rsidR="00304CF6" w:rsidRDefault="00304CF6" w:rsidP="00522EF5">
      <w:pPr>
        <w:pStyle w:val="ListParagraph"/>
        <w:numPr>
          <w:ilvl w:val="0"/>
          <w:numId w:val="67"/>
        </w:numPr>
      </w:pPr>
      <w:r>
        <w:t>Make organisations accountable</w:t>
      </w:r>
    </w:p>
    <w:p w14:paraId="20C34BB5" w14:textId="77777777" w:rsidR="00304CF6" w:rsidRDefault="00304CF6" w:rsidP="00522EF5">
      <w:pPr>
        <w:pStyle w:val="ListParagraph"/>
        <w:numPr>
          <w:ilvl w:val="0"/>
          <w:numId w:val="67"/>
        </w:numPr>
      </w:pPr>
      <w:r>
        <w:t>Fines – penalties for non-compliance</w:t>
      </w:r>
    </w:p>
    <w:p w14:paraId="0C5E4FFD" w14:textId="3790300E" w:rsidR="009945B6" w:rsidRPr="007B7CDA" w:rsidRDefault="009945B6" w:rsidP="009945B6">
      <w:pPr>
        <w:pStyle w:val="Heading3"/>
      </w:pPr>
      <w:r>
        <w:t>What are our next wise steps?</w:t>
      </w:r>
    </w:p>
    <w:p w14:paraId="604D0F4B" w14:textId="0BDA96FB" w:rsidR="009945B6" w:rsidRPr="00F54B44" w:rsidRDefault="00E424BC" w:rsidP="00805E57">
      <w:pPr>
        <w:pStyle w:val="ListParagraph"/>
        <w:numPr>
          <w:ilvl w:val="0"/>
          <w:numId w:val="74"/>
        </w:numPr>
      </w:pPr>
      <w:r>
        <w:t>Contact</w:t>
      </w:r>
      <w:r w:rsidR="009C61DF">
        <w:t xml:space="preserve"> </w:t>
      </w:r>
      <w:r w:rsidR="009C61DF" w:rsidRPr="00805E57">
        <w:t>all</w:t>
      </w:r>
      <w:r w:rsidR="009C61DF">
        <w:t xml:space="preserve"> listed and follow up</w:t>
      </w:r>
    </w:p>
    <w:p w14:paraId="07350F04" w14:textId="4738397A" w:rsidR="00E17406" w:rsidRPr="00047A58" w:rsidRDefault="0026054E" w:rsidP="001A14A4">
      <w:pPr>
        <w:pStyle w:val="Heading2"/>
      </w:pPr>
      <w:r w:rsidRPr="00047A58">
        <w:t xml:space="preserve">Project </w:t>
      </w:r>
      <w:r w:rsidR="005A1D43">
        <w:t>three</w:t>
      </w:r>
    </w:p>
    <w:p w14:paraId="0BB240B0" w14:textId="01C99C60" w:rsidR="0026054E" w:rsidRPr="00047A58" w:rsidRDefault="0026054E" w:rsidP="007C4C5E">
      <w:pPr>
        <w:pStyle w:val="Heading3"/>
      </w:pPr>
      <w:r w:rsidRPr="00047A58">
        <w:t xml:space="preserve">Host Idea – </w:t>
      </w:r>
      <w:r w:rsidR="009C61DF">
        <w:t>TASKFORCE</w:t>
      </w:r>
    </w:p>
    <w:p w14:paraId="4C54CBCC" w14:textId="7A555124" w:rsidR="00234252" w:rsidRDefault="00234252" w:rsidP="00234252">
      <w:pPr>
        <w:pStyle w:val="Heading3"/>
      </w:pPr>
      <w:r w:rsidRPr="00A44E8D">
        <w:t xml:space="preserve">What </w:t>
      </w:r>
      <w:r>
        <w:t>could this idea become</w:t>
      </w:r>
      <w:r w:rsidRPr="00A44E8D">
        <w:t>?</w:t>
      </w:r>
    </w:p>
    <w:p w14:paraId="7BF3E4AF" w14:textId="77777777" w:rsidR="004A7B6A" w:rsidRDefault="004A7B6A" w:rsidP="00522EF5">
      <w:pPr>
        <w:pStyle w:val="ListParagraph"/>
        <w:numPr>
          <w:ilvl w:val="0"/>
          <w:numId w:val="48"/>
        </w:numPr>
      </w:pPr>
      <w:r>
        <w:t>Drivers/facilitators of change</w:t>
      </w:r>
    </w:p>
    <w:p w14:paraId="56990E3A" w14:textId="77777777" w:rsidR="004A7B6A" w:rsidRDefault="004A7B6A" w:rsidP="00522EF5">
      <w:pPr>
        <w:pStyle w:val="ListParagraph"/>
        <w:numPr>
          <w:ilvl w:val="0"/>
          <w:numId w:val="48"/>
        </w:numPr>
      </w:pPr>
      <w:r>
        <w:t>Consortium of local stakeholders</w:t>
      </w:r>
    </w:p>
    <w:p w14:paraId="48C39C43" w14:textId="77777777" w:rsidR="004A7B6A" w:rsidRDefault="004A7B6A" w:rsidP="00522EF5">
      <w:pPr>
        <w:pStyle w:val="ListParagraph"/>
        <w:numPr>
          <w:ilvl w:val="0"/>
          <w:numId w:val="48"/>
        </w:numPr>
      </w:pPr>
      <w:r>
        <w:t>Glue for action groups</w:t>
      </w:r>
    </w:p>
    <w:p w14:paraId="6D977098" w14:textId="0A7A148F" w:rsidR="0026054E" w:rsidRDefault="0026054E" w:rsidP="007C4C5E">
      <w:pPr>
        <w:pStyle w:val="Heading3"/>
      </w:pPr>
      <w:r w:rsidRPr="00A44E8D">
        <w:t>What do we know works?</w:t>
      </w:r>
    </w:p>
    <w:p w14:paraId="7BF3F27E" w14:textId="77777777" w:rsidR="00B83D95" w:rsidRDefault="00B83D95" w:rsidP="00805E57">
      <w:pPr>
        <w:pStyle w:val="ListParagraph"/>
        <w:numPr>
          <w:ilvl w:val="0"/>
          <w:numId w:val="48"/>
        </w:numPr>
      </w:pPr>
      <w:r>
        <w:t>Collaboration</w:t>
      </w:r>
    </w:p>
    <w:p w14:paraId="58AAB652" w14:textId="77777777" w:rsidR="00B83D95" w:rsidRDefault="00B83D95" w:rsidP="00805E57">
      <w:pPr>
        <w:pStyle w:val="ListParagraph"/>
        <w:numPr>
          <w:ilvl w:val="0"/>
          <w:numId w:val="48"/>
        </w:numPr>
      </w:pPr>
      <w:r>
        <w:t>Communication</w:t>
      </w:r>
    </w:p>
    <w:p w14:paraId="28214D05" w14:textId="77777777" w:rsidR="00B83D95" w:rsidRDefault="00B83D95" w:rsidP="00805E57">
      <w:pPr>
        <w:pStyle w:val="ListParagraph"/>
        <w:numPr>
          <w:ilvl w:val="0"/>
          <w:numId w:val="48"/>
        </w:numPr>
      </w:pPr>
      <w:r>
        <w:t>Diversity and skills and knowledge</w:t>
      </w:r>
    </w:p>
    <w:p w14:paraId="20947B81" w14:textId="77777777" w:rsidR="00B83D95" w:rsidRDefault="00B83D95" w:rsidP="00805E57">
      <w:pPr>
        <w:pStyle w:val="ListParagraph"/>
        <w:numPr>
          <w:ilvl w:val="0"/>
          <w:numId w:val="48"/>
        </w:numPr>
      </w:pPr>
      <w:r>
        <w:t>Networks</w:t>
      </w:r>
    </w:p>
    <w:p w14:paraId="7B52D0A9" w14:textId="77777777" w:rsidR="00B83D95" w:rsidRDefault="00B83D95" w:rsidP="00805E57">
      <w:pPr>
        <w:pStyle w:val="ListParagraph"/>
        <w:numPr>
          <w:ilvl w:val="0"/>
          <w:numId w:val="48"/>
        </w:numPr>
      </w:pPr>
      <w:r>
        <w:t>Power of numbers</w:t>
      </w:r>
    </w:p>
    <w:p w14:paraId="331BEA91" w14:textId="77777777" w:rsidR="00B83D95" w:rsidRDefault="00B83D95" w:rsidP="00805E57">
      <w:pPr>
        <w:pStyle w:val="ListParagraph"/>
        <w:numPr>
          <w:ilvl w:val="0"/>
          <w:numId w:val="48"/>
        </w:numPr>
      </w:pPr>
      <w:r>
        <w:t xml:space="preserve">Planning </w:t>
      </w:r>
    </w:p>
    <w:p w14:paraId="51028A3A" w14:textId="77777777" w:rsidR="00B83D95" w:rsidRDefault="00B83D95" w:rsidP="00522EF5">
      <w:pPr>
        <w:pStyle w:val="ListParagraph"/>
        <w:numPr>
          <w:ilvl w:val="0"/>
          <w:numId w:val="48"/>
        </w:numPr>
      </w:pPr>
      <w:r>
        <w:lastRenderedPageBreak/>
        <w:t>Commitment</w:t>
      </w:r>
    </w:p>
    <w:p w14:paraId="697DACD5" w14:textId="77777777" w:rsidR="00B83D95" w:rsidRDefault="00B83D95" w:rsidP="00522EF5">
      <w:pPr>
        <w:pStyle w:val="ListParagraph"/>
        <w:numPr>
          <w:ilvl w:val="0"/>
          <w:numId w:val="48"/>
        </w:numPr>
      </w:pPr>
      <w:r>
        <w:t>Achieving small goals</w:t>
      </w:r>
    </w:p>
    <w:p w14:paraId="155C5873" w14:textId="77777777" w:rsidR="00B83D95" w:rsidRDefault="00B83D95" w:rsidP="00522EF5">
      <w:pPr>
        <w:pStyle w:val="ListParagraph"/>
        <w:numPr>
          <w:ilvl w:val="0"/>
          <w:numId w:val="48"/>
        </w:numPr>
      </w:pPr>
      <w:r>
        <w:t>Local ownership</w:t>
      </w:r>
    </w:p>
    <w:p w14:paraId="7116BD66" w14:textId="174099B3" w:rsidR="0026054E" w:rsidRPr="00E963D1" w:rsidRDefault="0026054E" w:rsidP="007C4C5E">
      <w:pPr>
        <w:pStyle w:val="Heading3"/>
      </w:pPr>
      <w:r w:rsidRPr="00E963D1">
        <w:t>Who do we need to partner with?</w:t>
      </w:r>
    </w:p>
    <w:p w14:paraId="3D2D4B02" w14:textId="77777777" w:rsidR="00DF0E0A" w:rsidRDefault="00DF0E0A" w:rsidP="00522EF5">
      <w:pPr>
        <w:pStyle w:val="ListParagraph"/>
        <w:numPr>
          <w:ilvl w:val="0"/>
          <w:numId w:val="48"/>
        </w:numPr>
      </w:pPr>
      <w:r>
        <w:t>Chamber of Commerce</w:t>
      </w:r>
    </w:p>
    <w:p w14:paraId="0DA3633F" w14:textId="77777777" w:rsidR="00DF0E0A" w:rsidRDefault="00DF0E0A" w:rsidP="00522EF5">
      <w:pPr>
        <w:pStyle w:val="ListParagraph"/>
        <w:numPr>
          <w:ilvl w:val="0"/>
          <w:numId w:val="48"/>
        </w:numPr>
      </w:pPr>
      <w:r>
        <w:t>Peak bodies across sectors – local/state/federal</w:t>
      </w:r>
    </w:p>
    <w:p w14:paraId="5023215B" w14:textId="77777777" w:rsidR="00DF0E0A" w:rsidRDefault="00DF0E0A" w:rsidP="00522EF5">
      <w:pPr>
        <w:pStyle w:val="ListParagraph"/>
        <w:numPr>
          <w:ilvl w:val="0"/>
          <w:numId w:val="48"/>
        </w:numPr>
      </w:pPr>
      <w:r>
        <w:t>Community members</w:t>
      </w:r>
    </w:p>
    <w:p w14:paraId="3D292507" w14:textId="46A75F2D" w:rsidR="0026054E" w:rsidRPr="00A44E8D" w:rsidRDefault="0026054E" w:rsidP="007C4C5E">
      <w:pPr>
        <w:pStyle w:val="Heading3"/>
      </w:pPr>
      <w:r w:rsidRPr="00A44E8D">
        <w:t>What are the risks and challenges?</w:t>
      </w:r>
    </w:p>
    <w:p w14:paraId="61BF9C64" w14:textId="77777777" w:rsidR="00D93640" w:rsidRDefault="00D93640" w:rsidP="00522EF5">
      <w:pPr>
        <w:pStyle w:val="ListParagraph"/>
        <w:numPr>
          <w:ilvl w:val="0"/>
          <w:numId w:val="48"/>
        </w:numPr>
      </w:pPr>
      <w:r>
        <w:t>Commitment</w:t>
      </w:r>
    </w:p>
    <w:p w14:paraId="0EDF9221" w14:textId="77777777" w:rsidR="00D93640" w:rsidRDefault="00D93640" w:rsidP="00522EF5">
      <w:pPr>
        <w:pStyle w:val="ListParagraph"/>
        <w:numPr>
          <w:ilvl w:val="0"/>
          <w:numId w:val="48"/>
        </w:numPr>
      </w:pPr>
      <w:r>
        <w:t>Getting buy in from right people</w:t>
      </w:r>
    </w:p>
    <w:p w14:paraId="31F5C1BF" w14:textId="77777777" w:rsidR="00D93640" w:rsidRDefault="00D93640" w:rsidP="00522EF5">
      <w:pPr>
        <w:pStyle w:val="ListParagraph"/>
        <w:numPr>
          <w:ilvl w:val="0"/>
          <w:numId w:val="48"/>
        </w:numPr>
      </w:pPr>
      <w:r>
        <w:t>Change of government</w:t>
      </w:r>
    </w:p>
    <w:p w14:paraId="3C169A59" w14:textId="77777777" w:rsidR="00D93640" w:rsidRDefault="00D93640" w:rsidP="00522EF5">
      <w:pPr>
        <w:pStyle w:val="ListParagraph"/>
        <w:numPr>
          <w:ilvl w:val="0"/>
          <w:numId w:val="48"/>
        </w:numPr>
      </w:pPr>
      <w:r>
        <w:t>Political interference</w:t>
      </w:r>
    </w:p>
    <w:p w14:paraId="4A2C19A1" w14:textId="77777777" w:rsidR="00D93640" w:rsidRDefault="00D93640" w:rsidP="00522EF5">
      <w:pPr>
        <w:pStyle w:val="ListParagraph"/>
        <w:numPr>
          <w:ilvl w:val="0"/>
          <w:numId w:val="48"/>
        </w:numPr>
      </w:pPr>
      <w:r>
        <w:t>Sharing information</w:t>
      </w:r>
    </w:p>
    <w:p w14:paraId="3267AA55" w14:textId="0CED86FC" w:rsidR="0026054E" w:rsidRDefault="0026054E" w:rsidP="007C4C5E">
      <w:pPr>
        <w:pStyle w:val="Heading3"/>
      </w:pPr>
      <w:r w:rsidRPr="00371AED">
        <w:t>What do we need to learn</w:t>
      </w:r>
      <w:r w:rsidR="0038404B">
        <w:t xml:space="preserve"> by doing?</w:t>
      </w:r>
    </w:p>
    <w:p w14:paraId="59C967DE" w14:textId="77777777" w:rsidR="00A31451" w:rsidRDefault="00A31451" w:rsidP="00522EF5">
      <w:pPr>
        <w:pStyle w:val="ListParagraph"/>
        <w:numPr>
          <w:ilvl w:val="0"/>
          <w:numId w:val="48"/>
        </w:numPr>
      </w:pPr>
      <w:r>
        <w:t>Active listening</w:t>
      </w:r>
    </w:p>
    <w:p w14:paraId="1EA2964D" w14:textId="77777777" w:rsidR="00A31451" w:rsidRDefault="00A31451" w:rsidP="00522EF5">
      <w:pPr>
        <w:pStyle w:val="ListParagraph"/>
        <w:numPr>
          <w:ilvl w:val="0"/>
          <w:numId w:val="48"/>
        </w:numPr>
      </w:pPr>
      <w:r>
        <w:t>Place-based responses</w:t>
      </w:r>
    </w:p>
    <w:p w14:paraId="5E6CDBF7" w14:textId="77777777" w:rsidR="00A31451" w:rsidRDefault="00A31451" w:rsidP="00522EF5">
      <w:pPr>
        <w:pStyle w:val="ListParagraph"/>
        <w:numPr>
          <w:ilvl w:val="0"/>
          <w:numId w:val="48"/>
        </w:numPr>
      </w:pPr>
      <w:r>
        <w:t>Celebrate and share (marketing internal/external)</w:t>
      </w:r>
    </w:p>
    <w:p w14:paraId="113F8453" w14:textId="77777777" w:rsidR="00A31451" w:rsidRDefault="00A31451" w:rsidP="00522EF5">
      <w:pPr>
        <w:pStyle w:val="ListParagraph"/>
        <w:numPr>
          <w:ilvl w:val="0"/>
          <w:numId w:val="48"/>
        </w:numPr>
      </w:pPr>
      <w:r>
        <w:t>Calculated risk (challenge status quo)</w:t>
      </w:r>
    </w:p>
    <w:p w14:paraId="4CC425B7" w14:textId="77777777" w:rsidR="00A31451" w:rsidRDefault="00A31451" w:rsidP="00522EF5">
      <w:pPr>
        <w:pStyle w:val="ListParagraph"/>
        <w:numPr>
          <w:ilvl w:val="0"/>
          <w:numId w:val="48"/>
        </w:numPr>
      </w:pPr>
      <w:r>
        <w:t>Keep it simple</w:t>
      </w:r>
    </w:p>
    <w:p w14:paraId="1BE7B4D9" w14:textId="77777777" w:rsidR="00A31451" w:rsidRDefault="00A31451" w:rsidP="00522EF5">
      <w:pPr>
        <w:pStyle w:val="ListParagraph"/>
        <w:numPr>
          <w:ilvl w:val="0"/>
          <w:numId w:val="48"/>
        </w:numPr>
      </w:pPr>
      <w:r>
        <w:t>Action learning (geographic testing)</w:t>
      </w:r>
    </w:p>
    <w:p w14:paraId="2311BABB" w14:textId="7AC3D93E" w:rsidR="00A31451" w:rsidRDefault="00A31451" w:rsidP="00522EF5">
      <w:pPr>
        <w:pStyle w:val="ListParagraph"/>
        <w:numPr>
          <w:ilvl w:val="0"/>
          <w:numId w:val="48"/>
        </w:numPr>
      </w:pPr>
      <w:r>
        <w:t>Documenting the journey</w:t>
      </w:r>
    </w:p>
    <w:p w14:paraId="46720DAB" w14:textId="04126B66" w:rsidR="00B62566" w:rsidRDefault="00B62566" w:rsidP="00522EF5">
      <w:pPr>
        <w:pStyle w:val="ListParagraph"/>
        <w:numPr>
          <w:ilvl w:val="0"/>
          <w:numId w:val="48"/>
        </w:numPr>
      </w:pPr>
      <w:r>
        <w:t>Staying focussed/clear sight of priorities</w:t>
      </w:r>
    </w:p>
    <w:p w14:paraId="47C72DEE" w14:textId="23EBE262" w:rsidR="00773F7C" w:rsidRDefault="00B62566" w:rsidP="00A31451">
      <w:pPr>
        <w:pStyle w:val="Heading3"/>
      </w:pPr>
      <w:r>
        <w:t>How</w:t>
      </w:r>
      <w:r w:rsidR="00773F7C" w:rsidRPr="00C25241">
        <w:t xml:space="preserve"> do we make sure everyone is included?</w:t>
      </w:r>
    </w:p>
    <w:p w14:paraId="421E0FAD" w14:textId="77777777" w:rsidR="00B62566" w:rsidRDefault="00B62566" w:rsidP="00522EF5">
      <w:pPr>
        <w:pStyle w:val="ListParagraph"/>
        <w:numPr>
          <w:ilvl w:val="0"/>
          <w:numId w:val="48"/>
        </w:numPr>
      </w:pPr>
      <w:r>
        <w:t>Development of a charter</w:t>
      </w:r>
    </w:p>
    <w:p w14:paraId="164C2E13" w14:textId="77777777" w:rsidR="00B62566" w:rsidRDefault="00B62566" w:rsidP="00522EF5">
      <w:pPr>
        <w:pStyle w:val="ListParagraph"/>
        <w:numPr>
          <w:ilvl w:val="0"/>
          <w:numId w:val="48"/>
        </w:numPr>
      </w:pPr>
      <w:r>
        <w:t>Transparent and open communication (agreed process)</w:t>
      </w:r>
    </w:p>
    <w:p w14:paraId="03905AA9" w14:textId="77777777" w:rsidR="00B62566" w:rsidRDefault="00B62566" w:rsidP="00522EF5">
      <w:pPr>
        <w:pStyle w:val="ListParagraph"/>
        <w:numPr>
          <w:ilvl w:val="0"/>
          <w:numId w:val="48"/>
        </w:numPr>
      </w:pPr>
      <w:r>
        <w:t>Form of communication (language)</w:t>
      </w:r>
    </w:p>
    <w:p w14:paraId="32EBD165" w14:textId="33591395" w:rsidR="001A1ABF" w:rsidRPr="00A64034" w:rsidRDefault="0098000B" w:rsidP="00103F6C">
      <w:pPr>
        <w:pStyle w:val="Heading3"/>
      </w:pPr>
      <w:r>
        <w:t xml:space="preserve">What </w:t>
      </w:r>
      <w:r w:rsidR="00773F7C" w:rsidRPr="00C25241">
        <w:t>are our next wise steps?</w:t>
      </w:r>
      <w:r w:rsidR="00A64034">
        <w:t xml:space="preserve"> </w:t>
      </w:r>
    </w:p>
    <w:p w14:paraId="7BD4B546" w14:textId="77777777" w:rsidR="00522EF5" w:rsidRDefault="00522EF5" w:rsidP="00522EF5">
      <w:pPr>
        <w:pStyle w:val="ListParagraph"/>
        <w:numPr>
          <w:ilvl w:val="0"/>
          <w:numId w:val="48"/>
        </w:numPr>
      </w:pPr>
      <w:r>
        <w:t>Participants (identify)</w:t>
      </w:r>
    </w:p>
    <w:p w14:paraId="2A3B32F2" w14:textId="77777777" w:rsidR="00522EF5" w:rsidRDefault="00522EF5" w:rsidP="00522EF5">
      <w:pPr>
        <w:pStyle w:val="ListParagraph"/>
        <w:numPr>
          <w:ilvl w:val="0"/>
          <w:numId w:val="48"/>
        </w:numPr>
      </w:pPr>
      <w:r>
        <w:t>BRING TO THE ATTENTION OF THE LOCAL MAYOR</w:t>
      </w:r>
    </w:p>
    <w:p w14:paraId="3C1E32C6" w14:textId="77777777" w:rsidR="00522EF5" w:rsidRDefault="00522EF5" w:rsidP="00522EF5">
      <w:pPr>
        <w:pStyle w:val="ListParagraph"/>
        <w:numPr>
          <w:ilvl w:val="0"/>
          <w:numId w:val="48"/>
        </w:numPr>
      </w:pPr>
      <w:r>
        <w:t>Development of the Foundation (Principles)</w:t>
      </w:r>
    </w:p>
    <w:p w14:paraId="1C2D2ED9" w14:textId="50149B8D" w:rsidR="00773F7C" w:rsidRDefault="00773F7C" w:rsidP="001A14A4">
      <w:pPr>
        <w:pStyle w:val="Heading2"/>
      </w:pPr>
      <w:r>
        <w:t xml:space="preserve">Project </w:t>
      </w:r>
      <w:r w:rsidR="005A1D43">
        <w:t>four</w:t>
      </w:r>
    </w:p>
    <w:p w14:paraId="3C0BBA35" w14:textId="408D48EB" w:rsidR="00773F7C" w:rsidRDefault="00773F7C" w:rsidP="007C4C5E">
      <w:pPr>
        <w:pStyle w:val="Heading3"/>
      </w:pPr>
      <w:r w:rsidRPr="00C25241">
        <w:t>Host Ideas</w:t>
      </w:r>
      <w:r>
        <w:t xml:space="preserve"> </w:t>
      </w:r>
      <w:r w:rsidR="00B40553">
        <w:t xml:space="preserve">– </w:t>
      </w:r>
      <w:r w:rsidR="00B01CF3">
        <w:t>Promote disability tourism in Mackay AGGRESSIVELY combining private and business sector</w:t>
      </w:r>
    </w:p>
    <w:p w14:paraId="28FBDCE7" w14:textId="663C23CD" w:rsidR="00773F7C" w:rsidRDefault="00773F7C" w:rsidP="007C4C5E">
      <w:pPr>
        <w:pStyle w:val="Heading3"/>
      </w:pPr>
      <w:r w:rsidRPr="00536791">
        <w:t>What could this idea become?</w:t>
      </w:r>
    </w:p>
    <w:p w14:paraId="087D3FCC" w14:textId="77777777" w:rsidR="00D13D42" w:rsidRDefault="00D13D42" w:rsidP="00D13D42">
      <w:pPr>
        <w:pStyle w:val="ListParagraph"/>
        <w:numPr>
          <w:ilvl w:val="0"/>
          <w:numId w:val="48"/>
        </w:numPr>
      </w:pPr>
      <w:r>
        <w:t>It has the capacity to affect every aspect of accessibility in Mackay. Accommodation, shopping, transport, restaurants, leisure. It can also bring a great boost to our tourism industry, which will have impact on the entire community</w:t>
      </w:r>
    </w:p>
    <w:p w14:paraId="0B23972F" w14:textId="2A13B251" w:rsidR="00FA7362" w:rsidRDefault="00773F7C" w:rsidP="007C4C5E">
      <w:pPr>
        <w:pStyle w:val="Heading3"/>
      </w:pPr>
      <w:r w:rsidRPr="00C13AC8">
        <w:lastRenderedPageBreak/>
        <w:t>W</w:t>
      </w:r>
      <w:r w:rsidR="00FA7362">
        <w:t>hat do we know works?</w:t>
      </w:r>
    </w:p>
    <w:p w14:paraId="062480B9" w14:textId="77777777" w:rsidR="00FA7362" w:rsidRDefault="00FA7362" w:rsidP="00805E57">
      <w:pPr>
        <w:pStyle w:val="ListParagraph"/>
        <w:numPr>
          <w:ilvl w:val="0"/>
          <w:numId w:val="48"/>
        </w:numPr>
      </w:pPr>
      <w:r>
        <w:t>Giving consistent messages to business owners</w:t>
      </w:r>
    </w:p>
    <w:p w14:paraId="416ADEAC" w14:textId="77777777" w:rsidR="00FA7362" w:rsidRDefault="00FA7362" w:rsidP="00805E57">
      <w:pPr>
        <w:pStyle w:val="ListParagraph"/>
        <w:numPr>
          <w:ilvl w:val="0"/>
          <w:numId w:val="48"/>
        </w:numPr>
      </w:pPr>
      <w:r>
        <w:t>Having enough people with the right skill set</w:t>
      </w:r>
    </w:p>
    <w:p w14:paraId="3BED3F6E" w14:textId="77777777" w:rsidR="00FA7362" w:rsidRDefault="00FA7362" w:rsidP="00805E57">
      <w:pPr>
        <w:pStyle w:val="ListParagraph"/>
        <w:numPr>
          <w:ilvl w:val="0"/>
          <w:numId w:val="48"/>
        </w:numPr>
      </w:pPr>
      <w:r>
        <w:t>Collaboration between organisations</w:t>
      </w:r>
    </w:p>
    <w:p w14:paraId="17A73BBA" w14:textId="77777777" w:rsidR="00FA7362" w:rsidRDefault="00FA7362" w:rsidP="00805E57">
      <w:pPr>
        <w:pStyle w:val="ListParagraph"/>
        <w:numPr>
          <w:ilvl w:val="0"/>
          <w:numId w:val="48"/>
        </w:numPr>
      </w:pPr>
      <w:r>
        <w:t>Incentives</w:t>
      </w:r>
    </w:p>
    <w:p w14:paraId="05AAFD1B" w14:textId="77777777" w:rsidR="00FA7362" w:rsidRDefault="00FA7362" w:rsidP="00805E57">
      <w:pPr>
        <w:pStyle w:val="ListParagraph"/>
        <w:numPr>
          <w:ilvl w:val="0"/>
          <w:numId w:val="48"/>
        </w:numPr>
      </w:pPr>
      <w:r>
        <w:t>Profits</w:t>
      </w:r>
    </w:p>
    <w:p w14:paraId="1AFD25EB" w14:textId="7254F873" w:rsidR="00773F7C" w:rsidRPr="00C13AC8" w:rsidRDefault="00FA7362" w:rsidP="007C4C5E">
      <w:pPr>
        <w:pStyle w:val="Heading3"/>
      </w:pPr>
      <w:r>
        <w:rPr>
          <w:rFonts w:eastAsiaTheme="minorEastAsia" w:cstheme="minorBidi"/>
          <w:b w:val="0"/>
          <w:color w:val="auto"/>
          <w:szCs w:val="20"/>
        </w:rPr>
        <w:t>W</w:t>
      </w:r>
      <w:r w:rsidR="00773F7C" w:rsidRPr="00C13AC8">
        <w:t>ho do we need to partner with?</w:t>
      </w:r>
    </w:p>
    <w:p w14:paraId="30D260B6" w14:textId="77777777" w:rsidR="00DA426B" w:rsidRDefault="00DA426B" w:rsidP="00805E57">
      <w:pPr>
        <w:pStyle w:val="ListParagraph"/>
        <w:numPr>
          <w:ilvl w:val="0"/>
          <w:numId w:val="48"/>
        </w:numPr>
      </w:pPr>
      <w:r>
        <w:t>Tourism Mackay</w:t>
      </w:r>
    </w:p>
    <w:p w14:paraId="11D4F0F9" w14:textId="77777777" w:rsidR="00DA426B" w:rsidRDefault="00DA426B" w:rsidP="00805E57">
      <w:pPr>
        <w:pStyle w:val="ListParagraph"/>
        <w:numPr>
          <w:ilvl w:val="0"/>
          <w:numId w:val="48"/>
        </w:numPr>
      </w:pPr>
      <w:r>
        <w:t>Council</w:t>
      </w:r>
    </w:p>
    <w:p w14:paraId="312D458B" w14:textId="77777777" w:rsidR="00DA426B" w:rsidRDefault="00DA426B" w:rsidP="00805E57">
      <w:pPr>
        <w:pStyle w:val="ListParagraph"/>
        <w:numPr>
          <w:ilvl w:val="0"/>
          <w:numId w:val="48"/>
        </w:numPr>
      </w:pPr>
      <w:r>
        <w:t>Chamber of Commerce</w:t>
      </w:r>
    </w:p>
    <w:p w14:paraId="30D1AB1B" w14:textId="77777777" w:rsidR="00DA426B" w:rsidRDefault="00DA426B" w:rsidP="00805E57">
      <w:pPr>
        <w:pStyle w:val="ListParagraph"/>
        <w:numPr>
          <w:ilvl w:val="0"/>
          <w:numId w:val="48"/>
        </w:numPr>
      </w:pPr>
      <w:r>
        <w:t>Motel/hotel managers</w:t>
      </w:r>
    </w:p>
    <w:p w14:paraId="769DFAD4" w14:textId="77777777" w:rsidR="00DA426B" w:rsidRDefault="00DA426B" w:rsidP="00805E57">
      <w:pPr>
        <w:pStyle w:val="ListParagraph"/>
        <w:numPr>
          <w:ilvl w:val="0"/>
          <w:numId w:val="48"/>
        </w:numPr>
      </w:pPr>
      <w:r>
        <w:t>Grants – ILC (NDIS) Chamber of Commerce</w:t>
      </w:r>
    </w:p>
    <w:p w14:paraId="25AC96EC" w14:textId="77777777" w:rsidR="00DA426B" w:rsidRDefault="00DA426B" w:rsidP="00805E57">
      <w:pPr>
        <w:pStyle w:val="ListParagraph"/>
        <w:numPr>
          <w:ilvl w:val="0"/>
          <w:numId w:val="48"/>
        </w:numPr>
      </w:pPr>
      <w:r>
        <w:t>Department of State Development</w:t>
      </w:r>
    </w:p>
    <w:p w14:paraId="10450BCC" w14:textId="0EBAD501" w:rsidR="00773F7C" w:rsidRPr="00C13AC8" w:rsidRDefault="00773F7C" w:rsidP="007C4C5E">
      <w:pPr>
        <w:pStyle w:val="Heading3"/>
      </w:pPr>
      <w:r w:rsidRPr="00C13AC8">
        <w:t>What are the risks and challenges?</w:t>
      </w:r>
    </w:p>
    <w:p w14:paraId="3A4E7A91" w14:textId="77777777" w:rsidR="00BC094A" w:rsidRDefault="00BC094A" w:rsidP="00805E57">
      <w:pPr>
        <w:pStyle w:val="ListParagraph"/>
        <w:numPr>
          <w:ilvl w:val="0"/>
          <w:numId w:val="48"/>
        </w:numPr>
      </w:pPr>
      <w:r>
        <w:t>Show financial incentives</w:t>
      </w:r>
    </w:p>
    <w:p w14:paraId="6FC0F07A" w14:textId="77777777" w:rsidR="00BC094A" w:rsidRDefault="00BC094A" w:rsidP="00805E57">
      <w:pPr>
        <w:pStyle w:val="ListParagraph"/>
        <w:numPr>
          <w:ilvl w:val="0"/>
          <w:numId w:val="48"/>
        </w:numPr>
      </w:pPr>
      <w:r>
        <w:t>Business owners won’t be interested</w:t>
      </w:r>
    </w:p>
    <w:p w14:paraId="57D6766C" w14:textId="77777777" w:rsidR="00BC094A" w:rsidRDefault="00BC094A" w:rsidP="00805E57">
      <w:pPr>
        <w:pStyle w:val="ListParagraph"/>
        <w:numPr>
          <w:ilvl w:val="0"/>
          <w:numId w:val="48"/>
        </w:numPr>
      </w:pPr>
      <w:r>
        <w:t>People lose interest in the project after a while</w:t>
      </w:r>
    </w:p>
    <w:p w14:paraId="598A020C" w14:textId="77777777" w:rsidR="00BC094A" w:rsidRDefault="00BC094A" w:rsidP="00805E57">
      <w:pPr>
        <w:pStyle w:val="ListParagraph"/>
        <w:numPr>
          <w:ilvl w:val="0"/>
          <w:numId w:val="48"/>
        </w:numPr>
      </w:pPr>
      <w:r>
        <w:t>Right people with right skills bored</w:t>
      </w:r>
    </w:p>
    <w:p w14:paraId="1E7D6705" w14:textId="77777777" w:rsidR="00BC094A" w:rsidRDefault="00BC094A" w:rsidP="00805E57">
      <w:pPr>
        <w:pStyle w:val="ListParagraph"/>
        <w:numPr>
          <w:ilvl w:val="0"/>
          <w:numId w:val="48"/>
        </w:numPr>
      </w:pPr>
      <w:r>
        <w:t>Risk aversion insurance</w:t>
      </w:r>
    </w:p>
    <w:p w14:paraId="42E2DD96" w14:textId="1F66DA63" w:rsidR="00DC4203" w:rsidRPr="00C13AC8" w:rsidRDefault="00DC4203" w:rsidP="00BC094A">
      <w:pPr>
        <w:pStyle w:val="Heading3"/>
      </w:pPr>
      <w:r w:rsidRPr="00C13AC8">
        <w:t>What do we need to learn by doing?</w:t>
      </w:r>
    </w:p>
    <w:p w14:paraId="555EE112" w14:textId="77777777" w:rsidR="00782965" w:rsidRDefault="00782965" w:rsidP="00805E57">
      <w:pPr>
        <w:pStyle w:val="ListParagraph"/>
        <w:numPr>
          <w:ilvl w:val="0"/>
          <w:numId w:val="48"/>
        </w:numPr>
      </w:pPr>
      <w:r>
        <w:t>Is my business accessible?</w:t>
      </w:r>
    </w:p>
    <w:p w14:paraId="33ED4B07" w14:textId="77777777" w:rsidR="00782965" w:rsidRDefault="00782965" w:rsidP="00805E57">
      <w:pPr>
        <w:pStyle w:val="ListParagraph"/>
        <w:numPr>
          <w:ilvl w:val="0"/>
          <w:numId w:val="48"/>
        </w:numPr>
      </w:pPr>
      <w:r>
        <w:t>Watch and follow a person in a wheelchair</w:t>
      </w:r>
    </w:p>
    <w:p w14:paraId="31641D11" w14:textId="77777777" w:rsidR="00782965" w:rsidRDefault="00782965" w:rsidP="00805E57">
      <w:pPr>
        <w:pStyle w:val="ListParagraph"/>
        <w:numPr>
          <w:ilvl w:val="0"/>
          <w:numId w:val="48"/>
        </w:numPr>
      </w:pPr>
      <w:r>
        <w:t>Perhaps experience using a wheelchair in their own facility?</w:t>
      </w:r>
    </w:p>
    <w:p w14:paraId="68BBE0A0" w14:textId="77777777" w:rsidR="00782965" w:rsidRDefault="00782965" w:rsidP="00805E57">
      <w:pPr>
        <w:pStyle w:val="ListParagraph"/>
        <w:numPr>
          <w:ilvl w:val="0"/>
          <w:numId w:val="48"/>
        </w:numPr>
      </w:pPr>
      <w:r>
        <w:t>How to market the concept of a vital and financially empowered disability community?</w:t>
      </w:r>
    </w:p>
    <w:p w14:paraId="54F3DB3B" w14:textId="2CFA94AF" w:rsidR="00DC4203" w:rsidRPr="008F0A51" w:rsidRDefault="00626843" w:rsidP="007C4C5E">
      <w:pPr>
        <w:pStyle w:val="Heading3"/>
      </w:pPr>
      <w:r>
        <w:t>How do we make sure everyone is included?</w:t>
      </w:r>
    </w:p>
    <w:p w14:paraId="290A219A" w14:textId="77777777" w:rsidR="00BD645D" w:rsidRDefault="00BD645D" w:rsidP="00805E57">
      <w:pPr>
        <w:pStyle w:val="ListParagraph"/>
        <w:numPr>
          <w:ilvl w:val="0"/>
          <w:numId w:val="48"/>
        </w:numPr>
      </w:pPr>
      <w:r>
        <w:t>Educate business owners that the disability community is a great untapped market sector that EXCEEDS the Chinese tourism sector</w:t>
      </w:r>
    </w:p>
    <w:p w14:paraId="62E8C960" w14:textId="77777777" w:rsidR="00337012" w:rsidRPr="008F0A51" w:rsidRDefault="00337012" w:rsidP="00337012">
      <w:pPr>
        <w:pStyle w:val="Heading3"/>
      </w:pPr>
      <w:r w:rsidRPr="008F0A51">
        <w:t>What are our next wise steps?</w:t>
      </w:r>
    </w:p>
    <w:p w14:paraId="4ED18F1B" w14:textId="77777777" w:rsidR="00AF3044" w:rsidRDefault="00AF3044" w:rsidP="00805E57">
      <w:pPr>
        <w:pStyle w:val="ListParagraph"/>
        <w:numPr>
          <w:ilvl w:val="0"/>
          <w:numId w:val="48"/>
        </w:numPr>
      </w:pPr>
      <w:bookmarkStart w:id="9" w:name="_Toc535492311"/>
      <w:r>
        <w:t>Mackay/Whitsunday tourism</w:t>
      </w:r>
    </w:p>
    <w:p w14:paraId="586BEBD4" w14:textId="77777777" w:rsidR="00AF3044" w:rsidRDefault="00AF3044" w:rsidP="00805E57">
      <w:pPr>
        <w:pStyle w:val="ListParagraph"/>
        <w:numPr>
          <w:ilvl w:val="0"/>
          <w:numId w:val="48"/>
        </w:numPr>
      </w:pPr>
      <w:r>
        <w:t>Chamber of Commerce</w:t>
      </w:r>
    </w:p>
    <w:p w14:paraId="3F4308DF" w14:textId="77777777" w:rsidR="00AF3044" w:rsidRDefault="00AF3044" w:rsidP="00805E57">
      <w:pPr>
        <w:pStyle w:val="ListParagraph"/>
        <w:numPr>
          <w:ilvl w:val="0"/>
          <w:numId w:val="48"/>
        </w:numPr>
      </w:pPr>
      <w:r>
        <w:t>Spinal Life</w:t>
      </w:r>
    </w:p>
    <w:p w14:paraId="7B046794" w14:textId="0B02121C" w:rsidR="003B4DB8" w:rsidRDefault="003B4DB8" w:rsidP="003B4DB8">
      <w:pPr>
        <w:pStyle w:val="Heading2"/>
      </w:pPr>
      <w:r>
        <w:t xml:space="preserve">Project </w:t>
      </w:r>
      <w:r w:rsidR="005A1D43">
        <w:t>five</w:t>
      </w:r>
    </w:p>
    <w:p w14:paraId="73068376" w14:textId="635084A6" w:rsidR="003B4DB8" w:rsidRDefault="003B4DB8" w:rsidP="003B4DB8">
      <w:pPr>
        <w:pStyle w:val="Heading3"/>
      </w:pPr>
      <w:r w:rsidRPr="00EA1588">
        <w:t>Host Idea</w:t>
      </w:r>
      <w:r>
        <w:t xml:space="preserve"> – </w:t>
      </w:r>
      <w:r w:rsidR="00AF3044">
        <w:t>Accessibility inclusion for the whole community</w:t>
      </w:r>
    </w:p>
    <w:p w14:paraId="5BEE38E1" w14:textId="77777777" w:rsidR="003B4DB8" w:rsidRPr="00EA1588" w:rsidRDefault="003B4DB8" w:rsidP="003B4DB8">
      <w:pPr>
        <w:pStyle w:val="Heading3"/>
      </w:pPr>
      <w:r w:rsidRPr="00EA1588">
        <w:t>What could this idea become?</w:t>
      </w:r>
    </w:p>
    <w:p w14:paraId="162C1E77" w14:textId="77777777" w:rsidR="00AD4AAD" w:rsidRDefault="00AD4AAD" w:rsidP="00805E57">
      <w:pPr>
        <w:pStyle w:val="ListParagraph"/>
        <w:numPr>
          <w:ilvl w:val="0"/>
          <w:numId w:val="48"/>
        </w:numPr>
      </w:pPr>
      <w:r>
        <w:t>Remove all barriers/full inclusion into every aspect of life</w:t>
      </w:r>
    </w:p>
    <w:p w14:paraId="359974ED" w14:textId="77777777" w:rsidR="00AD4AAD" w:rsidRDefault="00AD4AAD" w:rsidP="00805E57">
      <w:pPr>
        <w:pStyle w:val="ListParagraph"/>
        <w:numPr>
          <w:ilvl w:val="0"/>
          <w:numId w:val="48"/>
        </w:numPr>
      </w:pPr>
      <w:r>
        <w:t>To access basic needs to live</w:t>
      </w:r>
    </w:p>
    <w:p w14:paraId="5B277CB1" w14:textId="77777777" w:rsidR="00AD4AAD" w:rsidRDefault="00AD4AAD" w:rsidP="00AD4AAD">
      <w:pPr>
        <w:pStyle w:val="ListParagraph"/>
        <w:numPr>
          <w:ilvl w:val="0"/>
          <w:numId w:val="48"/>
        </w:numPr>
      </w:pPr>
      <w:r>
        <w:lastRenderedPageBreak/>
        <w:t>Housing/transport/community/activities/health – without having to rely on others for access</w:t>
      </w:r>
    </w:p>
    <w:p w14:paraId="0B37F029" w14:textId="77777777" w:rsidR="003B4DB8" w:rsidRDefault="003B4DB8" w:rsidP="003B4DB8">
      <w:pPr>
        <w:pStyle w:val="Heading3"/>
      </w:pPr>
      <w:r>
        <w:t>What do we know works?</w:t>
      </w:r>
    </w:p>
    <w:p w14:paraId="6A5EC008" w14:textId="77777777" w:rsidR="00E72ECE" w:rsidRDefault="00E72ECE" w:rsidP="00E72ECE">
      <w:pPr>
        <w:pStyle w:val="ListParagraph"/>
        <w:numPr>
          <w:ilvl w:val="0"/>
          <w:numId w:val="48"/>
        </w:numPr>
      </w:pPr>
      <w:r>
        <w:t>New builds – access improved because of new legislation</w:t>
      </w:r>
    </w:p>
    <w:p w14:paraId="4FF9EDF0" w14:textId="77777777" w:rsidR="00E72ECE" w:rsidRDefault="00E72ECE" w:rsidP="00E72ECE">
      <w:pPr>
        <w:pStyle w:val="ListParagraph"/>
        <w:numPr>
          <w:ilvl w:val="0"/>
          <w:numId w:val="48"/>
        </w:numPr>
      </w:pPr>
      <w:r>
        <w:t>New footpaths considered</w:t>
      </w:r>
    </w:p>
    <w:p w14:paraId="4229F3C4" w14:textId="77777777" w:rsidR="00E72ECE" w:rsidRDefault="00E72ECE" w:rsidP="00E72ECE">
      <w:pPr>
        <w:pStyle w:val="ListParagraph"/>
        <w:numPr>
          <w:ilvl w:val="0"/>
          <w:numId w:val="48"/>
        </w:numPr>
      </w:pPr>
      <w:r>
        <w:t>Good public support then needed</w:t>
      </w:r>
    </w:p>
    <w:p w14:paraId="5E798F67" w14:textId="77777777" w:rsidR="00E72ECE" w:rsidRDefault="00E72ECE" w:rsidP="00E72ECE">
      <w:pPr>
        <w:pStyle w:val="ListParagraph"/>
        <w:numPr>
          <w:ilvl w:val="0"/>
          <w:numId w:val="48"/>
        </w:numPr>
      </w:pPr>
      <w:r>
        <w:t>Buses – wheelchair access</w:t>
      </w:r>
    </w:p>
    <w:p w14:paraId="4DBE2024" w14:textId="77777777" w:rsidR="003B4DB8" w:rsidRDefault="003B4DB8" w:rsidP="003B4DB8">
      <w:pPr>
        <w:pStyle w:val="Heading3"/>
      </w:pPr>
      <w:r>
        <w:t>Who do we need to partner with?</w:t>
      </w:r>
    </w:p>
    <w:p w14:paraId="69E4F260" w14:textId="77777777" w:rsidR="003E5B13" w:rsidRDefault="003E5B13" w:rsidP="003E5B13">
      <w:pPr>
        <w:pStyle w:val="ListParagraph"/>
        <w:numPr>
          <w:ilvl w:val="0"/>
          <w:numId w:val="48"/>
        </w:numPr>
      </w:pPr>
      <w:r>
        <w:t>State/federal members</w:t>
      </w:r>
    </w:p>
    <w:p w14:paraId="0F334942" w14:textId="77777777" w:rsidR="003E5B13" w:rsidRDefault="003E5B13" w:rsidP="003E5B13">
      <w:pPr>
        <w:pStyle w:val="ListParagraph"/>
        <w:numPr>
          <w:ilvl w:val="0"/>
          <w:numId w:val="48"/>
        </w:numPr>
      </w:pPr>
      <w:r>
        <w:t>Accessibility forum</w:t>
      </w:r>
    </w:p>
    <w:p w14:paraId="3D8E3089" w14:textId="77777777" w:rsidR="003E5B13" w:rsidRDefault="003E5B13" w:rsidP="003E5B13">
      <w:pPr>
        <w:pStyle w:val="ListParagraph"/>
        <w:numPr>
          <w:ilvl w:val="0"/>
          <w:numId w:val="48"/>
        </w:numPr>
      </w:pPr>
      <w:r>
        <w:t>Private sector/business</w:t>
      </w:r>
    </w:p>
    <w:p w14:paraId="12E8BD28" w14:textId="77777777" w:rsidR="003E5B13" w:rsidRDefault="003E5B13" w:rsidP="003E5B13">
      <w:pPr>
        <w:pStyle w:val="ListParagraph"/>
        <w:numPr>
          <w:ilvl w:val="0"/>
          <w:numId w:val="48"/>
        </w:numPr>
      </w:pPr>
      <w:r>
        <w:t>Department of Housing/housing forum</w:t>
      </w:r>
    </w:p>
    <w:p w14:paraId="05AD62A7" w14:textId="77777777" w:rsidR="003E5B13" w:rsidRDefault="003E5B13" w:rsidP="003E5B13">
      <w:pPr>
        <w:pStyle w:val="ListParagraph"/>
        <w:numPr>
          <w:ilvl w:val="0"/>
          <w:numId w:val="48"/>
        </w:numPr>
      </w:pPr>
      <w:r>
        <w:t>Private enterprises</w:t>
      </w:r>
    </w:p>
    <w:p w14:paraId="67AE6034" w14:textId="77777777" w:rsidR="003E5B13" w:rsidRDefault="003E5B13" w:rsidP="003E5B13">
      <w:pPr>
        <w:pStyle w:val="ListParagraph"/>
        <w:numPr>
          <w:ilvl w:val="0"/>
          <w:numId w:val="48"/>
        </w:numPr>
      </w:pPr>
      <w:r>
        <w:t>Council</w:t>
      </w:r>
    </w:p>
    <w:p w14:paraId="27ADAC4B" w14:textId="77777777" w:rsidR="003E5B13" w:rsidRDefault="003E5B13" w:rsidP="003E5B13">
      <w:pPr>
        <w:pStyle w:val="ListParagraph"/>
        <w:numPr>
          <w:ilvl w:val="0"/>
          <w:numId w:val="48"/>
        </w:numPr>
      </w:pPr>
      <w:r>
        <w:t>Tech services</w:t>
      </w:r>
    </w:p>
    <w:p w14:paraId="4CB78752" w14:textId="77777777" w:rsidR="003E5B13" w:rsidRDefault="003E5B13" w:rsidP="003E5B13">
      <w:pPr>
        <w:pStyle w:val="ListParagraph"/>
        <w:numPr>
          <w:ilvl w:val="0"/>
          <w:numId w:val="48"/>
        </w:numPr>
      </w:pPr>
      <w:r>
        <w:t>Buslink</w:t>
      </w:r>
    </w:p>
    <w:p w14:paraId="37CF38F8" w14:textId="77777777" w:rsidR="003E5B13" w:rsidRDefault="003E5B13" w:rsidP="003E5B13">
      <w:pPr>
        <w:pStyle w:val="ListParagraph"/>
        <w:numPr>
          <w:ilvl w:val="0"/>
          <w:numId w:val="48"/>
        </w:numPr>
      </w:pPr>
      <w:r>
        <w:t>Transport/roads</w:t>
      </w:r>
    </w:p>
    <w:p w14:paraId="23C95651" w14:textId="77777777" w:rsidR="003E5B13" w:rsidRDefault="003E5B13" w:rsidP="003E5B13">
      <w:pPr>
        <w:pStyle w:val="ListParagraph"/>
        <w:numPr>
          <w:ilvl w:val="0"/>
          <w:numId w:val="48"/>
        </w:numPr>
      </w:pPr>
      <w:r>
        <w:t>Taxi</w:t>
      </w:r>
    </w:p>
    <w:p w14:paraId="2577645B" w14:textId="77777777" w:rsidR="003B4DB8" w:rsidRPr="0049058E" w:rsidRDefault="003B4DB8" w:rsidP="003B4DB8">
      <w:pPr>
        <w:pStyle w:val="Heading3"/>
      </w:pPr>
      <w:r w:rsidRPr="00EA125C">
        <w:t xml:space="preserve">What </w:t>
      </w:r>
      <w:r>
        <w:t>are the risks and challenges?</w:t>
      </w:r>
    </w:p>
    <w:p w14:paraId="64AF0FE7" w14:textId="77777777" w:rsidR="00BD3D80" w:rsidRDefault="00BD3D80" w:rsidP="00BD3D80">
      <w:pPr>
        <w:pStyle w:val="ListParagraph"/>
        <w:numPr>
          <w:ilvl w:val="0"/>
          <w:numId w:val="48"/>
        </w:numPr>
      </w:pPr>
      <w:r>
        <w:t>Private shop owners – change attitudes/awareness/education</w:t>
      </w:r>
    </w:p>
    <w:p w14:paraId="2B020655" w14:textId="77777777" w:rsidR="00BD3D80" w:rsidRDefault="00BD3D80" w:rsidP="00BD3D80">
      <w:pPr>
        <w:pStyle w:val="ListParagraph"/>
        <w:numPr>
          <w:ilvl w:val="0"/>
          <w:numId w:val="48"/>
        </w:numPr>
      </w:pPr>
      <w:r>
        <w:t>Limited footpath access</w:t>
      </w:r>
    </w:p>
    <w:p w14:paraId="07B9B68F" w14:textId="77777777" w:rsidR="00BD3D80" w:rsidRDefault="00BD3D80" w:rsidP="00BD3D80">
      <w:pPr>
        <w:pStyle w:val="ListParagraph"/>
        <w:numPr>
          <w:ilvl w:val="0"/>
          <w:numId w:val="48"/>
        </w:numPr>
      </w:pPr>
      <w:r>
        <w:t>RISK! Have to walk/travel on roads</w:t>
      </w:r>
    </w:p>
    <w:p w14:paraId="7A9D50F4" w14:textId="77777777" w:rsidR="00BD3D80" w:rsidRDefault="00BD3D80" w:rsidP="00BD3D80">
      <w:pPr>
        <w:pStyle w:val="ListParagraph"/>
        <w:numPr>
          <w:ilvl w:val="0"/>
          <w:numId w:val="48"/>
        </w:numPr>
      </w:pPr>
      <w:r>
        <w:t>No tie down points in buses for wheelchairs</w:t>
      </w:r>
    </w:p>
    <w:p w14:paraId="7D6A941D" w14:textId="77777777" w:rsidR="003B4DB8" w:rsidRPr="0049058E" w:rsidRDefault="003B4DB8" w:rsidP="003B4DB8">
      <w:pPr>
        <w:pStyle w:val="Heading3"/>
      </w:pPr>
      <w:r w:rsidRPr="00EA125C">
        <w:t xml:space="preserve">What </w:t>
      </w:r>
      <w:r>
        <w:t>do we need to learn by doing</w:t>
      </w:r>
      <w:r w:rsidRPr="00EA125C">
        <w:t>?</w:t>
      </w:r>
    </w:p>
    <w:p w14:paraId="3D5D652C" w14:textId="77777777" w:rsidR="00214DA6" w:rsidRDefault="00214DA6" w:rsidP="00214DA6">
      <w:pPr>
        <w:pStyle w:val="ListParagraph"/>
        <w:numPr>
          <w:ilvl w:val="0"/>
          <w:numId w:val="48"/>
        </w:numPr>
      </w:pPr>
      <w:r>
        <w:t>Walk in someone else’s shoes – experience their daily life</w:t>
      </w:r>
    </w:p>
    <w:p w14:paraId="42FF1CD4" w14:textId="77777777" w:rsidR="00214DA6" w:rsidRDefault="00214DA6" w:rsidP="00214DA6">
      <w:pPr>
        <w:pStyle w:val="ListParagraph"/>
        <w:numPr>
          <w:ilvl w:val="0"/>
          <w:numId w:val="48"/>
        </w:numPr>
      </w:pPr>
      <w:r>
        <w:t>Feedback target groups</w:t>
      </w:r>
    </w:p>
    <w:p w14:paraId="5001D4AB" w14:textId="77777777" w:rsidR="00214DA6" w:rsidRDefault="00214DA6" w:rsidP="00214DA6">
      <w:pPr>
        <w:pStyle w:val="ListParagraph"/>
        <w:numPr>
          <w:ilvl w:val="0"/>
          <w:numId w:val="48"/>
        </w:numPr>
      </w:pPr>
      <w:r>
        <w:t>Feedback family/carers</w:t>
      </w:r>
    </w:p>
    <w:p w14:paraId="71489449" w14:textId="77777777" w:rsidR="00214DA6" w:rsidRDefault="00214DA6" w:rsidP="00214DA6">
      <w:pPr>
        <w:pStyle w:val="ListParagraph"/>
        <w:numPr>
          <w:ilvl w:val="0"/>
          <w:numId w:val="48"/>
        </w:numPr>
      </w:pPr>
      <w:r>
        <w:t>Feedback to community leaders/private sector/government</w:t>
      </w:r>
    </w:p>
    <w:p w14:paraId="086DB181" w14:textId="12C30DB4" w:rsidR="00214DA6" w:rsidRDefault="00214DA6" w:rsidP="00214DA6">
      <w:pPr>
        <w:pStyle w:val="ListParagraph"/>
        <w:numPr>
          <w:ilvl w:val="0"/>
          <w:numId w:val="48"/>
        </w:numPr>
      </w:pPr>
      <w:r>
        <w:t>Find out why – limit change in private sector</w:t>
      </w:r>
    </w:p>
    <w:p w14:paraId="5FF17F6A" w14:textId="07D87670" w:rsidR="007E0DA1" w:rsidRDefault="007E0DA1" w:rsidP="00214DA6">
      <w:pPr>
        <w:pStyle w:val="ListParagraph"/>
        <w:numPr>
          <w:ilvl w:val="0"/>
          <w:numId w:val="48"/>
        </w:numPr>
      </w:pPr>
      <w:r>
        <w:t>Expand conversations to private sector</w:t>
      </w:r>
    </w:p>
    <w:p w14:paraId="5C8B529B" w14:textId="1EABF76A" w:rsidR="003B4DB8" w:rsidRPr="0049058E" w:rsidRDefault="003B4DB8" w:rsidP="00214DA6">
      <w:pPr>
        <w:pStyle w:val="Heading3"/>
      </w:pPr>
      <w:r>
        <w:t>How do we make sure everyone is included?</w:t>
      </w:r>
    </w:p>
    <w:p w14:paraId="160656FA" w14:textId="77777777" w:rsidR="0071107C" w:rsidRDefault="0071107C" w:rsidP="0071107C">
      <w:pPr>
        <w:pStyle w:val="ListParagraph"/>
        <w:numPr>
          <w:ilvl w:val="0"/>
          <w:numId w:val="48"/>
        </w:numPr>
      </w:pPr>
      <w:r>
        <w:t>Walk in someone else’s shoes – experience their daily life</w:t>
      </w:r>
    </w:p>
    <w:p w14:paraId="0C4371AA" w14:textId="77777777" w:rsidR="0071107C" w:rsidRDefault="0071107C" w:rsidP="0071107C">
      <w:pPr>
        <w:pStyle w:val="ListParagraph"/>
        <w:numPr>
          <w:ilvl w:val="0"/>
          <w:numId w:val="48"/>
        </w:numPr>
      </w:pPr>
      <w:r>
        <w:t>Feedback target groups</w:t>
      </w:r>
    </w:p>
    <w:p w14:paraId="126C4D1E" w14:textId="77777777" w:rsidR="0071107C" w:rsidRDefault="0071107C" w:rsidP="0071107C">
      <w:pPr>
        <w:pStyle w:val="ListParagraph"/>
        <w:numPr>
          <w:ilvl w:val="0"/>
          <w:numId w:val="48"/>
        </w:numPr>
      </w:pPr>
      <w:r>
        <w:t>Feedback family/carers</w:t>
      </w:r>
    </w:p>
    <w:p w14:paraId="5FD740E1" w14:textId="77777777" w:rsidR="0071107C" w:rsidRDefault="0071107C" w:rsidP="0071107C">
      <w:pPr>
        <w:pStyle w:val="ListParagraph"/>
        <w:numPr>
          <w:ilvl w:val="0"/>
          <w:numId w:val="48"/>
        </w:numPr>
      </w:pPr>
      <w:r>
        <w:t>Feedback to community leaders/private sector/government</w:t>
      </w:r>
    </w:p>
    <w:p w14:paraId="5FE0CE6E" w14:textId="77777777" w:rsidR="0071107C" w:rsidRDefault="0071107C" w:rsidP="0071107C">
      <w:pPr>
        <w:pStyle w:val="ListParagraph"/>
        <w:numPr>
          <w:ilvl w:val="0"/>
          <w:numId w:val="48"/>
        </w:numPr>
      </w:pPr>
      <w:r>
        <w:t>Find out why – limit change in private sector</w:t>
      </w:r>
    </w:p>
    <w:p w14:paraId="1E55A6D8" w14:textId="77777777" w:rsidR="003B4DB8" w:rsidRPr="0049058E" w:rsidRDefault="003B4DB8" w:rsidP="003B4DB8">
      <w:pPr>
        <w:pStyle w:val="Heading3"/>
      </w:pPr>
      <w:r w:rsidRPr="00EA125C">
        <w:t>What are our next wise steps?</w:t>
      </w:r>
    </w:p>
    <w:p w14:paraId="68E42636" w14:textId="77777777" w:rsidR="00DA26C0" w:rsidRDefault="00DA26C0" w:rsidP="00DA26C0">
      <w:pPr>
        <w:pStyle w:val="ListParagraph"/>
        <w:numPr>
          <w:ilvl w:val="0"/>
          <w:numId w:val="48"/>
        </w:numPr>
      </w:pPr>
      <w:r>
        <w:t>Change legislation to include modification to old buildings and private stops</w:t>
      </w:r>
    </w:p>
    <w:p w14:paraId="139ADB2F" w14:textId="77777777" w:rsidR="00DA26C0" w:rsidRDefault="00DA26C0" w:rsidP="00DA26C0">
      <w:pPr>
        <w:pStyle w:val="ListParagraph"/>
        <w:numPr>
          <w:ilvl w:val="0"/>
          <w:numId w:val="48"/>
        </w:numPr>
      </w:pPr>
      <w:r>
        <w:t>Unisex toilets in all public places/areas – for all access</w:t>
      </w:r>
    </w:p>
    <w:p w14:paraId="73552B5B" w14:textId="66D0E52D" w:rsidR="003B4DB8" w:rsidRDefault="003B4DB8" w:rsidP="003B4DB8">
      <w:pPr>
        <w:pStyle w:val="Heading2"/>
      </w:pPr>
      <w:r>
        <w:lastRenderedPageBreak/>
        <w:t xml:space="preserve">Project </w:t>
      </w:r>
      <w:r w:rsidR="005A1D43">
        <w:t>six</w:t>
      </w:r>
    </w:p>
    <w:p w14:paraId="256D3BD2" w14:textId="17A98627" w:rsidR="003B4DB8" w:rsidRDefault="003B4DB8" w:rsidP="003B4DB8">
      <w:pPr>
        <w:pStyle w:val="Heading3"/>
      </w:pPr>
      <w:r w:rsidRPr="00EA1588">
        <w:t>Host Idea</w:t>
      </w:r>
      <w:r>
        <w:t xml:space="preserve"> – </w:t>
      </w:r>
      <w:r w:rsidR="00DA26C0">
        <w:t>What education can be provided in the broader community to be more inclusive?</w:t>
      </w:r>
    </w:p>
    <w:p w14:paraId="6A9CA135" w14:textId="77777777" w:rsidR="003B4DB8" w:rsidRPr="00EA1588" w:rsidRDefault="003B4DB8" w:rsidP="003B4DB8">
      <w:pPr>
        <w:pStyle w:val="Heading3"/>
      </w:pPr>
      <w:r w:rsidRPr="00EA1588">
        <w:t>What could this idea become?</w:t>
      </w:r>
    </w:p>
    <w:p w14:paraId="08950F3E" w14:textId="77777777" w:rsidR="00FA6803" w:rsidRDefault="00FA6803" w:rsidP="00DF0443">
      <w:pPr>
        <w:pStyle w:val="ListParagraph"/>
        <w:numPr>
          <w:ilvl w:val="0"/>
          <w:numId w:val="48"/>
        </w:numPr>
      </w:pPr>
      <w:r>
        <w:t>Everyone is accepted and thought of</w:t>
      </w:r>
    </w:p>
    <w:p w14:paraId="597677E4" w14:textId="77777777" w:rsidR="00FA6803" w:rsidRDefault="00FA6803" w:rsidP="00DF0443">
      <w:pPr>
        <w:pStyle w:val="ListParagraph"/>
        <w:numPr>
          <w:ilvl w:val="0"/>
          <w:numId w:val="48"/>
        </w:numPr>
      </w:pPr>
      <w:r>
        <w:t xml:space="preserve">Planning and policies </w:t>
      </w:r>
    </w:p>
    <w:p w14:paraId="30E252C6" w14:textId="77777777" w:rsidR="00FA6803" w:rsidRDefault="00FA6803" w:rsidP="00DF0443">
      <w:pPr>
        <w:pStyle w:val="ListParagraph"/>
        <w:numPr>
          <w:ilvl w:val="0"/>
          <w:numId w:val="48"/>
        </w:numPr>
      </w:pPr>
      <w:r>
        <w:t>People with disabilities living parallel lives</w:t>
      </w:r>
    </w:p>
    <w:p w14:paraId="758E53D0" w14:textId="77777777" w:rsidR="00FA6803" w:rsidRDefault="00FA6803" w:rsidP="00DF0443">
      <w:pPr>
        <w:pStyle w:val="ListParagraph"/>
        <w:numPr>
          <w:ilvl w:val="0"/>
          <w:numId w:val="48"/>
        </w:numPr>
      </w:pPr>
      <w:r>
        <w:t>Stop the word ‘disabled’</w:t>
      </w:r>
    </w:p>
    <w:p w14:paraId="70324341" w14:textId="77777777" w:rsidR="00FA6803" w:rsidRDefault="00FA6803" w:rsidP="00DF0443">
      <w:pPr>
        <w:pStyle w:val="ListParagraph"/>
        <w:numPr>
          <w:ilvl w:val="0"/>
          <w:numId w:val="48"/>
        </w:numPr>
      </w:pPr>
      <w:r>
        <w:t>Understanding the different forms of communication</w:t>
      </w:r>
    </w:p>
    <w:p w14:paraId="534AF5A5" w14:textId="77777777" w:rsidR="00FA6803" w:rsidRDefault="00FA6803" w:rsidP="00DF0443">
      <w:pPr>
        <w:pStyle w:val="ListParagraph"/>
        <w:numPr>
          <w:ilvl w:val="0"/>
          <w:numId w:val="48"/>
        </w:numPr>
      </w:pPr>
      <w:r>
        <w:t>Everyone has their 20 universal needs</w:t>
      </w:r>
    </w:p>
    <w:p w14:paraId="1F5452DE" w14:textId="77777777" w:rsidR="003B4DB8" w:rsidRDefault="003B4DB8" w:rsidP="003B4DB8">
      <w:pPr>
        <w:pStyle w:val="Heading3"/>
      </w:pPr>
      <w:r>
        <w:t>What do we know works?</w:t>
      </w:r>
    </w:p>
    <w:p w14:paraId="0520F279" w14:textId="77777777" w:rsidR="00DF0443" w:rsidRDefault="00DF0443" w:rsidP="00DF0443">
      <w:pPr>
        <w:pStyle w:val="ListParagraph"/>
        <w:numPr>
          <w:ilvl w:val="0"/>
          <w:numId w:val="48"/>
        </w:numPr>
      </w:pPr>
      <w:r>
        <w:t>Getting the education into young kids and exposing them</w:t>
      </w:r>
    </w:p>
    <w:p w14:paraId="5C02C5CD" w14:textId="77777777" w:rsidR="00DF0443" w:rsidRDefault="00DF0443" w:rsidP="00DF0443">
      <w:pPr>
        <w:pStyle w:val="ListParagraph"/>
        <w:numPr>
          <w:ilvl w:val="0"/>
          <w:numId w:val="48"/>
        </w:numPr>
      </w:pPr>
      <w:r>
        <w:t>Educating people through media and social media</w:t>
      </w:r>
    </w:p>
    <w:p w14:paraId="716B2C00" w14:textId="77777777" w:rsidR="00DF0443" w:rsidRDefault="00DF0443" w:rsidP="00DF0443">
      <w:pPr>
        <w:pStyle w:val="ListParagraph"/>
        <w:numPr>
          <w:ilvl w:val="0"/>
          <w:numId w:val="48"/>
        </w:numPr>
      </w:pPr>
      <w:r>
        <w:t>CEO’s, employers – professional development</w:t>
      </w:r>
    </w:p>
    <w:p w14:paraId="3783F6BC" w14:textId="77777777" w:rsidR="00DF0443" w:rsidRDefault="00DF0443" w:rsidP="00DF0443">
      <w:pPr>
        <w:pStyle w:val="ListParagraph"/>
        <w:numPr>
          <w:ilvl w:val="0"/>
          <w:numId w:val="48"/>
        </w:numPr>
      </w:pPr>
      <w:r>
        <w:t>Adult education</w:t>
      </w:r>
    </w:p>
    <w:p w14:paraId="1271FF94" w14:textId="77777777" w:rsidR="003B4DB8" w:rsidRDefault="003B4DB8" w:rsidP="003B4DB8">
      <w:pPr>
        <w:pStyle w:val="Heading3"/>
      </w:pPr>
      <w:r>
        <w:t>Who do we need to partner with?</w:t>
      </w:r>
    </w:p>
    <w:p w14:paraId="20F4B3BF" w14:textId="77777777" w:rsidR="00E15E74" w:rsidRDefault="00E15E74" w:rsidP="00E15E74">
      <w:pPr>
        <w:pStyle w:val="ListParagraph"/>
        <w:numPr>
          <w:ilvl w:val="0"/>
          <w:numId w:val="48"/>
        </w:numPr>
      </w:pPr>
      <w:r>
        <w:t>Service providers</w:t>
      </w:r>
    </w:p>
    <w:p w14:paraId="66A0585D" w14:textId="77777777" w:rsidR="00E15E74" w:rsidRDefault="00E15E74" w:rsidP="00E15E74">
      <w:pPr>
        <w:pStyle w:val="ListParagraph"/>
        <w:numPr>
          <w:ilvl w:val="0"/>
          <w:numId w:val="48"/>
        </w:numPr>
      </w:pPr>
      <w:r>
        <w:t>Families and carers</w:t>
      </w:r>
    </w:p>
    <w:p w14:paraId="306AC78B" w14:textId="77777777" w:rsidR="00E15E74" w:rsidRDefault="00E15E74" w:rsidP="00E15E74">
      <w:pPr>
        <w:pStyle w:val="ListParagraph"/>
        <w:numPr>
          <w:ilvl w:val="0"/>
          <w:numId w:val="48"/>
        </w:numPr>
      </w:pPr>
      <w:r>
        <w:t>Workshop holders</w:t>
      </w:r>
    </w:p>
    <w:p w14:paraId="0B75FE95" w14:textId="77777777" w:rsidR="00E15E74" w:rsidRDefault="00E15E74" w:rsidP="00E15E74">
      <w:pPr>
        <w:pStyle w:val="ListParagraph"/>
        <w:numPr>
          <w:ilvl w:val="0"/>
          <w:numId w:val="48"/>
        </w:numPr>
      </w:pPr>
      <w:r>
        <w:t>Education sector</w:t>
      </w:r>
    </w:p>
    <w:p w14:paraId="48B460DC" w14:textId="77777777" w:rsidR="00E15E74" w:rsidRDefault="00E15E74" w:rsidP="00E15E74">
      <w:pPr>
        <w:pStyle w:val="ListParagraph"/>
        <w:numPr>
          <w:ilvl w:val="0"/>
          <w:numId w:val="48"/>
        </w:numPr>
      </w:pPr>
      <w:r>
        <w:t xml:space="preserve">People with disabilities </w:t>
      </w:r>
    </w:p>
    <w:p w14:paraId="4AF4C3BE" w14:textId="77777777" w:rsidR="00E15E74" w:rsidRDefault="00E15E74" w:rsidP="00E15E74">
      <w:pPr>
        <w:pStyle w:val="ListParagraph"/>
        <w:numPr>
          <w:ilvl w:val="0"/>
          <w:numId w:val="48"/>
        </w:numPr>
      </w:pPr>
      <w:r>
        <w:t>Uneducated people</w:t>
      </w:r>
    </w:p>
    <w:p w14:paraId="74E5ED0C" w14:textId="77777777" w:rsidR="003B4DB8" w:rsidRPr="0049058E" w:rsidRDefault="003B4DB8" w:rsidP="003B4DB8">
      <w:pPr>
        <w:pStyle w:val="Heading3"/>
      </w:pPr>
      <w:r w:rsidRPr="00EA125C">
        <w:t xml:space="preserve">What </w:t>
      </w:r>
      <w:r>
        <w:t>are the risks and challenges?</w:t>
      </w:r>
    </w:p>
    <w:p w14:paraId="7FF9052D" w14:textId="77777777" w:rsidR="000E7617" w:rsidRDefault="000E7617" w:rsidP="000E7617">
      <w:pPr>
        <w:pStyle w:val="ListParagraph"/>
        <w:numPr>
          <w:ilvl w:val="0"/>
          <w:numId w:val="48"/>
        </w:numPr>
      </w:pPr>
      <w:r>
        <w:t>No segregation</w:t>
      </w:r>
    </w:p>
    <w:p w14:paraId="0F489D44" w14:textId="77777777" w:rsidR="000E7617" w:rsidRDefault="000E7617" w:rsidP="000E7617">
      <w:pPr>
        <w:pStyle w:val="ListParagraph"/>
        <w:numPr>
          <w:ilvl w:val="0"/>
          <w:numId w:val="48"/>
        </w:numPr>
      </w:pPr>
      <w:r>
        <w:t>Ingrained attitudes</w:t>
      </w:r>
    </w:p>
    <w:p w14:paraId="6FC5EE60" w14:textId="51597CC3" w:rsidR="000E7617" w:rsidRDefault="000E7617" w:rsidP="000E7617">
      <w:pPr>
        <w:pStyle w:val="ListParagraph"/>
        <w:numPr>
          <w:ilvl w:val="0"/>
          <w:numId w:val="48"/>
        </w:numPr>
      </w:pPr>
      <w:r>
        <w:t>NDIS not providing training for services and carers</w:t>
      </w:r>
    </w:p>
    <w:p w14:paraId="6BEC6EF2" w14:textId="5324643C" w:rsidR="000C62DC" w:rsidRPr="0049058E" w:rsidRDefault="000C62DC" w:rsidP="000C62DC">
      <w:pPr>
        <w:pStyle w:val="Heading3"/>
      </w:pPr>
      <w:r w:rsidRPr="00EA125C">
        <w:t xml:space="preserve">What </w:t>
      </w:r>
      <w:r>
        <w:t>do we need to learn by doing?</w:t>
      </w:r>
    </w:p>
    <w:p w14:paraId="5BA36C82" w14:textId="77777777" w:rsidR="00C75576" w:rsidRDefault="00C75576" w:rsidP="00C75576">
      <w:pPr>
        <w:pStyle w:val="ListParagraph"/>
        <w:numPr>
          <w:ilvl w:val="0"/>
          <w:numId w:val="48"/>
        </w:numPr>
      </w:pPr>
      <w:r>
        <w:t>Contacting education departments</w:t>
      </w:r>
    </w:p>
    <w:p w14:paraId="711429EA" w14:textId="58BAFE75" w:rsidR="000C62DC" w:rsidRDefault="00C75576" w:rsidP="00C75576">
      <w:pPr>
        <w:pStyle w:val="ListParagraph"/>
        <w:numPr>
          <w:ilvl w:val="0"/>
          <w:numId w:val="48"/>
        </w:numPr>
      </w:pPr>
      <w:r>
        <w:t>Contacting service providers</w:t>
      </w:r>
    </w:p>
    <w:p w14:paraId="699F3E24" w14:textId="73D759FF" w:rsidR="00792134" w:rsidRDefault="00792134" w:rsidP="00792134">
      <w:pPr>
        <w:pStyle w:val="Heading2"/>
      </w:pPr>
      <w:r>
        <w:t xml:space="preserve">Project </w:t>
      </w:r>
      <w:r w:rsidR="005A1D43">
        <w:t>seven</w:t>
      </w:r>
    </w:p>
    <w:p w14:paraId="1D1FE570" w14:textId="074D08CC" w:rsidR="00792134" w:rsidRDefault="00792134" w:rsidP="00792134">
      <w:pPr>
        <w:pStyle w:val="Heading3"/>
      </w:pPr>
      <w:r w:rsidRPr="00EA1588">
        <w:t>Host Idea</w:t>
      </w:r>
      <w:r>
        <w:t xml:space="preserve"> – </w:t>
      </w:r>
      <w:r w:rsidR="00C75576">
        <w:t>Mackay inclusive community centre</w:t>
      </w:r>
    </w:p>
    <w:p w14:paraId="6BB1C4EA" w14:textId="77777777" w:rsidR="00792134" w:rsidRPr="00EA1588" w:rsidRDefault="00792134" w:rsidP="00792134">
      <w:pPr>
        <w:pStyle w:val="Heading3"/>
      </w:pPr>
      <w:r w:rsidRPr="00EA1588">
        <w:t>What could this idea become?</w:t>
      </w:r>
    </w:p>
    <w:p w14:paraId="02023A71" w14:textId="77777777" w:rsidR="00722545" w:rsidRDefault="00722545" w:rsidP="00805E57">
      <w:pPr>
        <w:pStyle w:val="ListParagraph"/>
        <w:numPr>
          <w:ilvl w:val="0"/>
          <w:numId w:val="74"/>
        </w:numPr>
      </w:pPr>
      <w:r>
        <w:t xml:space="preserve">A safe </w:t>
      </w:r>
      <w:r w:rsidRPr="00805E57">
        <w:t>environment that the whole community can access opportunities for volunteering and growth. Like seniors, schools and people recovering need a place to belong. A place of health and mental wellbeing. Short term accommodation would be part of this. Mackay has limited options around respite, rehabilitation and tourism opportunities for accommodation solutions. Safe to assist people</w:t>
      </w:r>
      <w:r>
        <w:t xml:space="preserve"> with disabilities. Care Kitchen could be completed to </w:t>
      </w:r>
      <w:r>
        <w:lastRenderedPageBreak/>
        <w:t>supply the food. Promoting other business. Education for families – community based, networking for family groups. Community gardens build to suit all needs and provide regular volunteer positions. Shed connected to have a space for any gender to build and connect with the community. Support workers would be able to get placements to help others and obtain employment. No alcohol, no pokies, no drugs. Just endless opportunities!</w:t>
      </w:r>
    </w:p>
    <w:p w14:paraId="30AC3EEC" w14:textId="39604A59" w:rsidR="00CB64D1" w:rsidRDefault="00CB64D1" w:rsidP="00792134">
      <w:pPr>
        <w:pStyle w:val="Heading3"/>
      </w:pPr>
      <w:r>
        <w:t>What do we know works?</w:t>
      </w:r>
    </w:p>
    <w:p w14:paraId="08EC9FBB" w14:textId="77777777" w:rsidR="00D472F4" w:rsidRDefault="00D472F4" w:rsidP="00D472F4">
      <w:pPr>
        <w:pStyle w:val="ListParagraph"/>
        <w:numPr>
          <w:ilvl w:val="0"/>
          <w:numId w:val="48"/>
        </w:numPr>
      </w:pPr>
      <w:r>
        <w:t>People want help and want to be connected – build it and they will come!</w:t>
      </w:r>
    </w:p>
    <w:p w14:paraId="78B86D1F" w14:textId="137BDF1F" w:rsidR="00D472F4" w:rsidRDefault="00D472F4" w:rsidP="00D472F4">
      <w:pPr>
        <w:pStyle w:val="ListParagraph"/>
        <w:numPr>
          <w:ilvl w:val="0"/>
          <w:numId w:val="48"/>
        </w:numPr>
      </w:pPr>
      <w:r>
        <w:t xml:space="preserve">NDIS has provided funding for people with disability to access the community but there are limited spots for volunteering and good places with accessibility outside of a shopping centre. </w:t>
      </w:r>
      <w:r w:rsidR="00996488">
        <w:t>So,</w:t>
      </w:r>
      <w:r>
        <w:t xml:space="preserve"> any more opportunities for capacity building would be well received </w:t>
      </w:r>
    </w:p>
    <w:p w14:paraId="563F3433" w14:textId="77777777" w:rsidR="00D472F4" w:rsidRDefault="00D472F4" w:rsidP="00D472F4">
      <w:pPr>
        <w:pStyle w:val="ListParagraph"/>
        <w:numPr>
          <w:ilvl w:val="0"/>
          <w:numId w:val="48"/>
        </w:numPr>
      </w:pPr>
      <w:r>
        <w:t>Schools need more work experience placements</w:t>
      </w:r>
    </w:p>
    <w:p w14:paraId="51C25EC5" w14:textId="77777777" w:rsidR="00D472F4" w:rsidRDefault="00D472F4" w:rsidP="00D472F4">
      <w:pPr>
        <w:pStyle w:val="ListParagraph"/>
        <w:numPr>
          <w:ilvl w:val="0"/>
          <w:numId w:val="48"/>
        </w:numPr>
      </w:pPr>
      <w:r>
        <w:t>Needs to have a landmark for tourism to easily find us</w:t>
      </w:r>
    </w:p>
    <w:p w14:paraId="2BEF8ED9" w14:textId="0564C818" w:rsidR="00CB64D1" w:rsidRPr="00CB64D1" w:rsidRDefault="00792134" w:rsidP="00CB64D1">
      <w:pPr>
        <w:pStyle w:val="Heading3"/>
      </w:pPr>
      <w:r>
        <w:t>Who do we need to partner with?</w:t>
      </w:r>
    </w:p>
    <w:p w14:paraId="72D6EBFA" w14:textId="77777777" w:rsidR="0014759B" w:rsidRDefault="0014759B" w:rsidP="0014759B">
      <w:pPr>
        <w:pStyle w:val="ListParagraph"/>
        <w:numPr>
          <w:ilvl w:val="0"/>
          <w:numId w:val="48"/>
        </w:numPr>
      </w:pPr>
      <w:r>
        <w:t>Mackay City Council, Regional Development Australia</w:t>
      </w:r>
    </w:p>
    <w:p w14:paraId="3A27D1FA" w14:textId="77777777" w:rsidR="0014759B" w:rsidRDefault="0014759B" w:rsidP="0014759B">
      <w:pPr>
        <w:pStyle w:val="ListParagraph"/>
        <w:numPr>
          <w:ilvl w:val="0"/>
          <w:numId w:val="48"/>
        </w:numPr>
      </w:pPr>
      <w:r>
        <w:t>All sides of government (state and federal)</w:t>
      </w:r>
    </w:p>
    <w:p w14:paraId="24AF3CE9" w14:textId="77777777" w:rsidR="0014759B" w:rsidRDefault="0014759B" w:rsidP="0014759B">
      <w:pPr>
        <w:pStyle w:val="ListParagraph"/>
        <w:numPr>
          <w:ilvl w:val="0"/>
          <w:numId w:val="48"/>
        </w:numPr>
      </w:pPr>
      <w:r>
        <w:t>Mayor to host a range of conversations with business partnerships</w:t>
      </w:r>
    </w:p>
    <w:p w14:paraId="71C08F5B" w14:textId="77777777" w:rsidR="0014759B" w:rsidRDefault="0014759B" w:rsidP="0014759B">
      <w:pPr>
        <w:pStyle w:val="ListParagraph"/>
        <w:numPr>
          <w:ilvl w:val="0"/>
          <w:numId w:val="48"/>
        </w:numPr>
      </w:pPr>
      <w:r>
        <w:t>The Mackay Taskforce – group formed at forum</w:t>
      </w:r>
    </w:p>
    <w:p w14:paraId="034898AA" w14:textId="77777777" w:rsidR="0014759B" w:rsidRDefault="0014759B" w:rsidP="0014759B">
      <w:pPr>
        <w:pStyle w:val="ListParagraph"/>
        <w:numPr>
          <w:ilvl w:val="0"/>
          <w:numId w:val="48"/>
        </w:numPr>
      </w:pPr>
      <w:r>
        <w:t>Community consultation</w:t>
      </w:r>
    </w:p>
    <w:p w14:paraId="49083930" w14:textId="77777777" w:rsidR="00792134" w:rsidRPr="0049058E" w:rsidRDefault="00792134" w:rsidP="00792134">
      <w:pPr>
        <w:pStyle w:val="Heading3"/>
      </w:pPr>
      <w:r w:rsidRPr="00EA125C">
        <w:t xml:space="preserve">What </w:t>
      </w:r>
      <w:r>
        <w:t>are the risks and challenges?</w:t>
      </w:r>
    </w:p>
    <w:p w14:paraId="484B3657" w14:textId="77777777" w:rsidR="00EB36B3" w:rsidRDefault="00EB36B3" w:rsidP="00EB36B3">
      <w:pPr>
        <w:pStyle w:val="ListParagraph"/>
        <w:numPr>
          <w:ilvl w:val="0"/>
          <w:numId w:val="48"/>
        </w:numPr>
      </w:pPr>
      <w:r>
        <w:t>That community might not use it</w:t>
      </w:r>
    </w:p>
    <w:p w14:paraId="087071B7" w14:textId="77777777" w:rsidR="00EB36B3" w:rsidRDefault="00EB36B3" w:rsidP="00EB36B3">
      <w:pPr>
        <w:pStyle w:val="ListParagraph"/>
        <w:numPr>
          <w:ilvl w:val="0"/>
          <w:numId w:val="48"/>
        </w:numPr>
      </w:pPr>
      <w:r>
        <w:t>Facility not built due to large land size</w:t>
      </w:r>
    </w:p>
    <w:p w14:paraId="5CC71F3E" w14:textId="77777777" w:rsidR="00EB36B3" w:rsidRDefault="00EB36B3" w:rsidP="00EB36B3">
      <w:pPr>
        <w:pStyle w:val="ListParagraph"/>
        <w:numPr>
          <w:ilvl w:val="0"/>
          <w:numId w:val="48"/>
        </w:numPr>
      </w:pPr>
      <w:r>
        <w:t xml:space="preserve">Ensuring the facility is built to all needs of the community </w:t>
      </w:r>
    </w:p>
    <w:p w14:paraId="5E067C57" w14:textId="77777777" w:rsidR="00EB36B3" w:rsidRDefault="00EB36B3" w:rsidP="00EB36B3">
      <w:pPr>
        <w:pStyle w:val="ListParagraph"/>
        <w:numPr>
          <w:ilvl w:val="0"/>
          <w:numId w:val="48"/>
        </w:numPr>
      </w:pPr>
      <w:r>
        <w:t>Location is not central enough</w:t>
      </w:r>
    </w:p>
    <w:p w14:paraId="39DD083F" w14:textId="77777777" w:rsidR="00EB36B3" w:rsidRDefault="00EB36B3" w:rsidP="00EB36B3">
      <w:pPr>
        <w:pStyle w:val="ListParagraph"/>
        <w:numPr>
          <w:ilvl w:val="0"/>
          <w:numId w:val="48"/>
        </w:numPr>
      </w:pPr>
      <w:r>
        <w:t>Financial outlay and time constraints, viability</w:t>
      </w:r>
    </w:p>
    <w:p w14:paraId="4E39F295" w14:textId="77777777" w:rsidR="00792134" w:rsidRPr="0049058E" w:rsidRDefault="00792134" w:rsidP="00792134">
      <w:pPr>
        <w:pStyle w:val="Heading3"/>
      </w:pPr>
      <w:r w:rsidRPr="00EA125C">
        <w:t xml:space="preserve">What </w:t>
      </w:r>
      <w:r>
        <w:t>do we need to learn by doing</w:t>
      </w:r>
      <w:r w:rsidRPr="00EA125C">
        <w:t>?</w:t>
      </w:r>
    </w:p>
    <w:p w14:paraId="5CA01F3C" w14:textId="77777777" w:rsidR="007D04C6" w:rsidRDefault="007D04C6" w:rsidP="007D04C6">
      <w:pPr>
        <w:pStyle w:val="ListParagraph"/>
        <w:numPr>
          <w:ilvl w:val="0"/>
          <w:numId w:val="48"/>
        </w:numPr>
      </w:pPr>
      <w:r>
        <w:t>Flexibility to adapt to community needs</w:t>
      </w:r>
    </w:p>
    <w:p w14:paraId="05DB3AEF" w14:textId="77777777" w:rsidR="007D04C6" w:rsidRDefault="007D04C6" w:rsidP="007D04C6">
      <w:pPr>
        <w:pStyle w:val="ListParagraph"/>
        <w:numPr>
          <w:ilvl w:val="0"/>
          <w:numId w:val="48"/>
        </w:numPr>
      </w:pPr>
      <w:r>
        <w:t>Allow for growth</w:t>
      </w:r>
    </w:p>
    <w:p w14:paraId="46709926" w14:textId="77777777" w:rsidR="007D04C6" w:rsidRDefault="007D04C6" w:rsidP="007D04C6">
      <w:pPr>
        <w:pStyle w:val="ListParagraph"/>
        <w:numPr>
          <w:ilvl w:val="0"/>
          <w:numId w:val="48"/>
        </w:numPr>
      </w:pPr>
      <w:r>
        <w:t>Listen and be adaptable without losing focus</w:t>
      </w:r>
    </w:p>
    <w:p w14:paraId="68B014BA" w14:textId="77777777" w:rsidR="007D04C6" w:rsidRDefault="007D04C6" w:rsidP="007D04C6">
      <w:pPr>
        <w:pStyle w:val="ListParagraph"/>
        <w:numPr>
          <w:ilvl w:val="0"/>
          <w:numId w:val="48"/>
        </w:numPr>
      </w:pPr>
      <w:r>
        <w:t>Constant open and transparent communication across all sectors</w:t>
      </w:r>
    </w:p>
    <w:p w14:paraId="0DEF72F6" w14:textId="77777777" w:rsidR="001D21BD" w:rsidRDefault="001D21BD" w:rsidP="00792134">
      <w:pPr>
        <w:pStyle w:val="Heading3"/>
      </w:pPr>
      <w:r>
        <w:t>How do we make sure everyone is included?</w:t>
      </w:r>
    </w:p>
    <w:p w14:paraId="19550B1D" w14:textId="77777777" w:rsidR="00AC7019" w:rsidRDefault="00AC7019" w:rsidP="00AC7019">
      <w:pPr>
        <w:pStyle w:val="ListParagraph"/>
        <w:numPr>
          <w:ilvl w:val="0"/>
          <w:numId w:val="48"/>
        </w:numPr>
      </w:pPr>
      <w:r>
        <w:t>Promote a space where everyone feels valued, accepted and proud to be able to access</w:t>
      </w:r>
    </w:p>
    <w:p w14:paraId="6E9814E6" w14:textId="77777777" w:rsidR="00AC7019" w:rsidRDefault="00AC7019" w:rsidP="00AC7019">
      <w:pPr>
        <w:pStyle w:val="ListParagraph"/>
        <w:numPr>
          <w:ilvl w:val="0"/>
          <w:numId w:val="48"/>
        </w:numPr>
      </w:pPr>
      <w:r>
        <w:t>Broad representation from community on Committee/Board</w:t>
      </w:r>
    </w:p>
    <w:p w14:paraId="7DD5E81D" w14:textId="4F6234F1" w:rsidR="003164EB" w:rsidRDefault="003164EB" w:rsidP="003164EB">
      <w:pPr>
        <w:pStyle w:val="Heading2"/>
      </w:pPr>
      <w:r>
        <w:t xml:space="preserve">Project </w:t>
      </w:r>
      <w:r w:rsidR="005A1D43">
        <w:t>eight</w:t>
      </w:r>
    </w:p>
    <w:p w14:paraId="1236A037" w14:textId="29B75102" w:rsidR="003164EB" w:rsidRDefault="003164EB" w:rsidP="003164EB">
      <w:pPr>
        <w:pStyle w:val="Heading3"/>
      </w:pPr>
      <w:r w:rsidRPr="00EA1588">
        <w:t>Host Idea</w:t>
      </w:r>
      <w:r>
        <w:t xml:space="preserve"> – </w:t>
      </w:r>
      <w:r w:rsidR="006A13E2">
        <w:t xml:space="preserve">Get business involved with </w:t>
      </w:r>
      <w:r w:rsidR="00935A89">
        <w:t>INFO</w:t>
      </w:r>
    </w:p>
    <w:p w14:paraId="54AD253D" w14:textId="77777777" w:rsidR="003164EB" w:rsidRPr="00EA1588" w:rsidRDefault="003164EB" w:rsidP="003164EB">
      <w:pPr>
        <w:pStyle w:val="Heading3"/>
      </w:pPr>
      <w:r w:rsidRPr="00EA1588">
        <w:t>What could this idea become?</w:t>
      </w:r>
    </w:p>
    <w:p w14:paraId="7BF55308" w14:textId="77777777" w:rsidR="00935A89" w:rsidRDefault="00935A89" w:rsidP="00805E57">
      <w:pPr>
        <w:pStyle w:val="ListParagraph"/>
        <w:numPr>
          <w:ilvl w:val="0"/>
          <w:numId w:val="74"/>
        </w:numPr>
      </w:pPr>
      <w:r>
        <w:t>Part of HR, performance management and marketing</w:t>
      </w:r>
    </w:p>
    <w:p w14:paraId="217F7E0E" w14:textId="15D57758" w:rsidR="00B54BAA" w:rsidRDefault="003164EB" w:rsidP="003164EB">
      <w:pPr>
        <w:pStyle w:val="Heading3"/>
      </w:pPr>
      <w:r>
        <w:lastRenderedPageBreak/>
        <w:t>W</w:t>
      </w:r>
      <w:r w:rsidR="00B54BAA">
        <w:t>hat do we know works?</w:t>
      </w:r>
    </w:p>
    <w:p w14:paraId="1CB876FC" w14:textId="77777777" w:rsidR="009E507F" w:rsidRDefault="009E507F" w:rsidP="009E507F">
      <w:pPr>
        <w:pStyle w:val="ListParagraph"/>
        <w:numPr>
          <w:ilvl w:val="0"/>
          <w:numId w:val="48"/>
        </w:numPr>
      </w:pPr>
      <w:r>
        <w:t>Done by accountant’s firm locally</w:t>
      </w:r>
    </w:p>
    <w:p w14:paraId="1563C1D7" w14:textId="3313B362" w:rsidR="003164EB" w:rsidRDefault="00B54BAA" w:rsidP="003164EB">
      <w:pPr>
        <w:pStyle w:val="Heading3"/>
      </w:pPr>
      <w:r>
        <w:t>W</w:t>
      </w:r>
      <w:r w:rsidR="003164EB">
        <w:t>ho do we need to partner with?</w:t>
      </w:r>
    </w:p>
    <w:p w14:paraId="47ED2FDD" w14:textId="77777777" w:rsidR="00D8769E" w:rsidRDefault="00D8769E" w:rsidP="00D8769E">
      <w:pPr>
        <w:pStyle w:val="ListParagraph"/>
        <w:numPr>
          <w:ilvl w:val="0"/>
          <w:numId w:val="48"/>
        </w:numPr>
      </w:pPr>
      <w:r>
        <w:t>Champions – major boards</w:t>
      </w:r>
    </w:p>
    <w:p w14:paraId="71521503" w14:textId="77777777" w:rsidR="00D8769E" w:rsidRDefault="00D8769E" w:rsidP="00D8769E">
      <w:pPr>
        <w:pStyle w:val="ListParagraph"/>
        <w:numPr>
          <w:ilvl w:val="0"/>
          <w:numId w:val="48"/>
        </w:numPr>
      </w:pPr>
      <w:r>
        <w:t>Leaders</w:t>
      </w:r>
    </w:p>
    <w:p w14:paraId="74FD0B39" w14:textId="77777777" w:rsidR="00D8769E" w:rsidRDefault="00D8769E" w:rsidP="00D8769E">
      <w:pPr>
        <w:pStyle w:val="ListParagraph"/>
        <w:numPr>
          <w:ilvl w:val="0"/>
          <w:numId w:val="48"/>
        </w:numPr>
      </w:pPr>
      <w:r>
        <w:t>Chamber of Commerce</w:t>
      </w:r>
    </w:p>
    <w:p w14:paraId="2AA482B8" w14:textId="77777777" w:rsidR="00D8769E" w:rsidRDefault="00D8769E" w:rsidP="00D8769E">
      <w:pPr>
        <w:pStyle w:val="ListParagraph"/>
        <w:numPr>
          <w:ilvl w:val="0"/>
          <w:numId w:val="48"/>
        </w:numPr>
      </w:pPr>
      <w:r>
        <w:t>RIN</w:t>
      </w:r>
    </w:p>
    <w:p w14:paraId="18C2D9B0" w14:textId="53AFF28F" w:rsidR="00D62DA0" w:rsidRDefault="003164EB" w:rsidP="00D8769E">
      <w:pPr>
        <w:pStyle w:val="Heading3"/>
      </w:pPr>
      <w:r w:rsidRPr="00EA125C">
        <w:t xml:space="preserve">What </w:t>
      </w:r>
      <w:r w:rsidR="00D62DA0">
        <w:t>are the risks and challenges?</w:t>
      </w:r>
    </w:p>
    <w:p w14:paraId="7DCFEFB6" w14:textId="77777777" w:rsidR="00D40C85" w:rsidRDefault="00D40C85" w:rsidP="00D40C85">
      <w:pPr>
        <w:pStyle w:val="ListParagraph"/>
        <w:numPr>
          <w:ilvl w:val="0"/>
          <w:numId w:val="48"/>
        </w:numPr>
      </w:pPr>
      <w:r>
        <w:t>Getting business involved</w:t>
      </w:r>
    </w:p>
    <w:p w14:paraId="1100C066" w14:textId="25A36A86" w:rsidR="003164EB" w:rsidRPr="0049058E" w:rsidRDefault="00D62DA0" w:rsidP="003164EB">
      <w:pPr>
        <w:pStyle w:val="Heading3"/>
      </w:pPr>
      <w:r>
        <w:t xml:space="preserve">What </w:t>
      </w:r>
      <w:r w:rsidR="003164EB">
        <w:t>do we need to learn by doing</w:t>
      </w:r>
      <w:r w:rsidR="003164EB" w:rsidRPr="00EA125C">
        <w:t>?</w:t>
      </w:r>
    </w:p>
    <w:p w14:paraId="766FC43F" w14:textId="77777777" w:rsidR="00586CCB" w:rsidRDefault="00586CCB" w:rsidP="00586CCB">
      <w:pPr>
        <w:pStyle w:val="ListParagraph"/>
        <w:numPr>
          <w:ilvl w:val="0"/>
          <w:numId w:val="48"/>
        </w:numPr>
      </w:pPr>
      <w:r>
        <w:t>Pilot organisation</w:t>
      </w:r>
    </w:p>
    <w:p w14:paraId="38C8956E" w14:textId="77777777" w:rsidR="00586CCB" w:rsidRDefault="00586CCB" w:rsidP="00586CCB">
      <w:pPr>
        <w:pStyle w:val="ListParagraph"/>
        <w:numPr>
          <w:ilvl w:val="0"/>
          <w:numId w:val="48"/>
        </w:numPr>
      </w:pPr>
      <w:r>
        <w:t>Know industry</w:t>
      </w:r>
    </w:p>
    <w:p w14:paraId="02197036" w14:textId="77777777" w:rsidR="00586CCB" w:rsidRDefault="00586CCB" w:rsidP="00586CCB">
      <w:pPr>
        <w:pStyle w:val="ListParagraph"/>
        <w:numPr>
          <w:ilvl w:val="0"/>
          <w:numId w:val="48"/>
        </w:numPr>
      </w:pPr>
      <w:r>
        <w:t>Target specific organisation</w:t>
      </w:r>
    </w:p>
    <w:p w14:paraId="24F27387" w14:textId="77777777" w:rsidR="00586CCB" w:rsidRDefault="00586CCB" w:rsidP="00586CCB">
      <w:pPr>
        <w:pStyle w:val="ListParagraph"/>
        <w:numPr>
          <w:ilvl w:val="0"/>
          <w:numId w:val="48"/>
        </w:numPr>
      </w:pPr>
      <w:r>
        <w:t>Find out what skills are needed on boards and committees</w:t>
      </w:r>
    </w:p>
    <w:p w14:paraId="0446C675" w14:textId="77777777" w:rsidR="00586CCB" w:rsidRDefault="00586CCB" w:rsidP="00586CCB">
      <w:pPr>
        <w:pStyle w:val="ListParagraph"/>
        <w:numPr>
          <w:ilvl w:val="0"/>
          <w:numId w:val="48"/>
        </w:numPr>
      </w:pPr>
      <w:r>
        <w:t>Becoming advisors/sub-committees if cannot commit</w:t>
      </w:r>
    </w:p>
    <w:p w14:paraId="4607E4CC" w14:textId="77777777" w:rsidR="003164EB" w:rsidRPr="0049058E" w:rsidRDefault="003164EB" w:rsidP="003164EB">
      <w:pPr>
        <w:pStyle w:val="Heading3"/>
      </w:pPr>
      <w:r>
        <w:t>How do we make sure everyone is included?</w:t>
      </w:r>
    </w:p>
    <w:p w14:paraId="19F3D96B" w14:textId="77777777" w:rsidR="006744AD" w:rsidRDefault="006744AD" w:rsidP="006744AD">
      <w:pPr>
        <w:pStyle w:val="ListParagraph"/>
        <w:numPr>
          <w:ilvl w:val="0"/>
          <w:numId w:val="48"/>
        </w:numPr>
      </w:pPr>
      <w:r>
        <w:t>Awareness of the problem</w:t>
      </w:r>
    </w:p>
    <w:p w14:paraId="3AE89026" w14:textId="77777777" w:rsidR="006744AD" w:rsidRDefault="006744AD" w:rsidP="006744AD">
      <w:pPr>
        <w:pStyle w:val="ListParagraph"/>
        <w:numPr>
          <w:ilvl w:val="0"/>
          <w:numId w:val="48"/>
        </w:numPr>
      </w:pPr>
      <w:r>
        <w:t>Market/advertise the need</w:t>
      </w:r>
    </w:p>
    <w:p w14:paraId="11C4E39C" w14:textId="77777777" w:rsidR="003164EB" w:rsidRPr="0049058E" w:rsidRDefault="003164EB" w:rsidP="003164EB">
      <w:pPr>
        <w:pStyle w:val="Heading3"/>
      </w:pPr>
      <w:r w:rsidRPr="00EA125C">
        <w:t>What are our next wise steps?</w:t>
      </w:r>
    </w:p>
    <w:p w14:paraId="40193A1E" w14:textId="076A8E3B" w:rsidR="001C2307" w:rsidRDefault="001C2307" w:rsidP="001C2307">
      <w:pPr>
        <w:pStyle w:val="ListParagraph"/>
        <w:numPr>
          <w:ilvl w:val="0"/>
          <w:numId w:val="48"/>
        </w:numPr>
      </w:pPr>
      <w:r>
        <w:t>Start with Chamber of Commerce, council and selected few organisations</w:t>
      </w:r>
    </w:p>
    <w:p w14:paraId="22D75636" w14:textId="77777777" w:rsidR="001C2307" w:rsidRDefault="001C2307" w:rsidP="001C2307">
      <w:pPr>
        <w:pStyle w:val="ListParagraph"/>
        <w:numPr>
          <w:ilvl w:val="0"/>
          <w:numId w:val="48"/>
        </w:numPr>
      </w:pPr>
      <w:r>
        <w:t>Lions clubs and rotary clubs</w:t>
      </w:r>
    </w:p>
    <w:p w14:paraId="6492A3FD" w14:textId="56C3748A" w:rsidR="007742D9" w:rsidRDefault="000110B7" w:rsidP="000110B7">
      <w:pPr>
        <w:pStyle w:val="Heading1"/>
      </w:pPr>
      <w:r>
        <w:t>Conclusion</w:t>
      </w:r>
    </w:p>
    <w:p w14:paraId="68AA12A6" w14:textId="2C13F16C" w:rsidR="007742D9" w:rsidRDefault="007742D9" w:rsidP="007742D9">
      <w:r w:rsidRPr="004869EC">
        <w:t xml:space="preserve">Thanks to everyone who came along to Changing Lives, Changing Communities </w:t>
      </w:r>
      <w:r w:rsidR="001C2307">
        <w:t>Mackay</w:t>
      </w:r>
      <w:r w:rsidRPr="004869EC">
        <w:t>. We know you have made a difference.</w:t>
      </w:r>
      <w:r w:rsidR="001C2307">
        <w:t xml:space="preserve"> On competition of the two days, </w:t>
      </w:r>
      <w:r w:rsidR="0026627F">
        <w:t xml:space="preserve">we asked participants: </w:t>
      </w:r>
      <w:r w:rsidR="00FB5803">
        <w:t>one thing I’ve learned and one thing I’m grateful for</w:t>
      </w:r>
      <w:r w:rsidR="0026627F">
        <w:t>? These are your responses:</w:t>
      </w:r>
    </w:p>
    <w:p w14:paraId="2D117244" w14:textId="4631A51F" w:rsidR="00667F71" w:rsidRDefault="00667F71" w:rsidP="00667F71">
      <w:pPr>
        <w:pStyle w:val="ListParagraph"/>
        <w:numPr>
          <w:ilvl w:val="0"/>
          <w:numId w:val="48"/>
        </w:numPr>
      </w:pPr>
      <w:r>
        <w:t>Collaboration</w:t>
      </w:r>
    </w:p>
    <w:p w14:paraId="799865D5" w14:textId="77BE8AB5" w:rsidR="00FB5803" w:rsidRDefault="00FB5803" w:rsidP="00667F71">
      <w:pPr>
        <w:pStyle w:val="ListParagraph"/>
        <w:numPr>
          <w:ilvl w:val="0"/>
          <w:numId w:val="48"/>
        </w:numPr>
      </w:pPr>
      <w:r>
        <w:t>Introductions</w:t>
      </w:r>
    </w:p>
    <w:p w14:paraId="63DC2B2D" w14:textId="4B627A3B" w:rsidR="00FB5803" w:rsidRDefault="00FB5803" w:rsidP="00667F71">
      <w:pPr>
        <w:pStyle w:val="ListParagraph"/>
        <w:numPr>
          <w:ilvl w:val="0"/>
          <w:numId w:val="48"/>
        </w:numPr>
      </w:pPr>
      <w:r>
        <w:t>Education</w:t>
      </w:r>
    </w:p>
    <w:p w14:paraId="1BF7FFC1" w14:textId="47A8DE98" w:rsidR="00FB5803" w:rsidRDefault="00FB5803" w:rsidP="00667F71">
      <w:pPr>
        <w:pStyle w:val="ListParagraph"/>
        <w:numPr>
          <w:ilvl w:val="0"/>
          <w:numId w:val="48"/>
        </w:numPr>
      </w:pPr>
      <w:r>
        <w:t>Reenergised</w:t>
      </w:r>
    </w:p>
    <w:p w14:paraId="34704EB4" w14:textId="5ED6AC62" w:rsidR="00FB5803" w:rsidRDefault="00FB5803" w:rsidP="00667F71">
      <w:pPr>
        <w:pStyle w:val="ListParagraph"/>
        <w:numPr>
          <w:ilvl w:val="0"/>
          <w:numId w:val="48"/>
        </w:numPr>
      </w:pPr>
      <w:r>
        <w:t xml:space="preserve">People </w:t>
      </w:r>
    </w:p>
    <w:p w14:paraId="6CA0273B" w14:textId="32C18BA5" w:rsidR="00FB5803" w:rsidRDefault="00FB5803" w:rsidP="00667F71">
      <w:pPr>
        <w:pStyle w:val="ListParagraph"/>
        <w:numPr>
          <w:ilvl w:val="0"/>
          <w:numId w:val="48"/>
        </w:numPr>
      </w:pPr>
      <w:r>
        <w:t>Gene</w:t>
      </w:r>
      <w:r w:rsidR="004B5B44">
        <w:t>rosity</w:t>
      </w:r>
    </w:p>
    <w:p w14:paraId="4616FE06" w14:textId="67CFB2F2" w:rsidR="004B5B44" w:rsidRDefault="004B5B44" w:rsidP="00667F71">
      <w:pPr>
        <w:pStyle w:val="ListParagraph"/>
        <w:numPr>
          <w:ilvl w:val="0"/>
          <w:numId w:val="48"/>
        </w:numPr>
      </w:pPr>
      <w:r>
        <w:t>Love</w:t>
      </w:r>
    </w:p>
    <w:p w14:paraId="2610DD09" w14:textId="2FFB6002" w:rsidR="004B5B44" w:rsidRDefault="004B5B44" w:rsidP="00667F71">
      <w:pPr>
        <w:pStyle w:val="ListParagraph"/>
        <w:numPr>
          <w:ilvl w:val="0"/>
          <w:numId w:val="48"/>
        </w:numPr>
      </w:pPr>
      <w:r>
        <w:t>Inspired</w:t>
      </w:r>
    </w:p>
    <w:p w14:paraId="599F03B8" w14:textId="7A8539E3" w:rsidR="004B5B44" w:rsidRDefault="004B5B44" w:rsidP="00667F71">
      <w:pPr>
        <w:pStyle w:val="ListParagraph"/>
        <w:numPr>
          <w:ilvl w:val="0"/>
          <w:numId w:val="48"/>
        </w:numPr>
      </w:pPr>
      <w:r>
        <w:t>Ideas</w:t>
      </w:r>
    </w:p>
    <w:p w14:paraId="640AC3DB" w14:textId="36D1B8BE" w:rsidR="004B5B44" w:rsidRDefault="004B5B44" w:rsidP="00667F71">
      <w:pPr>
        <w:pStyle w:val="ListParagraph"/>
        <w:numPr>
          <w:ilvl w:val="0"/>
          <w:numId w:val="48"/>
        </w:numPr>
      </w:pPr>
      <w:r>
        <w:t>Friendship</w:t>
      </w:r>
    </w:p>
    <w:p w14:paraId="26A91044" w14:textId="5F2E2F79" w:rsidR="004B5B44" w:rsidRDefault="004B5B44" w:rsidP="00667F71">
      <w:pPr>
        <w:pStyle w:val="ListParagraph"/>
        <w:numPr>
          <w:ilvl w:val="0"/>
          <w:numId w:val="48"/>
        </w:numPr>
      </w:pPr>
      <w:r>
        <w:t>Excitement</w:t>
      </w:r>
    </w:p>
    <w:p w14:paraId="09E02B7F" w14:textId="2AD31803" w:rsidR="004B5B44" w:rsidRDefault="004B5B44" w:rsidP="00667F71">
      <w:pPr>
        <w:pStyle w:val="ListParagraph"/>
        <w:numPr>
          <w:ilvl w:val="0"/>
          <w:numId w:val="48"/>
        </w:numPr>
      </w:pPr>
      <w:r>
        <w:lastRenderedPageBreak/>
        <w:t>Working together</w:t>
      </w:r>
    </w:p>
    <w:p w14:paraId="7F4CF5CA" w14:textId="710134F1" w:rsidR="004B5B44" w:rsidRDefault="004B5B44" w:rsidP="00667F71">
      <w:pPr>
        <w:pStyle w:val="ListParagraph"/>
        <w:numPr>
          <w:ilvl w:val="0"/>
          <w:numId w:val="48"/>
        </w:numPr>
      </w:pPr>
      <w:r>
        <w:t>Future</w:t>
      </w:r>
    </w:p>
    <w:p w14:paraId="5658E98D" w14:textId="1362C61C" w:rsidR="004B5B44" w:rsidRDefault="004B5B44" w:rsidP="00667F71">
      <w:pPr>
        <w:pStyle w:val="ListParagraph"/>
        <w:numPr>
          <w:ilvl w:val="0"/>
          <w:numId w:val="48"/>
        </w:numPr>
      </w:pPr>
      <w:r>
        <w:t>Respect</w:t>
      </w:r>
    </w:p>
    <w:p w14:paraId="4F56CA5B" w14:textId="5E687EE3" w:rsidR="004B5B44" w:rsidRDefault="004B5B44" w:rsidP="00667F71">
      <w:pPr>
        <w:pStyle w:val="ListParagraph"/>
        <w:numPr>
          <w:ilvl w:val="0"/>
          <w:numId w:val="48"/>
        </w:numPr>
      </w:pPr>
      <w:r>
        <w:t>Networking</w:t>
      </w:r>
    </w:p>
    <w:p w14:paraId="69D8BE9A" w14:textId="584A8EC4" w:rsidR="004B5B44" w:rsidRDefault="004B5B44" w:rsidP="00667F71">
      <w:pPr>
        <w:pStyle w:val="ListParagraph"/>
        <w:numPr>
          <w:ilvl w:val="0"/>
          <w:numId w:val="48"/>
        </w:numPr>
      </w:pPr>
      <w:r>
        <w:t>Excitement</w:t>
      </w:r>
    </w:p>
    <w:p w14:paraId="3F53D915" w14:textId="731E7F1F" w:rsidR="004B5B44" w:rsidRDefault="004B5B44" w:rsidP="00667F71">
      <w:pPr>
        <w:pStyle w:val="ListParagraph"/>
        <w:numPr>
          <w:ilvl w:val="0"/>
          <w:numId w:val="48"/>
        </w:numPr>
      </w:pPr>
      <w:r>
        <w:t>New</w:t>
      </w:r>
    </w:p>
    <w:p w14:paraId="73FFBBB9" w14:textId="500352C8" w:rsidR="004B5B44" w:rsidRDefault="004B5B44" w:rsidP="00667F71">
      <w:pPr>
        <w:pStyle w:val="ListParagraph"/>
        <w:numPr>
          <w:ilvl w:val="0"/>
          <w:numId w:val="48"/>
        </w:numPr>
      </w:pPr>
      <w:r>
        <w:t>Community</w:t>
      </w:r>
    </w:p>
    <w:p w14:paraId="2A8B9740" w14:textId="73224964" w:rsidR="004B5B44" w:rsidRDefault="004B5B44" w:rsidP="00667F71">
      <w:pPr>
        <w:pStyle w:val="ListParagraph"/>
        <w:numPr>
          <w:ilvl w:val="0"/>
          <w:numId w:val="48"/>
        </w:numPr>
      </w:pPr>
      <w:r>
        <w:t>Progress</w:t>
      </w:r>
    </w:p>
    <w:p w14:paraId="056672EC" w14:textId="0154BBF6" w:rsidR="004B5B44" w:rsidRDefault="004B5B44" w:rsidP="00667F71">
      <w:pPr>
        <w:pStyle w:val="ListParagraph"/>
        <w:numPr>
          <w:ilvl w:val="0"/>
          <w:numId w:val="48"/>
        </w:numPr>
      </w:pPr>
      <w:r>
        <w:t>Connections</w:t>
      </w:r>
    </w:p>
    <w:p w14:paraId="2ABB786D" w14:textId="2123E673" w:rsidR="004B5B44" w:rsidRDefault="004B5B44" w:rsidP="00667F71">
      <w:pPr>
        <w:pStyle w:val="ListParagraph"/>
        <w:numPr>
          <w:ilvl w:val="0"/>
          <w:numId w:val="48"/>
        </w:numPr>
      </w:pPr>
      <w:r>
        <w:t>Passion</w:t>
      </w:r>
    </w:p>
    <w:p w14:paraId="794C7DD9" w14:textId="42205DD6" w:rsidR="004B5B44" w:rsidRDefault="004B5B44" w:rsidP="00667F71">
      <w:pPr>
        <w:pStyle w:val="ListParagraph"/>
        <w:numPr>
          <w:ilvl w:val="0"/>
          <w:numId w:val="48"/>
        </w:numPr>
      </w:pPr>
      <w:r>
        <w:t>Hope</w:t>
      </w:r>
    </w:p>
    <w:p w14:paraId="6EBCC390" w14:textId="49A9DC3A" w:rsidR="004B5B44" w:rsidRDefault="005B4E49" w:rsidP="00667F71">
      <w:pPr>
        <w:pStyle w:val="ListParagraph"/>
        <w:numPr>
          <w:ilvl w:val="0"/>
          <w:numId w:val="48"/>
        </w:numPr>
      </w:pPr>
      <w:r>
        <w:t>Perseverance</w:t>
      </w:r>
    </w:p>
    <w:p w14:paraId="33F28CB9" w14:textId="26299723" w:rsidR="005B4E49" w:rsidRDefault="005B4E49" w:rsidP="00667F71">
      <w:pPr>
        <w:pStyle w:val="ListParagraph"/>
        <w:numPr>
          <w:ilvl w:val="0"/>
          <w:numId w:val="48"/>
        </w:numPr>
      </w:pPr>
      <w:r>
        <w:t>Motivation</w:t>
      </w:r>
    </w:p>
    <w:p w14:paraId="2497E432" w14:textId="3C2BCC3A" w:rsidR="005B4E49" w:rsidRDefault="005B4E49" w:rsidP="00667F71">
      <w:pPr>
        <w:pStyle w:val="ListParagraph"/>
        <w:numPr>
          <w:ilvl w:val="0"/>
          <w:numId w:val="48"/>
        </w:numPr>
      </w:pPr>
      <w:r>
        <w:t>Community</w:t>
      </w:r>
    </w:p>
    <w:p w14:paraId="7746B298" w14:textId="479CED01" w:rsidR="005B4E49" w:rsidRDefault="005B4E49" w:rsidP="00667F71">
      <w:pPr>
        <w:pStyle w:val="ListParagraph"/>
        <w:numPr>
          <w:ilvl w:val="0"/>
          <w:numId w:val="48"/>
        </w:numPr>
      </w:pPr>
      <w:r>
        <w:t>Opportunity</w:t>
      </w:r>
    </w:p>
    <w:p w14:paraId="5F9A602A" w14:textId="7F00632D" w:rsidR="007742D9" w:rsidRPr="002025EB" w:rsidRDefault="007742D9" w:rsidP="007742D9">
      <w:pPr>
        <w:rPr>
          <w:lang w:val="en-AU"/>
        </w:rPr>
      </w:pPr>
      <w:r w:rsidRPr="004869EC">
        <w:t xml:space="preserve">Changing Lives, Changing Communities </w:t>
      </w:r>
      <w:r w:rsidR="00667F71">
        <w:t>Mackay</w:t>
      </w:r>
      <w:r w:rsidRPr="004869EC">
        <w:t xml:space="preserve"> is a proud partnership between: Queenslanders with Disability Network (QDN), National Disability Insurance Agency (NDIA), Queensland Council of Social Service (QCOSS), </w:t>
      </w:r>
      <w:r w:rsidR="00667F71">
        <w:t xml:space="preserve">and </w:t>
      </w:r>
      <w:r w:rsidRPr="004869EC">
        <w:t>Anti</w:t>
      </w:r>
      <w:r w:rsidR="00B63877">
        <w:t xml:space="preserve"> </w:t>
      </w:r>
      <w:r w:rsidRPr="004869EC">
        <w:t xml:space="preserve">Discrimination </w:t>
      </w:r>
      <w:r w:rsidR="00667F71">
        <w:t xml:space="preserve">Commission Queensland </w:t>
      </w:r>
      <w:r w:rsidR="00B63877">
        <w:t>(End of document)</w:t>
      </w:r>
      <w:r w:rsidR="00667F71">
        <w:t>.</w:t>
      </w:r>
    </w:p>
    <w:bookmarkEnd w:id="9"/>
    <w:p w14:paraId="1EFB74C3" w14:textId="55653EB1" w:rsidR="0055670C" w:rsidRPr="004734EC" w:rsidRDefault="0055670C" w:rsidP="0000729D">
      <w:pPr>
        <w:rPr>
          <w:szCs w:val="22"/>
        </w:rPr>
      </w:pPr>
    </w:p>
    <w:sectPr w:rsidR="0055670C" w:rsidRPr="004734EC" w:rsidSect="0069740E">
      <w:headerReference w:type="default" r:id="rId21"/>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17F3F" w14:textId="77777777" w:rsidR="00A41D04" w:rsidRDefault="00A41D04" w:rsidP="005B2DC5">
      <w:r>
        <w:separator/>
      </w:r>
    </w:p>
  </w:endnote>
  <w:endnote w:type="continuationSeparator" w:id="0">
    <w:p w14:paraId="0CEA2E63" w14:textId="77777777" w:rsidR="00A41D04" w:rsidRDefault="00A41D04" w:rsidP="005B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12E7" w14:textId="77777777" w:rsidR="00682E0A" w:rsidRDefault="0091766D" w:rsidP="005B2DC5">
    <w:pPr>
      <w:pStyle w:val="Footer"/>
    </w:pPr>
    <w:sdt>
      <w:sdtPr>
        <w:id w:val="873263891"/>
        <w:placeholder>
          <w:docPart w:val="ED35B1E5FE432348A6D6395523820D29"/>
        </w:placeholder>
        <w:temporary/>
        <w:showingPlcHdr/>
      </w:sdtPr>
      <w:sdtEndPr/>
      <w:sdtContent>
        <w:r w:rsidR="00682E0A">
          <w:t>[Type text]</w:t>
        </w:r>
      </w:sdtContent>
    </w:sdt>
    <w:r w:rsidR="00682E0A">
      <w:ptab w:relativeTo="margin" w:alignment="center" w:leader="none"/>
    </w:r>
    <w:sdt>
      <w:sdtPr>
        <w:id w:val="-1858418972"/>
        <w:placeholder>
          <w:docPart w:val="1C1B9319CE10E146BCCC99F750532727"/>
        </w:placeholder>
        <w:temporary/>
        <w:showingPlcHdr/>
      </w:sdtPr>
      <w:sdtEndPr/>
      <w:sdtContent>
        <w:r w:rsidR="00682E0A">
          <w:t>[Type text]</w:t>
        </w:r>
      </w:sdtContent>
    </w:sdt>
    <w:r w:rsidR="00682E0A">
      <w:ptab w:relativeTo="margin" w:alignment="right" w:leader="none"/>
    </w:r>
    <w:sdt>
      <w:sdtPr>
        <w:id w:val="-2082603170"/>
        <w:placeholder>
          <w:docPart w:val="6EBB4635819C124E842E9AE0BD6A4D52"/>
        </w:placeholder>
        <w:temporary/>
        <w:showingPlcHdr/>
      </w:sdtPr>
      <w:sdtEndPr/>
      <w:sdtContent>
        <w:r w:rsidR="00682E0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39" w:type="pct"/>
      <w:tblInd w:w="-567" w:type="dxa"/>
      <w:tblLook w:val="04A0" w:firstRow="1" w:lastRow="0" w:firstColumn="1" w:lastColumn="0" w:noHBand="0" w:noVBand="1"/>
    </w:tblPr>
    <w:tblGrid>
      <w:gridCol w:w="3123"/>
      <w:gridCol w:w="6245"/>
    </w:tblGrid>
    <w:tr w:rsidR="00682E0A" w14:paraId="3ACAD9FA" w14:textId="77777777" w:rsidTr="000B5953">
      <w:tc>
        <w:tcPr>
          <w:tcW w:w="1667" w:type="pct"/>
        </w:tcPr>
        <w:p w14:paraId="2FA1A2D6" w14:textId="631C2D77" w:rsidR="00682E0A" w:rsidRDefault="00682E0A"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sidR="0091766D">
            <w:rPr>
              <w:rStyle w:val="PageNumber"/>
              <w:noProof/>
              <w:color w:val="CB3928"/>
            </w:rPr>
            <w:t>20</w:t>
          </w:r>
          <w:r w:rsidRPr="00597D71">
            <w:rPr>
              <w:rStyle w:val="PageNumber"/>
              <w:color w:val="CB3928"/>
            </w:rPr>
            <w:fldChar w:fldCharType="end"/>
          </w:r>
          <w:r w:rsidRPr="009A7353">
            <w:t xml:space="preserve"> /</w:t>
          </w:r>
          <w:r w:rsidRPr="009A7353">
            <w:rPr>
              <w:i/>
            </w:rPr>
            <w:t xml:space="preserve"> </w:t>
          </w:r>
          <w:r w:rsidR="00B94834">
            <w:rPr>
              <w:i/>
            </w:rPr>
            <w:t>October</w:t>
          </w:r>
          <w:r>
            <w:rPr>
              <w:i/>
            </w:rPr>
            <w:t xml:space="preserve"> 2018</w:t>
          </w:r>
        </w:p>
      </w:tc>
      <w:tc>
        <w:tcPr>
          <w:tcW w:w="3333" w:type="pct"/>
        </w:tcPr>
        <w:p w14:paraId="66F0B133" w14:textId="44D80782" w:rsidR="00682E0A" w:rsidRPr="001B11A0" w:rsidRDefault="00682E0A" w:rsidP="001B11A0">
          <w:pPr>
            <w:pStyle w:val="Footer"/>
            <w:tabs>
              <w:tab w:val="left" w:pos="4363"/>
              <w:tab w:val="right" w:pos="6029"/>
            </w:tabs>
            <w:jc w:val="right"/>
            <w:rPr>
              <w:rStyle w:val="PageNumber"/>
              <w:b/>
              <w:i/>
              <w:color w:val="CB3928"/>
            </w:rPr>
          </w:pPr>
          <w:r>
            <w:t xml:space="preserve">Changing Lives, Changing Communities </w:t>
          </w:r>
          <w:r w:rsidR="00A70654">
            <w:t>Mackay</w:t>
          </w:r>
        </w:p>
      </w:tc>
    </w:tr>
  </w:tbl>
  <w:p w14:paraId="13192D9B" w14:textId="77777777" w:rsidR="00682E0A" w:rsidRDefault="00682E0A" w:rsidP="005B2DC5">
    <w:pPr>
      <w:pStyle w:val="Footer"/>
      <w:rPr>
        <w:rStyle w:val="PageNumber"/>
        <w:color w:val="CB39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5CFDC" w14:textId="77777777" w:rsidR="00E21168" w:rsidRDefault="00E21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F6BCC" w14:textId="77777777" w:rsidR="00A41D04" w:rsidRDefault="00A41D04" w:rsidP="005B2DC5">
      <w:r>
        <w:separator/>
      </w:r>
    </w:p>
  </w:footnote>
  <w:footnote w:type="continuationSeparator" w:id="0">
    <w:p w14:paraId="38EA2541" w14:textId="77777777" w:rsidR="00A41D04" w:rsidRDefault="00A41D04" w:rsidP="005B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E84C" w14:textId="77777777" w:rsidR="00682E0A" w:rsidRDefault="0091766D"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QC_CI_ReportDocument_APR13_v3" style="position:absolute;margin-left:0;margin-top:0;width:595.2pt;height:841.9pt;z-index:-251658752;mso-wrap-edited:f;mso-width-percent:0;mso-height-percent:0;mso-position-horizontal:center;mso-position-horizontal-relative:margin;mso-position-vertical:center;mso-position-vertical-relative:margin;mso-width-percent:0;mso-height-percent:0"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67FD" w14:textId="77777777" w:rsidR="00E21168" w:rsidRDefault="00E211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054DF" w14:textId="77777777" w:rsidR="00E21168" w:rsidRDefault="00E211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EC91" w14:textId="07B9E31D" w:rsidR="00682E0A" w:rsidRDefault="00374295" w:rsidP="005B2DC5">
    <w:pPr>
      <w:pStyle w:val="Header"/>
    </w:pPr>
    <w:r>
      <w:rPr>
        <w:noProof/>
        <w:lang w:val="en-AU" w:eastAsia="en-AU"/>
      </w:rPr>
      <w:drawing>
        <wp:inline distT="0" distB="0" distL="0" distR="0" wp14:anchorId="014A9200" wp14:editId="75A47C4F">
          <wp:extent cx="5274310" cy="84614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DN,%20QCOSS,%20NDIA%20and%20ADCQ.png"/>
                  <pic:cNvPicPr/>
                </pic:nvPicPr>
                <pic:blipFill>
                  <a:blip r:embed="rId1"/>
                  <a:stretch>
                    <a:fillRect/>
                  </a:stretch>
                </pic:blipFill>
                <pic:spPr bwMode="auto">
                  <a:xfrm>
                    <a:off x="0" y="0"/>
                    <a:ext cx="5274310" cy="84614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91C90"/>
    <w:multiLevelType w:val="hybridMultilevel"/>
    <w:tmpl w:val="E50A51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052A0C"/>
    <w:multiLevelType w:val="hybridMultilevel"/>
    <w:tmpl w:val="74A66A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2511F67"/>
    <w:multiLevelType w:val="hybridMultilevel"/>
    <w:tmpl w:val="B4F0E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D0074B"/>
    <w:multiLevelType w:val="hybridMultilevel"/>
    <w:tmpl w:val="03FE5F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38E1D18"/>
    <w:multiLevelType w:val="hybridMultilevel"/>
    <w:tmpl w:val="9EC68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5258B4"/>
    <w:multiLevelType w:val="hybridMultilevel"/>
    <w:tmpl w:val="4EA6C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600401"/>
    <w:multiLevelType w:val="hybridMultilevel"/>
    <w:tmpl w:val="B2E21A7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1E3DBD"/>
    <w:multiLevelType w:val="hybridMultilevel"/>
    <w:tmpl w:val="547A4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E519F7"/>
    <w:multiLevelType w:val="hybridMultilevel"/>
    <w:tmpl w:val="9F261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E017D4"/>
    <w:multiLevelType w:val="hybridMultilevel"/>
    <w:tmpl w:val="89E4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315A15"/>
    <w:multiLevelType w:val="hybridMultilevel"/>
    <w:tmpl w:val="34146C56"/>
    <w:lvl w:ilvl="0" w:tplc="2C148700">
      <w:start w:val="1"/>
      <w:numFmt w:val="bullet"/>
      <w:pStyle w:val="ListParagraph"/>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F53508"/>
    <w:multiLevelType w:val="hybridMultilevel"/>
    <w:tmpl w:val="82B61C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5297A95"/>
    <w:multiLevelType w:val="hybridMultilevel"/>
    <w:tmpl w:val="15EECB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697C8F"/>
    <w:multiLevelType w:val="hybridMultilevel"/>
    <w:tmpl w:val="AE323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4C73EA"/>
    <w:multiLevelType w:val="hybridMultilevel"/>
    <w:tmpl w:val="5F70D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B74FC0"/>
    <w:multiLevelType w:val="hybridMultilevel"/>
    <w:tmpl w:val="5A26C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4035F7"/>
    <w:multiLevelType w:val="hybridMultilevel"/>
    <w:tmpl w:val="E200A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1ACB1CAE"/>
    <w:multiLevelType w:val="hybridMultilevel"/>
    <w:tmpl w:val="0B506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CFD3E73"/>
    <w:multiLevelType w:val="hybridMultilevel"/>
    <w:tmpl w:val="91503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EB11F3B"/>
    <w:multiLevelType w:val="hybridMultilevel"/>
    <w:tmpl w:val="AE92B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17C437F"/>
    <w:multiLevelType w:val="hybridMultilevel"/>
    <w:tmpl w:val="54C0C6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A3221D"/>
    <w:multiLevelType w:val="hybridMultilevel"/>
    <w:tmpl w:val="C15EA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38677F7"/>
    <w:multiLevelType w:val="hybridMultilevel"/>
    <w:tmpl w:val="1B165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045FF1"/>
    <w:multiLevelType w:val="hybridMultilevel"/>
    <w:tmpl w:val="D6448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50163D0"/>
    <w:multiLevelType w:val="hybridMultilevel"/>
    <w:tmpl w:val="FF921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9B58E8"/>
    <w:multiLevelType w:val="hybridMultilevel"/>
    <w:tmpl w:val="0964A1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26E42004"/>
    <w:multiLevelType w:val="hybridMultilevel"/>
    <w:tmpl w:val="BE8A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220A73"/>
    <w:multiLevelType w:val="hybridMultilevel"/>
    <w:tmpl w:val="15D0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337C98"/>
    <w:multiLevelType w:val="hybridMultilevel"/>
    <w:tmpl w:val="28360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73B3DCC"/>
    <w:multiLevelType w:val="hybridMultilevel"/>
    <w:tmpl w:val="1B10A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7D7297A"/>
    <w:multiLevelType w:val="hybridMultilevel"/>
    <w:tmpl w:val="E148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5446AF"/>
    <w:multiLevelType w:val="hybridMultilevel"/>
    <w:tmpl w:val="F1DC0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F34169"/>
    <w:multiLevelType w:val="hybridMultilevel"/>
    <w:tmpl w:val="18049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FFD367F"/>
    <w:multiLevelType w:val="hybridMultilevel"/>
    <w:tmpl w:val="E3DE56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04C0259"/>
    <w:multiLevelType w:val="hybridMultilevel"/>
    <w:tmpl w:val="A52E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6C5428"/>
    <w:multiLevelType w:val="hybridMultilevel"/>
    <w:tmpl w:val="84FC3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0B53BC7"/>
    <w:multiLevelType w:val="hybridMultilevel"/>
    <w:tmpl w:val="F6C0C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0F01A8A"/>
    <w:multiLevelType w:val="hybridMultilevel"/>
    <w:tmpl w:val="CFB61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4351F63"/>
    <w:multiLevelType w:val="hybridMultilevel"/>
    <w:tmpl w:val="9A624F4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5A2428F"/>
    <w:multiLevelType w:val="hybridMultilevel"/>
    <w:tmpl w:val="7A2C6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5C44EB8"/>
    <w:multiLevelType w:val="hybridMultilevel"/>
    <w:tmpl w:val="10C0F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7BA18A7"/>
    <w:multiLevelType w:val="hybridMultilevel"/>
    <w:tmpl w:val="ED5C88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843112F"/>
    <w:multiLevelType w:val="hybridMultilevel"/>
    <w:tmpl w:val="DBDC29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08F7CB4"/>
    <w:multiLevelType w:val="hybridMultilevel"/>
    <w:tmpl w:val="92E603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81C1760"/>
    <w:multiLevelType w:val="hybridMultilevel"/>
    <w:tmpl w:val="EBE41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E6711EE"/>
    <w:multiLevelType w:val="hybridMultilevel"/>
    <w:tmpl w:val="85A8D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E8D4CC4"/>
    <w:multiLevelType w:val="hybridMultilevel"/>
    <w:tmpl w:val="72F45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F9371E1"/>
    <w:multiLevelType w:val="hybridMultilevel"/>
    <w:tmpl w:val="501A7B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4F9555B9"/>
    <w:multiLevelType w:val="hybridMultilevel"/>
    <w:tmpl w:val="DA1E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DF3084"/>
    <w:multiLevelType w:val="hybridMultilevel"/>
    <w:tmpl w:val="16341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3D7260D"/>
    <w:multiLevelType w:val="hybridMultilevel"/>
    <w:tmpl w:val="F7C03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479663F"/>
    <w:multiLevelType w:val="hybridMultilevel"/>
    <w:tmpl w:val="788E5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4B3316B"/>
    <w:multiLevelType w:val="hybridMultilevel"/>
    <w:tmpl w:val="3C862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92F2E52"/>
    <w:multiLevelType w:val="hybridMultilevel"/>
    <w:tmpl w:val="687CB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98A476F"/>
    <w:multiLevelType w:val="hybridMultilevel"/>
    <w:tmpl w:val="C6320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BF21F36"/>
    <w:multiLevelType w:val="hybridMultilevel"/>
    <w:tmpl w:val="0CF43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F1E3DA8"/>
    <w:multiLevelType w:val="hybridMultilevel"/>
    <w:tmpl w:val="37B8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03061E3"/>
    <w:multiLevelType w:val="hybridMultilevel"/>
    <w:tmpl w:val="218A13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61316955"/>
    <w:multiLevelType w:val="hybridMultilevel"/>
    <w:tmpl w:val="6CFA4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2761BAA"/>
    <w:multiLevelType w:val="hybridMultilevel"/>
    <w:tmpl w:val="E99C9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34F129C"/>
    <w:multiLevelType w:val="hybridMultilevel"/>
    <w:tmpl w:val="1A8A8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6355875"/>
    <w:multiLevelType w:val="hybridMultilevel"/>
    <w:tmpl w:val="3412F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19537AE"/>
    <w:multiLevelType w:val="hybridMultilevel"/>
    <w:tmpl w:val="96522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1BF0954"/>
    <w:multiLevelType w:val="hybridMultilevel"/>
    <w:tmpl w:val="FDBEF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2062B1E"/>
    <w:multiLevelType w:val="hybridMultilevel"/>
    <w:tmpl w:val="BE44C2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75034C6B"/>
    <w:multiLevelType w:val="hybridMultilevel"/>
    <w:tmpl w:val="DCC2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6DE6FFD"/>
    <w:multiLevelType w:val="hybridMultilevel"/>
    <w:tmpl w:val="1458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91975E6"/>
    <w:multiLevelType w:val="hybridMultilevel"/>
    <w:tmpl w:val="70526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95B7B33"/>
    <w:multiLevelType w:val="hybridMultilevel"/>
    <w:tmpl w:val="6BD8D6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0"/>
  </w:num>
  <w:num w:numId="3">
    <w:abstractNumId w:val="41"/>
  </w:num>
  <w:num w:numId="4">
    <w:abstractNumId w:val="12"/>
  </w:num>
  <w:num w:numId="5">
    <w:abstractNumId w:val="8"/>
  </w:num>
  <w:num w:numId="6">
    <w:abstractNumId w:val="30"/>
  </w:num>
  <w:num w:numId="7">
    <w:abstractNumId w:val="42"/>
  </w:num>
  <w:num w:numId="8">
    <w:abstractNumId w:val="51"/>
  </w:num>
  <w:num w:numId="9">
    <w:abstractNumId w:val="21"/>
  </w:num>
  <w:num w:numId="10">
    <w:abstractNumId w:val="10"/>
  </w:num>
  <w:num w:numId="11">
    <w:abstractNumId w:val="5"/>
  </w:num>
  <w:num w:numId="12">
    <w:abstractNumId w:val="39"/>
  </w:num>
  <w:num w:numId="13">
    <w:abstractNumId w:val="53"/>
  </w:num>
  <w:num w:numId="14">
    <w:abstractNumId w:val="3"/>
  </w:num>
  <w:num w:numId="15">
    <w:abstractNumId w:val="25"/>
  </w:num>
  <w:num w:numId="16">
    <w:abstractNumId w:val="57"/>
  </w:num>
  <w:num w:numId="17">
    <w:abstractNumId w:val="6"/>
  </w:num>
  <w:num w:numId="18">
    <w:abstractNumId w:val="62"/>
  </w:num>
  <w:num w:numId="19">
    <w:abstractNumId w:val="16"/>
  </w:num>
  <w:num w:numId="20">
    <w:abstractNumId w:val="44"/>
  </w:num>
  <w:num w:numId="21">
    <w:abstractNumId w:val="59"/>
  </w:num>
  <w:num w:numId="22">
    <w:abstractNumId w:val="54"/>
  </w:num>
  <w:num w:numId="23">
    <w:abstractNumId w:val="14"/>
  </w:num>
  <w:num w:numId="24">
    <w:abstractNumId w:val="45"/>
  </w:num>
  <w:num w:numId="25">
    <w:abstractNumId w:val="48"/>
  </w:num>
  <w:num w:numId="26">
    <w:abstractNumId w:val="40"/>
  </w:num>
  <w:num w:numId="27">
    <w:abstractNumId w:val="35"/>
  </w:num>
  <w:num w:numId="28">
    <w:abstractNumId w:val="63"/>
  </w:num>
  <w:num w:numId="29">
    <w:abstractNumId w:val="56"/>
  </w:num>
  <w:num w:numId="30">
    <w:abstractNumId w:val="26"/>
  </w:num>
  <w:num w:numId="31">
    <w:abstractNumId w:val="36"/>
  </w:num>
  <w:num w:numId="32">
    <w:abstractNumId w:val="15"/>
  </w:num>
  <w:num w:numId="33">
    <w:abstractNumId w:val="58"/>
  </w:num>
  <w:num w:numId="34">
    <w:abstractNumId w:val="50"/>
  </w:num>
  <w:num w:numId="35">
    <w:abstractNumId w:val="55"/>
  </w:num>
  <w:num w:numId="36">
    <w:abstractNumId w:val="43"/>
  </w:num>
  <w:num w:numId="37">
    <w:abstractNumId w:val="71"/>
  </w:num>
  <w:num w:numId="38">
    <w:abstractNumId w:val="65"/>
  </w:num>
  <w:num w:numId="39">
    <w:abstractNumId w:val="24"/>
  </w:num>
  <w:num w:numId="40">
    <w:abstractNumId w:val="67"/>
  </w:num>
  <w:num w:numId="41">
    <w:abstractNumId w:val="32"/>
  </w:num>
  <w:num w:numId="42">
    <w:abstractNumId w:val="17"/>
  </w:num>
  <w:num w:numId="43">
    <w:abstractNumId w:val="49"/>
  </w:num>
  <w:num w:numId="44">
    <w:abstractNumId w:val="27"/>
  </w:num>
  <w:num w:numId="45">
    <w:abstractNumId w:val="22"/>
  </w:num>
  <w:num w:numId="46">
    <w:abstractNumId w:val="61"/>
  </w:num>
  <w:num w:numId="47">
    <w:abstractNumId w:val="47"/>
  </w:num>
  <w:num w:numId="48">
    <w:abstractNumId w:val="23"/>
  </w:num>
  <w:num w:numId="49">
    <w:abstractNumId w:val="4"/>
  </w:num>
  <w:num w:numId="50">
    <w:abstractNumId w:val="68"/>
  </w:num>
  <w:num w:numId="51">
    <w:abstractNumId w:val="13"/>
  </w:num>
  <w:num w:numId="52">
    <w:abstractNumId w:val="1"/>
  </w:num>
  <w:num w:numId="53">
    <w:abstractNumId w:val="72"/>
  </w:num>
  <w:num w:numId="54">
    <w:abstractNumId w:val="2"/>
  </w:num>
  <w:num w:numId="55">
    <w:abstractNumId w:val="28"/>
  </w:num>
  <w:num w:numId="56">
    <w:abstractNumId w:val="46"/>
  </w:num>
  <w:num w:numId="57">
    <w:abstractNumId w:val="34"/>
  </w:num>
  <w:num w:numId="58">
    <w:abstractNumId w:val="29"/>
  </w:num>
  <w:num w:numId="59">
    <w:abstractNumId w:val="66"/>
  </w:num>
  <w:num w:numId="60">
    <w:abstractNumId w:val="19"/>
  </w:num>
  <w:num w:numId="61">
    <w:abstractNumId w:val="70"/>
  </w:num>
  <w:num w:numId="62">
    <w:abstractNumId w:val="9"/>
  </w:num>
  <w:num w:numId="63">
    <w:abstractNumId w:val="64"/>
  </w:num>
  <w:num w:numId="64">
    <w:abstractNumId w:val="11"/>
  </w:num>
  <w:num w:numId="65">
    <w:abstractNumId w:val="69"/>
  </w:num>
  <w:num w:numId="66">
    <w:abstractNumId w:val="38"/>
  </w:num>
  <w:num w:numId="67">
    <w:abstractNumId w:val="52"/>
  </w:num>
  <w:num w:numId="68">
    <w:abstractNumId w:val="31"/>
  </w:num>
  <w:num w:numId="69">
    <w:abstractNumId w:val="18"/>
  </w:num>
  <w:num w:numId="70">
    <w:abstractNumId w:val="12"/>
  </w:num>
  <w:num w:numId="71">
    <w:abstractNumId w:val="7"/>
  </w:num>
  <w:num w:numId="72">
    <w:abstractNumId w:val="60"/>
  </w:num>
  <w:num w:numId="73">
    <w:abstractNumId w:val="33"/>
  </w:num>
  <w:num w:numId="74">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30"/>
    <w:rsid w:val="00000550"/>
    <w:rsid w:val="00002DC1"/>
    <w:rsid w:val="0000729D"/>
    <w:rsid w:val="00007DB1"/>
    <w:rsid w:val="00010190"/>
    <w:rsid w:val="00010C74"/>
    <w:rsid w:val="000110B7"/>
    <w:rsid w:val="00011EEA"/>
    <w:rsid w:val="000129C9"/>
    <w:rsid w:val="00014167"/>
    <w:rsid w:val="00021FE1"/>
    <w:rsid w:val="00022946"/>
    <w:rsid w:val="0002331D"/>
    <w:rsid w:val="000306E8"/>
    <w:rsid w:val="00030F22"/>
    <w:rsid w:val="00032F47"/>
    <w:rsid w:val="00035613"/>
    <w:rsid w:val="00042706"/>
    <w:rsid w:val="000435DF"/>
    <w:rsid w:val="00044761"/>
    <w:rsid w:val="00047513"/>
    <w:rsid w:val="00047A58"/>
    <w:rsid w:val="00053687"/>
    <w:rsid w:val="000557A5"/>
    <w:rsid w:val="00055E26"/>
    <w:rsid w:val="000601FF"/>
    <w:rsid w:val="00065AF2"/>
    <w:rsid w:val="00070603"/>
    <w:rsid w:val="00073391"/>
    <w:rsid w:val="00074C5D"/>
    <w:rsid w:val="00074D94"/>
    <w:rsid w:val="00077ECE"/>
    <w:rsid w:val="0008133B"/>
    <w:rsid w:val="00082AD3"/>
    <w:rsid w:val="0008381B"/>
    <w:rsid w:val="00084E2E"/>
    <w:rsid w:val="00084F72"/>
    <w:rsid w:val="0008564E"/>
    <w:rsid w:val="000865C4"/>
    <w:rsid w:val="00086925"/>
    <w:rsid w:val="00087A6E"/>
    <w:rsid w:val="0009118F"/>
    <w:rsid w:val="00091E19"/>
    <w:rsid w:val="00091FC3"/>
    <w:rsid w:val="0009656D"/>
    <w:rsid w:val="000A0058"/>
    <w:rsid w:val="000A1DC8"/>
    <w:rsid w:val="000A1DDC"/>
    <w:rsid w:val="000A53FC"/>
    <w:rsid w:val="000A67D3"/>
    <w:rsid w:val="000B23DC"/>
    <w:rsid w:val="000B31F1"/>
    <w:rsid w:val="000B35D6"/>
    <w:rsid w:val="000B5953"/>
    <w:rsid w:val="000B68FA"/>
    <w:rsid w:val="000B76BE"/>
    <w:rsid w:val="000C07D4"/>
    <w:rsid w:val="000C2C1C"/>
    <w:rsid w:val="000C62DC"/>
    <w:rsid w:val="000C7846"/>
    <w:rsid w:val="000D4350"/>
    <w:rsid w:val="000D49E5"/>
    <w:rsid w:val="000D6997"/>
    <w:rsid w:val="000D75D8"/>
    <w:rsid w:val="000E2F65"/>
    <w:rsid w:val="000E4388"/>
    <w:rsid w:val="000E5191"/>
    <w:rsid w:val="000E5F54"/>
    <w:rsid w:val="000E6EF8"/>
    <w:rsid w:val="000E7617"/>
    <w:rsid w:val="000E7B0D"/>
    <w:rsid w:val="000F3470"/>
    <w:rsid w:val="000F6721"/>
    <w:rsid w:val="00101512"/>
    <w:rsid w:val="0010352B"/>
    <w:rsid w:val="00103F6C"/>
    <w:rsid w:val="00106B3D"/>
    <w:rsid w:val="00110CC4"/>
    <w:rsid w:val="001141BD"/>
    <w:rsid w:val="0011640F"/>
    <w:rsid w:val="00122932"/>
    <w:rsid w:val="00123176"/>
    <w:rsid w:val="00131E97"/>
    <w:rsid w:val="00137689"/>
    <w:rsid w:val="001405FB"/>
    <w:rsid w:val="00141738"/>
    <w:rsid w:val="00143D0B"/>
    <w:rsid w:val="0014759B"/>
    <w:rsid w:val="00150B2B"/>
    <w:rsid w:val="00152479"/>
    <w:rsid w:val="001553B4"/>
    <w:rsid w:val="00156559"/>
    <w:rsid w:val="001573AD"/>
    <w:rsid w:val="001575F8"/>
    <w:rsid w:val="0016189B"/>
    <w:rsid w:val="00164507"/>
    <w:rsid w:val="00164CAF"/>
    <w:rsid w:val="00165E51"/>
    <w:rsid w:val="001668FB"/>
    <w:rsid w:val="00167193"/>
    <w:rsid w:val="00167CBA"/>
    <w:rsid w:val="00170D71"/>
    <w:rsid w:val="00172A85"/>
    <w:rsid w:val="00177E91"/>
    <w:rsid w:val="00180330"/>
    <w:rsid w:val="00182283"/>
    <w:rsid w:val="001825D6"/>
    <w:rsid w:val="001840A9"/>
    <w:rsid w:val="00190B9E"/>
    <w:rsid w:val="00191B41"/>
    <w:rsid w:val="00191FF4"/>
    <w:rsid w:val="00193A15"/>
    <w:rsid w:val="00194F44"/>
    <w:rsid w:val="00195656"/>
    <w:rsid w:val="00195EAA"/>
    <w:rsid w:val="001A14A4"/>
    <w:rsid w:val="001A1ABF"/>
    <w:rsid w:val="001A2252"/>
    <w:rsid w:val="001A3429"/>
    <w:rsid w:val="001A3431"/>
    <w:rsid w:val="001B11A0"/>
    <w:rsid w:val="001B3684"/>
    <w:rsid w:val="001B3792"/>
    <w:rsid w:val="001B51D6"/>
    <w:rsid w:val="001B5DC8"/>
    <w:rsid w:val="001C10B7"/>
    <w:rsid w:val="001C2307"/>
    <w:rsid w:val="001C3127"/>
    <w:rsid w:val="001C5F73"/>
    <w:rsid w:val="001C6212"/>
    <w:rsid w:val="001C6AF5"/>
    <w:rsid w:val="001D21BD"/>
    <w:rsid w:val="001D3A85"/>
    <w:rsid w:val="001D3BE3"/>
    <w:rsid w:val="001D48F9"/>
    <w:rsid w:val="001D5196"/>
    <w:rsid w:val="001D5A9F"/>
    <w:rsid w:val="001D74EA"/>
    <w:rsid w:val="001F198A"/>
    <w:rsid w:val="001F5DF0"/>
    <w:rsid w:val="001F6F2E"/>
    <w:rsid w:val="00200BC1"/>
    <w:rsid w:val="002025EB"/>
    <w:rsid w:val="002032E8"/>
    <w:rsid w:val="0020571C"/>
    <w:rsid w:val="00205C14"/>
    <w:rsid w:val="00207628"/>
    <w:rsid w:val="002105AC"/>
    <w:rsid w:val="00212B3D"/>
    <w:rsid w:val="00213F61"/>
    <w:rsid w:val="00214DA6"/>
    <w:rsid w:val="002152F2"/>
    <w:rsid w:val="00216875"/>
    <w:rsid w:val="002178B2"/>
    <w:rsid w:val="00217E36"/>
    <w:rsid w:val="00220BD8"/>
    <w:rsid w:val="00222CBA"/>
    <w:rsid w:val="00225232"/>
    <w:rsid w:val="00230A4F"/>
    <w:rsid w:val="0023320C"/>
    <w:rsid w:val="00234252"/>
    <w:rsid w:val="00237355"/>
    <w:rsid w:val="002419C6"/>
    <w:rsid w:val="0024471F"/>
    <w:rsid w:val="00251B5D"/>
    <w:rsid w:val="00252D9C"/>
    <w:rsid w:val="00255B30"/>
    <w:rsid w:val="00255FB1"/>
    <w:rsid w:val="0026054E"/>
    <w:rsid w:val="00260F9C"/>
    <w:rsid w:val="0026136B"/>
    <w:rsid w:val="00265689"/>
    <w:rsid w:val="00265986"/>
    <w:rsid w:val="0026627F"/>
    <w:rsid w:val="00266C9C"/>
    <w:rsid w:val="002730AA"/>
    <w:rsid w:val="002773AA"/>
    <w:rsid w:val="0028100E"/>
    <w:rsid w:val="00287D44"/>
    <w:rsid w:val="00295677"/>
    <w:rsid w:val="00295F0C"/>
    <w:rsid w:val="00297D3B"/>
    <w:rsid w:val="002A26F3"/>
    <w:rsid w:val="002A3A1A"/>
    <w:rsid w:val="002A519A"/>
    <w:rsid w:val="002A5517"/>
    <w:rsid w:val="002A5627"/>
    <w:rsid w:val="002A613D"/>
    <w:rsid w:val="002A68B1"/>
    <w:rsid w:val="002B0841"/>
    <w:rsid w:val="002B17CB"/>
    <w:rsid w:val="002B779C"/>
    <w:rsid w:val="002C02B7"/>
    <w:rsid w:val="002D1B79"/>
    <w:rsid w:val="002D2E62"/>
    <w:rsid w:val="002D3145"/>
    <w:rsid w:val="002D438E"/>
    <w:rsid w:val="002D46CA"/>
    <w:rsid w:val="002D614F"/>
    <w:rsid w:val="002D6882"/>
    <w:rsid w:val="002D7CE0"/>
    <w:rsid w:val="002E578A"/>
    <w:rsid w:val="002E6B06"/>
    <w:rsid w:val="002E7D20"/>
    <w:rsid w:val="002F091C"/>
    <w:rsid w:val="002F5056"/>
    <w:rsid w:val="002F63A2"/>
    <w:rsid w:val="002F736D"/>
    <w:rsid w:val="00302A39"/>
    <w:rsid w:val="00304CF6"/>
    <w:rsid w:val="003101A6"/>
    <w:rsid w:val="00311722"/>
    <w:rsid w:val="00312FFF"/>
    <w:rsid w:val="00315BC3"/>
    <w:rsid w:val="003164EB"/>
    <w:rsid w:val="00317EA8"/>
    <w:rsid w:val="00325D9D"/>
    <w:rsid w:val="00326E49"/>
    <w:rsid w:val="003270D5"/>
    <w:rsid w:val="00327507"/>
    <w:rsid w:val="0033070B"/>
    <w:rsid w:val="003322DA"/>
    <w:rsid w:val="003343F9"/>
    <w:rsid w:val="0033576D"/>
    <w:rsid w:val="00337012"/>
    <w:rsid w:val="003379A1"/>
    <w:rsid w:val="00337B1F"/>
    <w:rsid w:val="00337E2F"/>
    <w:rsid w:val="00340CBD"/>
    <w:rsid w:val="0034252F"/>
    <w:rsid w:val="00343986"/>
    <w:rsid w:val="003444A9"/>
    <w:rsid w:val="00350E63"/>
    <w:rsid w:val="003534B8"/>
    <w:rsid w:val="00354063"/>
    <w:rsid w:val="003574EF"/>
    <w:rsid w:val="0036052C"/>
    <w:rsid w:val="00361A48"/>
    <w:rsid w:val="00362B1F"/>
    <w:rsid w:val="003636F8"/>
    <w:rsid w:val="003652DA"/>
    <w:rsid w:val="003665AB"/>
    <w:rsid w:val="00366AB5"/>
    <w:rsid w:val="00371AED"/>
    <w:rsid w:val="00372D78"/>
    <w:rsid w:val="00374295"/>
    <w:rsid w:val="003752F5"/>
    <w:rsid w:val="00380C0F"/>
    <w:rsid w:val="003823DB"/>
    <w:rsid w:val="0038404B"/>
    <w:rsid w:val="003855A6"/>
    <w:rsid w:val="00385A04"/>
    <w:rsid w:val="00393DC9"/>
    <w:rsid w:val="00394096"/>
    <w:rsid w:val="003A0426"/>
    <w:rsid w:val="003A18C3"/>
    <w:rsid w:val="003A3321"/>
    <w:rsid w:val="003A33A3"/>
    <w:rsid w:val="003A4F7E"/>
    <w:rsid w:val="003A713C"/>
    <w:rsid w:val="003B0558"/>
    <w:rsid w:val="003B4DB8"/>
    <w:rsid w:val="003B78C1"/>
    <w:rsid w:val="003B7D90"/>
    <w:rsid w:val="003B7F22"/>
    <w:rsid w:val="003C1156"/>
    <w:rsid w:val="003C3366"/>
    <w:rsid w:val="003C399A"/>
    <w:rsid w:val="003C5861"/>
    <w:rsid w:val="003C700F"/>
    <w:rsid w:val="003C73EB"/>
    <w:rsid w:val="003D019F"/>
    <w:rsid w:val="003D09B6"/>
    <w:rsid w:val="003E159C"/>
    <w:rsid w:val="003E27D1"/>
    <w:rsid w:val="003E37AE"/>
    <w:rsid w:val="003E4358"/>
    <w:rsid w:val="003E589C"/>
    <w:rsid w:val="003E5B13"/>
    <w:rsid w:val="003E70D1"/>
    <w:rsid w:val="003E74B9"/>
    <w:rsid w:val="003F053A"/>
    <w:rsid w:val="003F476A"/>
    <w:rsid w:val="003F5E18"/>
    <w:rsid w:val="0041438A"/>
    <w:rsid w:val="00414BC2"/>
    <w:rsid w:val="00414DD8"/>
    <w:rsid w:val="004153D5"/>
    <w:rsid w:val="00415E8F"/>
    <w:rsid w:val="00421230"/>
    <w:rsid w:val="00425504"/>
    <w:rsid w:val="004276E6"/>
    <w:rsid w:val="00427992"/>
    <w:rsid w:val="00432BB7"/>
    <w:rsid w:val="004338B9"/>
    <w:rsid w:val="00434A8D"/>
    <w:rsid w:val="004377BE"/>
    <w:rsid w:val="004420E9"/>
    <w:rsid w:val="00442C82"/>
    <w:rsid w:val="00444A6D"/>
    <w:rsid w:val="00446661"/>
    <w:rsid w:val="004475F6"/>
    <w:rsid w:val="00450A3A"/>
    <w:rsid w:val="00455456"/>
    <w:rsid w:val="00460B87"/>
    <w:rsid w:val="004612C9"/>
    <w:rsid w:val="00461770"/>
    <w:rsid w:val="00462580"/>
    <w:rsid w:val="00463FC3"/>
    <w:rsid w:val="0046417F"/>
    <w:rsid w:val="00464DE9"/>
    <w:rsid w:val="004665EB"/>
    <w:rsid w:val="004734EC"/>
    <w:rsid w:val="00473696"/>
    <w:rsid w:val="00475335"/>
    <w:rsid w:val="0047577D"/>
    <w:rsid w:val="004838D3"/>
    <w:rsid w:val="0049058E"/>
    <w:rsid w:val="00492E97"/>
    <w:rsid w:val="0049710E"/>
    <w:rsid w:val="004A0A20"/>
    <w:rsid w:val="004A5452"/>
    <w:rsid w:val="004A65AA"/>
    <w:rsid w:val="004A6B0F"/>
    <w:rsid w:val="004A6D72"/>
    <w:rsid w:val="004A7B6A"/>
    <w:rsid w:val="004B317D"/>
    <w:rsid w:val="004B5B44"/>
    <w:rsid w:val="004B61ED"/>
    <w:rsid w:val="004B6913"/>
    <w:rsid w:val="004C186B"/>
    <w:rsid w:val="004C268E"/>
    <w:rsid w:val="004C2F4E"/>
    <w:rsid w:val="004C4595"/>
    <w:rsid w:val="004C5AD1"/>
    <w:rsid w:val="004C6F38"/>
    <w:rsid w:val="004D6913"/>
    <w:rsid w:val="004D6B46"/>
    <w:rsid w:val="004D7CF0"/>
    <w:rsid w:val="004E12B3"/>
    <w:rsid w:val="004E1F9D"/>
    <w:rsid w:val="004E21FB"/>
    <w:rsid w:val="004E2845"/>
    <w:rsid w:val="004E2BF1"/>
    <w:rsid w:val="004E4C44"/>
    <w:rsid w:val="004E5962"/>
    <w:rsid w:val="004E629F"/>
    <w:rsid w:val="004F1708"/>
    <w:rsid w:val="004F3EBD"/>
    <w:rsid w:val="004F4BD0"/>
    <w:rsid w:val="004F4FB7"/>
    <w:rsid w:val="004F7ECC"/>
    <w:rsid w:val="0050053F"/>
    <w:rsid w:val="005024EB"/>
    <w:rsid w:val="005039B5"/>
    <w:rsid w:val="00507C51"/>
    <w:rsid w:val="005103E8"/>
    <w:rsid w:val="005109BD"/>
    <w:rsid w:val="00511440"/>
    <w:rsid w:val="00513F6E"/>
    <w:rsid w:val="00516B7F"/>
    <w:rsid w:val="00521688"/>
    <w:rsid w:val="00521945"/>
    <w:rsid w:val="005228D7"/>
    <w:rsid w:val="00522EF5"/>
    <w:rsid w:val="00526056"/>
    <w:rsid w:val="00531130"/>
    <w:rsid w:val="00531D98"/>
    <w:rsid w:val="005349CF"/>
    <w:rsid w:val="00536791"/>
    <w:rsid w:val="0054186A"/>
    <w:rsid w:val="00542D5B"/>
    <w:rsid w:val="00543EE2"/>
    <w:rsid w:val="005461E0"/>
    <w:rsid w:val="005471BD"/>
    <w:rsid w:val="00550770"/>
    <w:rsid w:val="00551C97"/>
    <w:rsid w:val="00554651"/>
    <w:rsid w:val="0055670C"/>
    <w:rsid w:val="0055678F"/>
    <w:rsid w:val="00556E5B"/>
    <w:rsid w:val="00560380"/>
    <w:rsid w:val="0056096F"/>
    <w:rsid w:val="00561F5B"/>
    <w:rsid w:val="005631E3"/>
    <w:rsid w:val="00565B21"/>
    <w:rsid w:val="00566E14"/>
    <w:rsid w:val="005678FA"/>
    <w:rsid w:val="005707C5"/>
    <w:rsid w:val="00572853"/>
    <w:rsid w:val="00574EC6"/>
    <w:rsid w:val="00581F06"/>
    <w:rsid w:val="00582309"/>
    <w:rsid w:val="00583264"/>
    <w:rsid w:val="00583B11"/>
    <w:rsid w:val="00586112"/>
    <w:rsid w:val="00586CCB"/>
    <w:rsid w:val="00590BEC"/>
    <w:rsid w:val="00590EC0"/>
    <w:rsid w:val="005916BE"/>
    <w:rsid w:val="00595D41"/>
    <w:rsid w:val="00597D71"/>
    <w:rsid w:val="00597E0B"/>
    <w:rsid w:val="005A008A"/>
    <w:rsid w:val="005A1D43"/>
    <w:rsid w:val="005A62ED"/>
    <w:rsid w:val="005A79C1"/>
    <w:rsid w:val="005A7C75"/>
    <w:rsid w:val="005B171E"/>
    <w:rsid w:val="005B2DC5"/>
    <w:rsid w:val="005B2FD8"/>
    <w:rsid w:val="005B4E49"/>
    <w:rsid w:val="005B5E4B"/>
    <w:rsid w:val="005C0184"/>
    <w:rsid w:val="005C198A"/>
    <w:rsid w:val="005C1B0D"/>
    <w:rsid w:val="005C29DA"/>
    <w:rsid w:val="005D24E1"/>
    <w:rsid w:val="005D4148"/>
    <w:rsid w:val="005D6CE7"/>
    <w:rsid w:val="005D70D7"/>
    <w:rsid w:val="005E1AF2"/>
    <w:rsid w:val="005E3F73"/>
    <w:rsid w:val="005E4F3A"/>
    <w:rsid w:val="005E7929"/>
    <w:rsid w:val="005E7F62"/>
    <w:rsid w:val="005F5634"/>
    <w:rsid w:val="00601396"/>
    <w:rsid w:val="00604CFF"/>
    <w:rsid w:val="00605269"/>
    <w:rsid w:val="00605AE2"/>
    <w:rsid w:val="00605CA1"/>
    <w:rsid w:val="00610658"/>
    <w:rsid w:val="00614100"/>
    <w:rsid w:val="00614F8E"/>
    <w:rsid w:val="00617910"/>
    <w:rsid w:val="00617C33"/>
    <w:rsid w:val="00620CBF"/>
    <w:rsid w:val="0062186A"/>
    <w:rsid w:val="00622AAB"/>
    <w:rsid w:val="00624618"/>
    <w:rsid w:val="00626843"/>
    <w:rsid w:val="0062696C"/>
    <w:rsid w:val="006369F6"/>
    <w:rsid w:val="006375A1"/>
    <w:rsid w:val="00640184"/>
    <w:rsid w:val="00642BCB"/>
    <w:rsid w:val="006437EA"/>
    <w:rsid w:val="00653126"/>
    <w:rsid w:val="0065352F"/>
    <w:rsid w:val="00654389"/>
    <w:rsid w:val="006543C6"/>
    <w:rsid w:val="0065490F"/>
    <w:rsid w:val="00655639"/>
    <w:rsid w:val="0066136A"/>
    <w:rsid w:val="00661C78"/>
    <w:rsid w:val="00663855"/>
    <w:rsid w:val="00665D2F"/>
    <w:rsid w:val="0066773A"/>
    <w:rsid w:val="00667F71"/>
    <w:rsid w:val="00670824"/>
    <w:rsid w:val="00670F38"/>
    <w:rsid w:val="00671267"/>
    <w:rsid w:val="0067352D"/>
    <w:rsid w:val="006744AD"/>
    <w:rsid w:val="00675272"/>
    <w:rsid w:val="0067547A"/>
    <w:rsid w:val="006761B8"/>
    <w:rsid w:val="00682E0A"/>
    <w:rsid w:val="00683AF8"/>
    <w:rsid w:val="00684D2F"/>
    <w:rsid w:val="00684F08"/>
    <w:rsid w:val="00687718"/>
    <w:rsid w:val="00687782"/>
    <w:rsid w:val="00692497"/>
    <w:rsid w:val="00693473"/>
    <w:rsid w:val="0069406D"/>
    <w:rsid w:val="006941CD"/>
    <w:rsid w:val="0069459B"/>
    <w:rsid w:val="0069630E"/>
    <w:rsid w:val="0069740E"/>
    <w:rsid w:val="006A13E2"/>
    <w:rsid w:val="006A3CF1"/>
    <w:rsid w:val="006A50D0"/>
    <w:rsid w:val="006A69F2"/>
    <w:rsid w:val="006B0130"/>
    <w:rsid w:val="006B17BB"/>
    <w:rsid w:val="006B4A0E"/>
    <w:rsid w:val="006B5DF5"/>
    <w:rsid w:val="006B64FD"/>
    <w:rsid w:val="006B78C2"/>
    <w:rsid w:val="006C01A9"/>
    <w:rsid w:val="006C0294"/>
    <w:rsid w:val="006C21B8"/>
    <w:rsid w:val="006C37AE"/>
    <w:rsid w:val="006C3F64"/>
    <w:rsid w:val="006C4E74"/>
    <w:rsid w:val="006C6C4F"/>
    <w:rsid w:val="006C7633"/>
    <w:rsid w:val="006D1988"/>
    <w:rsid w:val="006D2E82"/>
    <w:rsid w:val="006E18B3"/>
    <w:rsid w:val="006E2E54"/>
    <w:rsid w:val="006E5D1C"/>
    <w:rsid w:val="006E7757"/>
    <w:rsid w:val="006F20BD"/>
    <w:rsid w:val="006F309E"/>
    <w:rsid w:val="006F50F4"/>
    <w:rsid w:val="00702505"/>
    <w:rsid w:val="007027A9"/>
    <w:rsid w:val="00704043"/>
    <w:rsid w:val="00706451"/>
    <w:rsid w:val="00707046"/>
    <w:rsid w:val="0071107C"/>
    <w:rsid w:val="0071122B"/>
    <w:rsid w:val="007121B0"/>
    <w:rsid w:val="0071348C"/>
    <w:rsid w:val="007146F4"/>
    <w:rsid w:val="00714F09"/>
    <w:rsid w:val="00722545"/>
    <w:rsid w:val="00723EF1"/>
    <w:rsid w:val="00730C75"/>
    <w:rsid w:val="00730F05"/>
    <w:rsid w:val="0073119F"/>
    <w:rsid w:val="00733DB6"/>
    <w:rsid w:val="007346E6"/>
    <w:rsid w:val="00735B2B"/>
    <w:rsid w:val="007403AE"/>
    <w:rsid w:val="00742A66"/>
    <w:rsid w:val="00744F07"/>
    <w:rsid w:val="007457A8"/>
    <w:rsid w:val="007520E5"/>
    <w:rsid w:val="007531B1"/>
    <w:rsid w:val="00753416"/>
    <w:rsid w:val="00756EF8"/>
    <w:rsid w:val="00757D2E"/>
    <w:rsid w:val="00765D5C"/>
    <w:rsid w:val="00767462"/>
    <w:rsid w:val="00770701"/>
    <w:rsid w:val="00770F41"/>
    <w:rsid w:val="00770F76"/>
    <w:rsid w:val="00772220"/>
    <w:rsid w:val="00773C2D"/>
    <w:rsid w:val="00773F7C"/>
    <w:rsid w:val="007742D9"/>
    <w:rsid w:val="00775EE3"/>
    <w:rsid w:val="00777130"/>
    <w:rsid w:val="0078051C"/>
    <w:rsid w:val="00782965"/>
    <w:rsid w:val="00782F86"/>
    <w:rsid w:val="007846E8"/>
    <w:rsid w:val="0078687B"/>
    <w:rsid w:val="00786EAA"/>
    <w:rsid w:val="0078756A"/>
    <w:rsid w:val="00787BC5"/>
    <w:rsid w:val="00792134"/>
    <w:rsid w:val="00792F25"/>
    <w:rsid w:val="007A0159"/>
    <w:rsid w:val="007A2370"/>
    <w:rsid w:val="007A56D5"/>
    <w:rsid w:val="007B39F4"/>
    <w:rsid w:val="007B7CDA"/>
    <w:rsid w:val="007C1555"/>
    <w:rsid w:val="007C1579"/>
    <w:rsid w:val="007C4B2E"/>
    <w:rsid w:val="007C4C5E"/>
    <w:rsid w:val="007C6A01"/>
    <w:rsid w:val="007C79A3"/>
    <w:rsid w:val="007D04C6"/>
    <w:rsid w:val="007D46AA"/>
    <w:rsid w:val="007D7C01"/>
    <w:rsid w:val="007E0DA1"/>
    <w:rsid w:val="007E0EF9"/>
    <w:rsid w:val="007E296F"/>
    <w:rsid w:val="007E4FC7"/>
    <w:rsid w:val="007F150F"/>
    <w:rsid w:val="007F712B"/>
    <w:rsid w:val="007F792F"/>
    <w:rsid w:val="008011BA"/>
    <w:rsid w:val="00803E8E"/>
    <w:rsid w:val="00804897"/>
    <w:rsid w:val="00805E57"/>
    <w:rsid w:val="0080734D"/>
    <w:rsid w:val="00810591"/>
    <w:rsid w:val="008134FB"/>
    <w:rsid w:val="00817B1F"/>
    <w:rsid w:val="00823E6F"/>
    <w:rsid w:val="00824C09"/>
    <w:rsid w:val="00825395"/>
    <w:rsid w:val="00826E32"/>
    <w:rsid w:val="00827988"/>
    <w:rsid w:val="00830F0C"/>
    <w:rsid w:val="0083130B"/>
    <w:rsid w:val="008322B4"/>
    <w:rsid w:val="008338D0"/>
    <w:rsid w:val="008359DD"/>
    <w:rsid w:val="00840549"/>
    <w:rsid w:val="0084166B"/>
    <w:rsid w:val="008421B2"/>
    <w:rsid w:val="008428EB"/>
    <w:rsid w:val="0085124D"/>
    <w:rsid w:val="00854B72"/>
    <w:rsid w:val="0086129E"/>
    <w:rsid w:val="00862837"/>
    <w:rsid w:val="008632E6"/>
    <w:rsid w:val="00863524"/>
    <w:rsid w:val="008637A0"/>
    <w:rsid w:val="00864594"/>
    <w:rsid w:val="00866DE4"/>
    <w:rsid w:val="008706EB"/>
    <w:rsid w:val="008716F3"/>
    <w:rsid w:val="008722EF"/>
    <w:rsid w:val="008728C0"/>
    <w:rsid w:val="0088075C"/>
    <w:rsid w:val="00880B2A"/>
    <w:rsid w:val="00882C68"/>
    <w:rsid w:val="00882EB5"/>
    <w:rsid w:val="0088497C"/>
    <w:rsid w:val="00886628"/>
    <w:rsid w:val="00887F3B"/>
    <w:rsid w:val="0089101F"/>
    <w:rsid w:val="00892D0C"/>
    <w:rsid w:val="00893255"/>
    <w:rsid w:val="008939FC"/>
    <w:rsid w:val="00894735"/>
    <w:rsid w:val="00894F15"/>
    <w:rsid w:val="00895C48"/>
    <w:rsid w:val="008965C0"/>
    <w:rsid w:val="008A2A5B"/>
    <w:rsid w:val="008A65A5"/>
    <w:rsid w:val="008B140A"/>
    <w:rsid w:val="008B2ACC"/>
    <w:rsid w:val="008B6082"/>
    <w:rsid w:val="008B7FD2"/>
    <w:rsid w:val="008C10E1"/>
    <w:rsid w:val="008C3C3E"/>
    <w:rsid w:val="008C423C"/>
    <w:rsid w:val="008C4F2A"/>
    <w:rsid w:val="008C6BE9"/>
    <w:rsid w:val="008C7330"/>
    <w:rsid w:val="008C7FF1"/>
    <w:rsid w:val="008D109F"/>
    <w:rsid w:val="008D322D"/>
    <w:rsid w:val="008D3E0E"/>
    <w:rsid w:val="008D3FDF"/>
    <w:rsid w:val="008D61AC"/>
    <w:rsid w:val="008D6804"/>
    <w:rsid w:val="008D69E0"/>
    <w:rsid w:val="008E6862"/>
    <w:rsid w:val="008F0150"/>
    <w:rsid w:val="008F0A51"/>
    <w:rsid w:val="008F0F11"/>
    <w:rsid w:val="008F2591"/>
    <w:rsid w:val="008F41ED"/>
    <w:rsid w:val="008F5E89"/>
    <w:rsid w:val="008F7156"/>
    <w:rsid w:val="009016F8"/>
    <w:rsid w:val="0090358F"/>
    <w:rsid w:val="00912DD4"/>
    <w:rsid w:val="00916C54"/>
    <w:rsid w:val="0091766D"/>
    <w:rsid w:val="00917905"/>
    <w:rsid w:val="00922B9D"/>
    <w:rsid w:val="00923E83"/>
    <w:rsid w:val="009316CF"/>
    <w:rsid w:val="00933460"/>
    <w:rsid w:val="00935A89"/>
    <w:rsid w:val="009373D1"/>
    <w:rsid w:val="0094184D"/>
    <w:rsid w:val="00941EE8"/>
    <w:rsid w:val="00943E86"/>
    <w:rsid w:val="00954649"/>
    <w:rsid w:val="00954763"/>
    <w:rsid w:val="00954B61"/>
    <w:rsid w:val="00955F74"/>
    <w:rsid w:val="009610EC"/>
    <w:rsid w:val="00966230"/>
    <w:rsid w:val="00970D01"/>
    <w:rsid w:val="00970E6F"/>
    <w:rsid w:val="00974C43"/>
    <w:rsid w:val="00977FC4"/>
    <w:rsid w:val="0098000B"/>
    <w:rsid w:val="0098229A"/>
    <w:rsid w:val="00986CBF"/>
    <w:rsid w:val="00987049"/>
    <w:rsid w:val="00990964"/>
    <w:rsid w:val="00992BC0"/>
    <w:rsid w:val="009945B6"/>
    <w:rsid w:val="009949A4"/>
    <w:rsid w:val="00995785"/>
    <w:rsid w:val="00996488"/>
    <w:rsid w:val="009A12AD"/>
    <w:rsid w:val="009A5D30"/>
    <w:rsid w:val="009A6EE8"/>
    <w:rsid w:val="009A7353"/>
    <w:rsid w:val="009B096D"/>
    <w:rsid w:val="009B1E0E"/>
    <w:rsid w:val="009B2BD2"/>
    <w:rsid w:val="009B31B2"/>
    <w:rsid w:val="009B3321"/>
    <w:rsid w:val="009B3AC5"/>
    <w:rsid w:val="009B431C"/>
    <w:rsid w:val="009B5472"/>
    <w:rsid w:val="009B54B4"/>
    <w:rsid w:val="009C016B"/>
    <w:rsid w:val="009C0AA6"/>
    <w:rsid w:val="009C3AEC"/>
    <w:rsid w:val="009C505D"/>
    <w:rsid w:val="009C61DF"/>
    <w:rsid w:val="009C76BD"/>
    <w:rsid w:val="009D024F"/>
    <w:rsid w:val="009D2A2B"/>
    <w:rsid w:val="009E0957"/>
    <w:rsid w:val="009E1A50"/>
    <w:rsid w:val="009E3ACD"/>
    <w:rsid w:val="009E507F"/>
    <w:rsid w:val="009E6627"/>
    <w:rsid w:val="009E6ED0"/>
    <w:rsid w:val="009F3142"/>
    <w:rsid w:val="00A004B9"/>
    <w:rsid w:val="00A00D87"/>
    <w:rsid w:val="00A05909"/>
    <w:rsid w:val="00A05E39"/>
    <w:rsid w:val="00A1030D"/>
    <w:rsid w:val="00A16164"/>
    <w:rsid w:val="00A17435"/>
    <w:rsid w:val="00A17BA6"/>
    <w:rsid w:val="00A265FB"/>
    <w:rsid w:val="00A305AB"/>
    <w:rsid w:val="00A31451"/>
    <w:rsid w:val="00A32923"/>
    <w:rsid w:val="00A33014"/>
    <w:rsid w:val="00A34710"/>
    <w:rsid w:val="00A34732"/>
    <w:rsid w:val="00A3514A"/>
    <w:rsid w:val="00A408A8"/>
    <w:rsid w:val="00A41D04"/>
    <w:rsid w:val="00A44662"/>
    <w:rsid w:val="00A44E8D"/>
    <w:rsid w:val="00A4578A"/>
    <w:rsid w:val="00A51602"/>
    <w:rsid w:val="00A559A1"/>
    <w:rsid w:val="00A61E17"/>
    <w:rsid w:val="00A62A74"/>
    <w:rsid w:val="00A64034"/>
    <w:rsid w:val="00A6566D"/>
    <w:rsid w:val="00A65812"/>
    <w:rsid w:val="00A67A20"/>
    <w:rsid w:val="00A70654"/>
    <w:rsid w:val="00A7282A"/>
    <w:rsid w:val="00A730F6"/>
    <w:rsid w:val="00A80D28"/>
    <w:rsid w:val="00A80F7B"/>
    <w:rsid w:val="00A8212A"/>
    <w:rsid w:val="00A85FE6"/>
    <w:rsid w:val="00A94E2C"/>
    <w:rsid w:val="00A96D98"/>
    <w:rsid w:val="00AA3F04"/>
    <w:rsid w:val="00AA6434"/>
    <w:rsid w:val="00AA68E2"/>
    <w:rsid w:val="00AB04BC"/>
    <w:rsid w:val="00AB19AF"/>
    <w:rsid w:val="00AC0E7B"/>
    <w:rsid w:val="00AC4C1C"/>
    <w:rsid w:val="00AC51BC"/>
    <w:rsid w:val="00AC7019"/>
    <w:rsid w:val="00AD1090"/>
    <w:rsid w:val="00AD26A9"/>
    <w:rsid w:val="00AD2A14"/>
    <w:rsid w:val="00AD43FD"/>
    <w:rsid w:val="00AD4AAD"/>
    <w:rsid w:val="00AD4CB7"/>
    <w:rsid w:val="00AD4D78"/>
    <w:rsid w:val="00AD7E7F"/>
    <w:rsid w:val="00AE04B7"/>
    <w:rsid w:val="00AE0731"/>
    <w:rsid w:val="00AE15E7"/>
    <w:rsid w:val="00AE20F0"/>
    <w:rsid w:val="00AE3627"/>
    <w:rsid w:val="00AE5D2D"/>
    <w:rsid w:val="00AF104D"/>
    <w:rsid w:val="00AF3044"/>
    <w:rsid w:val="00AF3091"/>
    <w:rsid w:val="00AF74FF"/>
    <w:rsid w:val="00B0107D"/>
    <w:rsid w:val="00B01CF3"/>
    <w:rsid w:val="00B03E43"/>
    <w:rsid w:val="00B05A4D"/>
    <w:rsid w:val="00B05D9D"/>
    <w:rsid w:val="00B05E44"/>
    <w:rsid w:val="00B06A83"/>
    <w:rsid w:val="00B06D8A"/>
    <w:rsid w:val="00B07ADC"/>
    <w:rsid w:val="00B10901"/>
    <w:rsid w:val="00B10DE6"/>
    <w:rsid w:val="00B130D1"/>
    <w:rsid w:val="00B13E29"/>
    <w:rsid w:val="00B13F63"/>
    <w:rsid w:val="00B1546A"/>
    <w:rsid w:val="00B15A3E"/>
    <w:rsid w:val="00B15DE7"/>
    <w:rsid w:val="00B16D12"/>
    <w:rsid w:val="00B2101C"/>
    <w:rsid w:val="00B23A58"/>
    <w:rsid w:val="00B24EA5"/>
    <w:rsid w:val="00B25250"/>
    <w:rsid w:val="00B264EE"/>
    <w:rsid w:val="00B307E8"/>
    <w:rsid w:val="00B31680"/>
    <w:rsid w:val="00B3169D"/>
    <w:rsid w:val="00B3270E"/>
    <w:rsid w:val="00B33295"/>
    <w:rsid w:val="00B368A7"/>
    <w:rsid w:val="00B3794A"/>
    <w:rsid w:val="00B40553"/>
    <w:rsid w:val="00B41215"/>
    <w:rsid w:val="00B46F72"/>
    <w:rsid w:val="00B47672"/>
    <w:rsid w:val="00B50618"/>
    <w:rsid w:val="00B51C22"/>
    <w:rsid w:val="00B54BAA"/>
    <w:rsid w:val="00B56795"/>
    <w:rsid w:val="00B56D66"/>
    <w:rsid w:val="00B57460"/>
    <w:rsid w:val="00B57887"/>
    <w:rsid w:val="00B57918"/>
    <w:rsid w:val="00B60A56"/>
    <w:rsid w:val="00B61FD4"/>
    <w:rsid w:val="00B62093"/>
    <w:rsid w:val="00B62566"/>
    <w:rsid w:val="00B63877"/>
    <w:rsid w:val="00B64795"/>
    <w:rsid w:val="00B66113"/>
    <w:rsid w:val="00B67793"/>
    <w:rsid w:val="00B72FC7"/>
    <w:rsid w:val="00B73E7F"/>
    <w:rsid w:val="00B77E58"/>
    <w:rsid w:val="00B83D95"/>
    <w:rsid w:val="00B840DA"/>
    <w:rsid w:val="00B843AE"/>
    <w:rsid w:val="00B84C8E"/>
    <w:rsid w:val="00B91AEB"/>
    <w:rsid w:val="00B94834"/>
    <w:rsid w:val="00BA075D"/>
    <w:rsid w:val="00BA29C0"/>
    <w:rsid w:val="00BA3416"/>
    <w:rsid w:val="00BA35A4"/>
    <w:rsid w:val="00BA3DD8"/>
    <w:rsid w:val="00BA525C"/>
    <w:rsid w:val="00BA5DD9"/>
    <w:rsid w:val="00BB080A"/>
    <w:rsid w:val="00BB0ADD"/>
    <w:rsid w:val="00BB5D77"/>
    <w:rsid w:val="00BC094A"/>
    <w:rsid w:val="00BC1A85"/>
    <w:rsid w:val="00BC29AC"/>
    <w:rsid w:val="00BC343D"/>
    <w:rsid w:val="00BC5C61"/>
    <w:rsid w:val="00BC7CA0"/>
    <w:rsid w:val="00BC7FB6"/>
    <w:rsid w:val="00BD3D80"/>
    <w:rsid w:val="00BD5074"/>
    <w:rsid w:val="00BD645D"/>
    <w:rsid w:val="00BE1397"/>
    <w:rsid w:val="00BE1D30"/>
    <w:rsid w:val="00BE630A"/>
    <w:rsid w:val="00BE73D3"/>
    <w:rsid w:val="00BF3E46"/>
    <w:rsid w:val="00BF4CA7"/>
    <w:rsid w:val="00BF69E7"/>
    <w:rsid w:val="00BF7FB1"/>
    <w:rsid w:val="00C00AAE"/>
    <w:rsid w:val="00C0416F"/>
    <w:rsid w:val="00C0676A"/>
    <w:rsid w:val="00C06E91"/>
    <w:rsid w:val="00C1150B"/>
    <w:rsid w:val="00C122F0"/>
    <w:rsid w:val="00C1364A"/>
    <w:rsid w:val="00C13AC8"/>
    <w:rsid w:val="00C1521A"/>
    <w:rsid w:val="00C15CE3"/>
    <w:rsid w:val="00C2453C"/>
    <w:rsid w:val="00C25241"/>
    <w:rsid w:val="00C25998"/>
    <w:rsid w:val="00C25F23"/>
    <w:rsid w:val="00C31B9E"/>
    <w:rsid w:val="00C339F5"/>
    <w:rsid w:val="00C40252"/>
    <w:rsid w:val="00C44092"/>
    <w:rsid w:val="00C45217"/>
    <w:rsid w:val="00C525D5"/>
    <w:rsid w:val="00C531E9"/>
    <w:rsid w:val="00C56ECD"/>
    <w:rsid w:val="00C625E4"/>
    <w:rsid w:val="00C67D05"/>
    <w:rsid w:val="00C70C07"/>
    <w:rsid w:val="00C7256A"/>
    <w:rsid w:val="00C73AF1"/>
    <w:rsid w:val="00C7506A"/>
    <w:rsid w:val="00C75576"/>
    <w:rsid w:val="00C8274D"/>
    <w:rsid w:val="00C8358E"/>
    <w:rsid w:val="00C855CB"/>
    <w:rsid w:val="00C86800"/>
    <w:rsid w:val="00C905D7"/>
    <w:rsid w:val="00C907C2"/>
    <w:rsid w:val="00C9114C"/>
    <w:rsid w:val="00C934D2"/>
    <w:rsid w:val="00C951B6"/>
    <w:rsid w:val="00CA0A48"/>
    <w:rsid w:val="00CA1234"/>
    <w:rsid w:val="00CA205B"/>
    <w:rsid w:val="00CA30FE"/>
    <w:rsid w:val="00CA559B"/>
    <w:rsid w:val="00CB0F9B"/>
    <w:rsid w:val="00CB11AA"/>
    <w:rsid w:val="00CB1C55"/>
    <w:rsid w:val="00CB35C0"/>
    <w:rsid w:val="00CB3AF5"/>
    <w:rsid w:val="00CB3C63"/>
    <w:rsid w:val="00CB5C6C"/>
    <w:rsid w:val="00CB64D1"/>
    <w:rsid w:val="00CB763F"/>
    <w:rsid w:val="00CC0A6E"/>
    <w:rsid w:val="00CC19C4"/>
    <w:rsid w:val="00CC2223"/>
    <w:rsid w:val="00CC481C"/>
    <w:rsid w:val="00CC62B9"/>
    <w:rsid w:val="00CC62FC"/>
    <w:rsid w:val="00CD122F"/>
    <w:rsid w:val="00CD5C23"/>
    <w:rsid w:val="00CE17C1"/>
    <w:rsid w:val="00CE30E4"/>
    <w:rsid w:val="00CE3C11"/>
    <w:rsid w:val="00CE543C"/>
    <w:rsid w:val="00CE5962"/>
    <w:rsid w:val="00CE6692"/>
    <w:rsid w:val="00CE7460"/>
    <w:rsid w:val="00D00B68"/>
    <w:rsid w:val="00D0104A"/>
    <w:rsid w:val="00D021B2"/>
    <w:rsid w:val="00D02B71"/>
    <w:rsid w:val="00D063A8"/>
    <w:rsid w:val="00D11D15"/>
    <w:rsid w:val="00D13D42"/>
    <w:rsid w:val="00D14E86"/>
    <w:rsid w:val="00D15EF8"/>
    <w:rsid w:val="00D179F7"/>
    <w:rsid w:val="00D21FD0"/>
    <w:rsid w:val="00D31696"/>
    <w:rsid w:val="00D32557"/>
    <w:rsid w:val="00D32E2F"/>
    <w:rsid w:val="00D342F4"/>
    <w:rsid w:val="00D358FC"/>
    <w:rsid w:val="00D3698C"/>
    <w:rsid w:val="00D40080"/>
    <w:rsid w:val="00D40B15"/>
    <w:rsid w:val="00D40C85"/>
    <w:rsid w:val="00D4151D"/>
    <w:rsid w:val="00D41585"/>
    <w:rsid w:val="00D43392"/>
    <w:rsid w:val="00D43922"/>
    <w:rsid w:val="00D43D87"/>
    <w:rsid w:val="00D44A35"/>
    <w:rsid w:val="00D4535A"/>
    <w:rsid w:val="00D45741"/>
    <w:rsid w:val="00D4657C"/>
    <w:rsid w:val="00D466EF"/>
    <w:rsid w:val="00D4702C"/>
    <w:rsid w:val="00D472F4"/>
    <w:rsid w:val="00D508EA"/>
    <w:rsid w:val="00D52D1C"/>
    <w:rsid w:val="00D53DFF"/>
    <w:rsid w:val="00D56BB9"/>
    <w:rsid w:val="00D62DA0"/>
    <w:rsid w:val="00D64534"/>
    <w:rsid w:val="00D662BC"/>
    <w:rsid w:val="00D7080B"/>
    <w:rsid w:val="00D70A31"/>
    <w:rsid w:val="00D73167"/>
    <w:rsid w:val="00D7598D"/>
    <w:rsid w:val="00D804C4"/>
    <w:rsid w:val="00D80ED7"/>
    <w:rsid w:val="00D82DCB"/>
    <w:rsid w:val="00D86288"/>
    <w:rsid w:val="00D8769E"/>
    <w:rsid w:val="00D90E16"/>
    <w:rsid w:val="00D91701"/>
    <w:rsid w:val="00D92FA8"/>
    <w:rsid w:val="00D93640"/>
    <w:rsid w:val="00D938E2"/>
    <w:rsid w:val="00D961CB"/>
    <w:rsid w:val="00D97199"/>
    <w:rsid w:val="00DA0B86"/>
    <w:rsid w:val="00DA26C0"/>
    <w:rsid w:val="00DA426B"/>
    <w:rsid w:val="00DA4A1B"/>
    <w:rsid w:val="00DA7760"/>
    <w:rsid w:val="00DA7DEF"/>
    <w:rsid w:val="00DB220A"/>
    <w:rsid w:val="00DB3DD8"/>
    <w:rsid w:val="00DC0F99"/>
    <w:rsid w:val="00DC4203"/>
    <w:rsid w:val="00DC5609"/>
    <w:rsid w:val="00DC5BB7"/>
    <w:rsid w:val="00DC6A54"/>
    <w:rsid w:val="00DC714E"/>
    <w:rsid w:val="00DD02D3"/>
    <w:rsid w:val="00DD1313"/>
    <w:rsid w:val="00DD5F76"/>
    <w:rsid w:val="00DE28A5"/>
    <w:rsid w:val="00DE2A1E"/>
    <w:rsid w:val="00DE7288"/>
    <w:rsid w:val="00DF0443"/>
    <w:rsid w:val="00DF0E0A"/>
    <w:rsid w:val="00DF10AA"/>
    <w:rsid w:val="00DF6382"/>
    <w:rsid w:val="00DF79D6"/>
    <w:rsid w:val="00E007B3"/>
    <w:rsid w:val="00E029B9"/>
    <w:rsid w:val="00E034D0"/>
    <w:rsid w:val="00E0370A"/>
    <w:rsid w:val="00E05339"/>
    <w:rsid w:val="00E05C55"/>
    <w:rsid w:val="00E10B71"/>
    <w:rsid w:val="00E123EF"/>
    <w:rsid w:val="00E12D87"/>
    <w:rsid w:val="00E13A28"/>
    <w:rsid w:val="00E13EE6"/>
    <w:rsid w:val="00E147DB"/>
    <w:rsid w:val="00E15E74"/>
    <w:rsid w:val="00E16AFF"/>
    <w:rsid w:val="00E17113"/>
    <w:rsid w:val="00E17406"/>
    <w:rsid w:val="00E17EE9"/>
    <w:rsid w:val="00E203BE"/>
    <w:rsid w:val="00E21168"/>
    <w:rsid w:val="00E24C33"/>
    <w:rsid w:val="00E2733A"/>
    <w:rsid w:val="00E2797E"/>
    <w:rsid w:val="00E27AF0"/>
    <w:rsid w:val="00E27C7A"/>
    <w:rsid w:val="00E30184"/>
    <w:rsid w:val="00E35AFB"/>
    <w:rsid w:val="00E37BA7"/>
    <w:rsid w:val="00E40FA5"/>
    <w:rsid w:val="00E424BC"/>
    <w:rsid w:val="00E42640"/>
    <w:rsid w:val="00E50F21"/>
    <w:rsid w:val="00E52292"/>
    <w:rsid w:val="00E578F4"/>
    <w:rsid w:val="00E602A6"/>
    <w:rsid w:val="00E6735E"/>
    <w:rsid w:val="00E72ECE"/>
    <w:rsid w:val="00E7623A"/>
    <w:rsid w:val="00E7763F"/>
    <w:rsid w:val="00E80554"/>
    <w:rsid w:val="00E86E4B"/>
    <w:rsid w:val="00E9004E"/>
    <w:rsid w:val="00E9233E"/>
    <w:rsid w:val="00E963D1"/>
    <w:rsid w:val="00E96404"/>
    <w:rsid w:val="00EA0B59"/>
    <w:rsid w:val="00EA125C"/>
    <w:rsid w:val="00EA1588"/>
    <w:rsid w:val="00EA1A8F"/>
    <w:rsid w:val="00EA1AD9"/>
    <w:rsid w:val="00EA3BD1"/>
    <w:rsid w:val="00EA4B05"/>
    <w:rsid w:val="00EA6CC8"/>
    <w:rsid w:val="00EA6D2D"/>
    <w:rsid w:val="00EB32AB"/>
    <w:rsid w:val="00EB36B3"/>
    <w:rsid w:val="00EB5091"/>
    <w:rsid w:val="00EB7563"/>
    <w:rsid w:val="00EB78B9"/>
    <w:rsid w:val="00EC4DD7"/>
    <w:rsid w:val="00ED3D28"/>
    <w:rsid w:val="00ED6A23"/>
    <w:rsid w:val="00ED72D2"/>
    <w:rsid w:val="00ED7DAC"/>
    <w:rsid w:val="00EE0821"/>
    <w:rsid w:val="00EE1431"/>
    <w:rsid w:val="00EE3EFB"/>
    <w:rsid w:val="00EE72E2"/>
    <w:rsid w:val="00EF16DE"/>
    <w:rsid w:val="00EF1E5F"/>
    <w:rsid w:val="00EF50BF"/>
    <w:rsid w:val="00EF527F"/>
    <w:rsid w:val="00EF79D3"/>
    <w:rsid w:val="00F01157"/>
    <w:rsid w:val="00F019C9"/>
    <w:rsid w:val="00F041EA"/>
    <w:rsid w:val="00F06E09"/>
    <w:rsid w:val="00F072C2"/>
    <w:rsid w:val="00F109E9"/>
    <w:rsid w:val="00F11261"/>
    <w:rsid w:val="00F11597"/>
    <w:rsid w:val="00F17990"/>
    <w:rsid w:val="00F22175"/>
    <w:rsid w:val="00F2355A"/>
    <w:rsid w:val="00F24ADC"/>
    <w:rsid w:val="00F34CB1"/>
    <w:rsid w:val="00F36691"/>
    <w:rsid w:val="00F366ED"/>
    <w:rsid w:val="00F36701"/>
    <w:rsid w:val="00F41CFA"/>
    <w:rsid w:val="00F42B73"/>
    <w:rsid w:val="00F43F40"/>
    <w:rsid w:val="00F472B9"/>
    <w:rsid w:val="00F50C13"/>
    <w:rsid w:val="00F54B44"/>
    <w:rsid w:val="00F6007B"/>
    <w:rsid w:val="00F63669"/>
    <w:rsid w:val="00F6496A"/>
    <w:rsid w:val="00F65EEB"/>
    <w:rsid w:val="00F67669"/>
    <w:rsid w:val="00F676DF"/>
    <w:rsid w:val="00F729BA"/>
    <w:rsid w:val="00F72C70"/>
    <w:rsid w:val="00F736A5"/>
    <w:rsid w:val="00F738AA"/>
    <w:rsid w:val="00F75C41"/>
    <w:rsid w:val="00F76541"/>
    <w:rsid w:val="00F775A1"/>
    <w:rsid w:val="00F86BCE"/>
    <w:rsid w:val="00F90E56"/>
    <w:rsid w:val="00F925C0"/>
    <w:rsid w:val="00F935B9"/>
    <w:rsid w:val="00F939BC"/>
    <w:rsid w:val="00F95BA0"/>
    <w:rsid w:val="00F9633D"/>
    <w:rsid w:val="00F97F85"/>
    <w:rsid w:val="00FA317F"/>
    <w:rsid w:val="00FA3F93"/>
    <w:rsid w:val="00FA5AF7"/>
    <w:rsid w:val="00FA6185"/>
    <w:rsid w:val="00FA6803"/>
    <w:rsid w:val="00FA7362"/>
    <w:rsid w:val="00FB13BF"/>
    <w:rsid w:val="00FB5766"/>
    <w:rsid w:val="00FB5803"/>
    <w:rsid w:val="00FB592B"/>
    <w:rsid w:val="00FB7350"/>
    <w:rsid w:val="00FB7C6D"/>
    <w:rsid w:val="00FC0F63"/>
    <w:rsid w:val="00FC1AEA"/>
    <w:rsid w:val="00FC353A"/>
    <w:rsid w:val="00FC3C89"/>
    <w:rsid w:val="00FD04BF"/>
    <w:rsid w:val="00FD3E93"/>
    <w:rsid w:val="00FD52AE"/>
    <w:rsid w:val="00FD564D"/>
    <w:rsid w:val="00FD5EF4"/>
    <w:rsid w:val="00FD6295"/>
    <w:rsid w:val="00FD74F5"/>
    <w:rsid w:val="00FE2807"/>
    <w:rsid w:val="00FE4718"/>
    <w:rsid w:val="00FE4952"/>
    <w:rsid w:val="00FE7DC5"/>
    <w:rsid w:val="00FF16C2"/>
    <w:rsid w:val="00FF4C41"/>
    <w:rsid w:val="00FF542C"/>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01"/>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numPr>
        <w:numId w:val="4"/>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semiHidden/>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semiHidden/>
    <w:rsid w:val="00D43D87"/>
    <w:rPr>
      <w:rFonts w:ascii="Times New Roman" w:eastAsia="Arial" w:hAnsi="Times New Roman" w:cs="Arial"/>
      <w:sz w:val="26"/>
      <w:szCs w:val="26"/>
      <w:lang w:val="en-GB" w:eastAsia="en-GB"/>
    </w:rPr>
  </w:style>
  <w:style w:type="character" w:customStyle="1"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blue-skies.info/videos/blue-skies-vide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facebook.com/ArtFromTheBlinds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91FDF"/>
    <w:rsid w:val="00026416"/>
    <w:rsid w:val="00053E6B"/>
    <w:rsid w:val="000658FB"/>
    <w:rsid w:val="000815DB"/>
    <w:rsid w:val="001A026A"/>
    <w:rsid w:val="001B7B46"/>
    <w:rsid w:val="001C6C98"/>
    <w:rsid w:val="001D6A67"/>
    <w:rsid w:val="00393789"/>
    <w:rsid w:val="003B7BFC"/>
    <w:rsid w:val="00424A3E"/>
    <w:rsid w:val="004C2198"/>
    <w:rsid w:val="005A6985"/>
    <w:rsid w:val="0064300F"/>
    <w:rsid w:val="00700AB5"/>
    <w:rsid w:val="0070570D"/>
    <w:rsid w:val="007276B1"/>
    <w:rsid w:val="00777758"/>
    <w:rsid w:val="00A00C6F"/>
    <w:rsid w:val="00AC4583"/>
    <w:rsid w:val="00B22886"/>
    <w:rsid w:val="00B5645C"/>
    <w:rsid w:val="00BE3162"/>
    <w:rsid w:val="00C41520"/>
    <w:rsid w:val="00C610FC"/>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7294e63ce7c6fd193f9a436d54abc18a">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f85cdeb87fc3d39362df48a0ad3124e"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SharedWithUsers>
    <LastSharedByUser xmlns="266c4570-df68-4b26-b2b5-bef3e662a631" xsi:nil="true"/>
    <LastSharedByTime xmlns="266c4570-df68-4b26-b2b5-bef3e662a6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F2CDE-B0CF-46B5-AB75-253472BF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A7C1E-6FB8-416F-9F93-F694A780A2D7}">
  <ds:schemaRefs>
    <ds:schemaRef ds:uri="http://schemas.microsoft.com/office/2006/metadata/properties"/>
    <ds:schemaRef ds:uri="bbd5c7cb-a33a-42f3-a4d0-4eed82b55b2e"/>
    <ds:schemaRef ds:uri="http://purl.org/dc/terms/"/>
    <ds:schemaRef ds:uri="http://schemas.microsoft.com/office/2006/documentManagement/types"/>
    <ds:schemaRef ds:uri="d58e1eff-3ef7-4584-8d8c-412d1bdef17e"/>
    <ds:schemaRef ds:uri="http://purl.org/dc/dcmitype/"/>
    <ds:schemaRef ds:uri="http://schemas.microsoft.com/office/infopath/2007/PartnerControls"/>
    <ds:schemaRef ds:uri="http://purl.org/dc/elements/1.1/"/>
    <ds:schemaRef ds:uri="http://schemas.openxmlformats.org/package/2006/metadata/core-properties"/>
    <ds:schemaRef ds:uri="266c4570-df68-4b26-b2b5-bef3e662a631"/>
    <ds:schemaRef ds:uri="http://www.w3.org/XML/1998/namespace"/>
  </ds:schemaRefs>
</ds:datastoreItem>
</file>

<file path=customXml/itemProps3.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4.xml><?xml version="1.0" encoding="utf-8"?>
<ds:datastoreItem xmlns:ds="http://schemas.openxmlformats.org/officeDocument/2006/customXml" ds:itemID="{CFBFF187-0C51-4683-A09E-8189BEF6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88111AF2</Template>
  <TotalTime>0</TotalTime>
  <Pages>20</Pages>
  <Words>4131</Words>
  <Characters>23550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Louise Abson</cp:lastModifiedBy>
  <cp:revision>2</cp:revision>
  <cp:lastPrinted>2018-12-14T01:28:00Z</cp:lastPrinted>
  <dcterms:created xsi:type="dcterms:W3CDTF">2019-07-03T06:10:00Z</dcterms:created>
  <dcterms:modified xsi:type="dcterms:W3CDTF">2019-07-03T06:10:00Z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ies>
</file>